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F5FB8" w14:textId="456504B1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A49CA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E67FE37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690853B" w14:textId="77777777" w:rsidR="006676AE" w:rsidRPr="0012157F" w:rsidRDefault="003A6E7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6E7E">
        <w:rPr>
          <w:rFonts w:ascii="Arial" w:hAnsi="Arial" w:cs="Arial"/>
        </w:rPr>
        <w:t>Szpital Specjalistyczny im. Stefana Żeromskiego SPZOZ w Krakowie</w:t>
      </w:r>
    </w:p>
    <w:p w14:paraId="21540F03" w14:textId="77777777" w:rsidR="006676AE" w:rsidRPr="0012157F" w:rsidRDefault="003A6E7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6E7E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3A6E7E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30D0B331" w14:textId="77777777" w:rsidR="00F90CD1" w:rsidRDefault="003A6E7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A6E7E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3A6E7E">
        <w:rPr>
          <w:rFonts w:ascii="Arial" w:hAnsi="Arial" w:cs="Arial"/>
        </w:rPr>
        <w:t>Kraków</w:t>
      </w:r>
    </w:p>
    <w:p w14:paraId="5177351E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53DA354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08AFA8C8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2151AF7A" w14:textId="77777777" w:rsidTr="0018769E">
        <w:tc>
          <w:tcPr>
            <w:tcW w:w="2800" w:type="dxa"/>
          </w:tcPr>
          <w:p w14:paraId="55EABD46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96BFE3F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F058C3B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E18901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70E61986" w14:textId="77777777" w:rsidTr="0018769E">
        <w:tc>
          <w:tcPr>
            <w:tcW w:w="2800" w:type="dxa"/>
          </w:tcPr>
          <w:p w14:paraId="55C59311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7A7E96A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FB2531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2B3D94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66E23D0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A6E7E" w:rsidRPr="0012157F" w14:paraId="0842789F" w14:textId="77777777" w:rsidTr="00F26818">
        <w:tc>
          <w:tcPr>
            <w:tcW w:w="9104" w:type="dxa"/>
            <w:shd w:val="clear" w:color="auto" w:fill="D9D9D9"/>
          </w:tcPr>
          <w:p w14:paraId="0A60BF67" w14:textId="77777777" w:rsidR="003A6E7E" w:rsidRPr="0012157F" w:rsidRDefault="003A6E7E" w:rsidP="00F26818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C9B87EB" w14:textId="77777777" w:rsidR="003A6E7E" w:rsidRPr="0012157F" w:rsidRDefault="003A6E7E" w:rsidP="00F2681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A6E7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A6E7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A6E7E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3A6E7E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3A6E7E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35BA105F" w14:textId="77777777" w:rsidR="003A6E7E" w:rsidRPr="00612283" w:rsidRDefault="003A6E7E" w:rsidP="00F26818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E12E9B9" w14:textId="77777777" w:rsidR="003A6E7E" w:rsidRPr="00612283" w:rsidRDefault="003A6E7E" w:rsidP="00F26818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69D368B" w14:textId="77777777" w:rsidR="003A6E7E" w:rsidRPr="0012157F" w:rsidRDefault="003A6E7E" w:rsidP="00F26818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91A24A1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4DACE36" w14:textId="77777777" w:rsidTr="0018769E">
        <w:tc>
          <w:tcPr>
            <w:tcW w:w="2269" w:type="dxa"/>
          </w:tcPr>
          <w:p w14:paraId="7AFC2F84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7B7E50C" w14:textId="77777777" w:rsidR="002578E4" w:rsidRPr="00A2540E" w:rsidRDefault="003A6E7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A6E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Dostawa, montaż i uruchomienie automatycznego systemu parkingowego dla potrzeb szpitala w trybie "zaprojektuj i wybuduj"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A6E7E" w:rsidRPr="00A2540E" w14:paraId="3DD6AF57" w14:textId="77777777" w:rsidTr="00F26818">
        <w:tc>
          <w:tcPr>
            <w:tcW w:w="2269" w:type="dxa"/>
          </w:tcPr>
          <w:p w14:paraId="7925A0B7" w14:textId="77777777" w:rsidR="003A6E7E" w:rsidRPr="00A2540E" w:rsidRDefault="003A6E7E" w:rsidP="00F2681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393880A" w14:textId="6C132545" w:rsidR="003A6E7E" w:rsidRPr="00A2540E" w:rsidRDefault="007F3A6E" w:rsidP="00F2681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</w:t>
            </w:r>
            <w:r w:rsidR="003A6E7E" w:rsidRPr="003A6E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ZP-271-6/2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</w:t>
            </w:r>
          </w:p>
        </w:tc>
      </w:tr>
    </w:tbl>
    <w:p w14:paraId="70116FEC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7FFB056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A6E7E" w:rsidRPr="003A6E7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04173A10" w14:textId="77777777" w:rsidTr="00650D6C">
        <w:tc>
          <w:tcPr>
            <w:tcW w:w="9104" w:type="dxa"/>
            <w:shd w:val="clear" w:color="auto" w:fill="D9D9D9"/>
          </w:tcPr>
          <w:p w14:paraId="571CB9F8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A1B188F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C89E7E3" w14:textId="77777777" w:rsidR="003A6E7E" w:rsidRPr="00992BD8" w:rsidRDefault="003A6E7E" w:rsidP="003A6E7E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6191C34F" w14:textId="77777777" w:rsidR="002426FF" w:rsidRPr="00A44833" w:rsidRDefault="003A6E7E" w:rsidP="003A6E7E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2FFE915B" w14:textId="77777777" w:rsidR="003A6E7E" w:rsidRPr="00A44833" w:rsidRDefault="003A6E7E" w:rsidP="003A6E7E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41B19DD" w14:textId="77777777" w:rsidR="003A6E7E" w:rsidRPr="0012157F" w:rsidRDefault="003A6E7E" w:rsidP="003A6E7E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2EBC09E7" w14:textId="77777777" w:rsidR="003A6E7E" w:rsidRPr="0012157F" w:rsidRDefault="003A6E7E" w:rsidP="003A6E7E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ED4BBDB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4237B1B3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DA904A7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082478B3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Pzp</w:t>
      </w:r>
      <w:proofErr w:type="spellEnd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A373295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29C69E0" w14:textId="77777777" w:rsidR="003A6E7E" w:rsidRDefault="007A2BCB" w:rsidP="003A6E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>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35969802" w14:textId="77777777"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0A2867B1" w14:textId="77777777" w:rsidTr="00CD4DD1">
        <w:tc>
          <w:tcPr>
            <w:tcW w:w="9104" w:type="dxa"/>
            <w:shd w:val="clear" w:color="auto" w:fill="D9D9D9"/>
          </w:tcPr>
          <w:p w14:paraId="6D525233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B1E99D6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1012DF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08AD8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B7415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A6E7E" w:rsidRPr="0012157F" w14:paraId="48B59BA6" w14:textId="77777777" w:rsidTr="00F268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CF229" w14:textId="77777777" w:rsidR="003A6E7E" w:rsidRPr="0012157F" w:rsidRDefault="003A6E7E" w:rsidP="00F2681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6E7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2E6CA" w14:textId="77777777" w:rsidR="003A6E7E" w:rsidRPr="0012157F" w:rsidRDefault="003A6E7E" w:rsidP="00F26818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A6E7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88C94D5" w14:textId="77777777" w:rsidR="003A6E7E" w:rsidRPr="003A6E7E" w:rsidRDefault="003A6E7E" w:rsidP="00F2681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E7E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6C2B0041" w14:textId="38D107F0" w:rsidR="003A6E7E" w:rsidRPr="00FA49CA" w:rsidRDefault="007F3A6E" w:rsidP="00F26818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F3A6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 udzielenie zamówienia mogą ubiegać się wykonawcy, którzy wykonali </w:t>
            </w:r>
            <w:r w:rsidRPr="007F3A6E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minimum dwie dostawy</w:t>
            </w:r>
            <w:r w:rsidRPr="007F3A6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automatycznego systemu parkingowego biletowego lub bez-biletowego, w okresie ostatnich 3 lat, a jeżeli okres prowadzenia działalności jest krótszy, w tym okresie, o wartości minimum </w:t>
            </w:r>
            <w:r w:rsidRPr="007F3A6E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300 000,00 zł brutto</w:t>
            </w:r>
            <w:r w:rsidRPr="00AE695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jedna</w:t>
            </w:r>
            <w:r w:rsidRPr="007F3A6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i </w:t>
            </w:r>
            <w:r w:rsidRPr="007F3A6E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350 000,00 zł brutto</w:t>
            </w:r>
            <w:r w:rsidRPr="00AE695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druga</w:t>
            </w:r>
            <w:r w:rsidRPr="007F3A6E">
              <w:rPr>
                <w:rFonts w:ascii="Arial" w:hAnsi="Arial" w:cs="Arial"/>
                <w:b/>
                <w:bCs/>
                <w:sz w:val="24"/>
                <w:szCs w:val="24"/>
              </w:rPr>
              <w:t>. Poprzez „dostawę” należy rozumieć dostarczenie i uruchomienie automatycznego systemu parkingowego.</w:t>
            </w:r>
            <w:r w:rsidR="003A6E7E" w:rsidRPr="00FA49CA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</w:tbl>
    <w:p w14:paraId="7A2107A4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02F24B3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B9FC644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0B85CD03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2716A94F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2B69FE89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C56A883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438B5BCB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w następującym zakresie: </w:t>
      </w:r>
    </w:p>
    <w:p w14:paraId="544D490C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3F82415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18D017C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17D2856" w14:textId="77777777" w:rsidTr="00CD4DD1">
        <w:tc>
          <w:tcPr>
            <w:tcW w:w="9104" w:type="dxa"/>
            <w:shd w:val="clear" w:color="auto" w:fill="D9D9D9"/>
          </w:tcPr>
          <w:p w14:paraId="297ED34E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9812C48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AF46D04" w14:textId="77777777" w:rsidTr="00847232">
        <w:tc>
          <w:tcPr>
            <w:tcW w:w="9104" w:type="dxa"/>
            <w:shd w:val="clear" w:color="auto" w:fill="D9D9D9"/>
          </w:tcPr>
          <w:p w14:paraId="2B8C931C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E07161C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0E7F9FB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E6DC27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3C91BA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535BA45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937A72F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7157FCD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ED4D17D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755F3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2D15F72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5477C4B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27827F4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97F06" w14:textId="77777777" w:rsidR="009E02FA" w:rsidRDefault="009E02FA" w:rsidP="0038231F">
      <w:pPr>
        <w:spacing w:after="0" w:line="240" w:lineRule="auto"/>
      </w:pPr>
      <w:r>
        <w:separator/>
      </w:r>
    </w:p>
  </w:endnote>
  <w:endnote w:type="continuationSeparator" w:id="0">
    <w:p w14:paraId="7717A50D" w14:textId="77777777" w:rsidR="009E02FA" w:rsidRDefault="009E02F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921FC" w14:textId="77777777" w:rsidR="003A6E7E" w:rsidRDefault="003A6E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3906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917839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ED9F0" w14:textId="77777777" w:rsidR="003A6E7E" w:rsidRDefault="003A6E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A801F" w14:textId="77777777" w:rsidR="009E02FA" w:rsidRDefault="009E02FA" w:rsidP="0038231F">
      <w:pPr>
        <w:spacing w:after="0" w:line="240" w:lineRule="auto"/>
      </w:pPr>
      <w:r>
        <w:separator/>
      </w:r>
    </w:p>
  </w:footnote>
  <w:footnote w:type="continuationSeparator" w:id="0">
    <w:p w14:paraId="0E318B1A" w14:textId="77777777" w:rsidR="009E02FA" w:rsidRDefault="009E02FA" w:rsidP="0038231F">
      <w:pPr>
        <w:spacing w:after="0" w:line="240" w:lineRule="auto"/>
      </w:pPr>
      <w:r>
        <w:continuationSeparator/>
      </w:r>
    </w:p>
  </w:footnote>
  <w:footnote w:id="1">
    <w:p w14:paraId="3778E70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34446B5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D7848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A035222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C72B332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3B43A" w14:textId="77777777" w:rsidR="003A6E7E" w:rsidRDefault="003A6E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EBA14" w14:textId="77777777" w:rsidR="003A6E7E" w:rsidRDefault="003A6E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2114A" w14:textId="77777777" w:rsidR="003A6E7E" w:rsidRDefault="003A6E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1963574">
    <w:abstractNumId w:val="11"/>
  </w:num>
  <w:num w:numId="2" w16cid:durableId="745609456">
    <w:abstractNumId w:val="0"/>
  </w:num>
  <w:num w:numId="3" w16cid:durableId="1562252143">
    <w:abstractNumId w:val="10"/>
  </w:num>
  <w:num w:numId="4" w16cid:durableId="977800499">
    <w:abstractNumId w:val="13"/>
  </w:num>
  <w:num w:numId="5" w16cid:durableId="433208330">
    <w:abstractNumId w:val="12"/>
  </w:num>
  <w:num w:numId="6" w16cid:durableId="142504976">
    <w:abstractNumId w:val="9"/>
  </w:num>
  <w:num w:numId="7" w16cid:durableId="1624113787">
    <w:abstractNumId w:val="1"/>
  </w:num>
  <w:num w:numId="8" w16cid:durableId="1305886050">
    <w:abstractNumId w:val="6"/>
  </w:num>
  <w:num w:numId="9" w16cid:durableId="277183147">
    <w:abstractNumId w:val="4"/>
  </w:num>
  <w:num w:numId="10" w16cid:durableId="870387446">
    <w:abstractNumId w:val="7"/>
  </w:num>
  <w:num w:numId="11" w16cid:durableId="939023546">
    <w:abstractNumId w:val="5"/>
  </w:num>
  <w:num w:numId="12" w16cid:durableId="82453891">
    <w:abstractNumId w:val="8"/>
  </w:num>
  <w:num w:numId="13" w16cid:durableId="1344091727">
    <w:abstractNumId w:val="3"/>
  </w:num>
  <w:num w:numId="14" w16cid:durableId="7772148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337A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6E7E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7F3A6E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9E02FA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95C"/>
    <w:rsid w:val="00AE6FF2"/>
    <w:rsid w:val="00B0088C"/>
    <w:rsid w:val="00B15219"/>
    <w:rsid w:val="00B15FD3"/>
    <w:rsid w:val="00B27A0C"/>
    <w:rsid w:val="00B3093F"/>
    <w:rsid w:val="00B34079"/>
    <w:rsid w:val="00B346A6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B3FC7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E337A"/>
    <w:rsid w:val="00DE7C5A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A49CA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1457F7"/>
  <w15:docId w15:val="{6A695535-FEB9-4A86-997B-B9701B7AA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4</Pages>
  <Words>839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5</cp:revision>
  <cp:lastPrinted>2016-07-26T10:32:00Z</cp:lastPrinted>
  <dcterms:created xsi:type="dcterms:W3CDTF">2025-11-19T06:55:00Z</dcterms:created>
  <dcterms:modified xsi:type="dcterms:W3CDTF">2026-02-25T07:23:00Z</dcterms:modified>
</cp:coreProperties>
</file>