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8FDF2" w14:textId="6558CFDA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E63BF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8B3D3A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83299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ADF8FA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D96AE91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5CBABDA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CBE63A1" w14:textId="77777777" w:rsidTr="004F10A0">
        <w:tc>
          <w:tcPr>
            <w:tcW w:w="2269" w:type="dxa"/>
            <w:shd w:val="clear" w:color="auto" w:fill="auto"/>
          </w:tcPr>
          <w:p w14:paraId="718C792C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1188EB" w14:textId="77777777" w:rsidR="00A137C9" w:rsidRPr="00A2540E" w:rsidRDefault="004D6B3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6B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Dostawa, montaż i uruchomienie automatycznego systemu parkingowego dla potrzeb szpitala w trybie "zaprojektuj i wybuduj"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6B3B" w:rsidRPr="00A2540E" w14:paraId="4E454F00" w14:textId="77777777" w:rsidTr="00DA7A23">
        <w:tc>
          <w:tcPr>
            <w:tcW w:w="2269" w:type="dxa"/>
            <w:shd w:val="clear" w:color="auto" w:fill="auto"/>
          </w:tcPr>
          <w:p w14:paraId="2F010389" w14:textId="77777777" w:rsidR="004D6B3B" w:rsidRPr="00A2540E" w:rsidRDefault="004D6B3B" w:rsidP="00DA7A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F175E9" w14:textId="19CF256B" w:rsidR="004D6B3B" w:rsidRPr="00A2540E" w:rsidRDefault="00B8700F" w:rsidP="00DA7A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</w:t>
            </w:r>
            <w:r w:rsidR="004D6B3B" w:rsidRPr="004D6B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ZP-271-6/2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53F4874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6F72F58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D6B3B" w:rsidRPr="004D6B3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3E040C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7CD6EDCF" w14:textId="77777777" w:rsidTr="00A137C9">
        <w:tc>
          <w:tcPr>
            <w:tcW w:w="617" w:type="dxa"/>
            <w:shd w:val="clear" w:color="auto" w:fill="auto"/>
            <w:vAlign w:val="center"/>
          </w:tcPr>
          <w:p w14:paraId="3D21C4C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38789E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1C2E4F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5FE3D59" w14:textId="77777777" w:rsidTr="00A137C9">
        <w:tc>
          <w:tcPr>
            <w:tcW w:w="617" w:type="dxa"/>
            <w:shd w:val="clear" w:color="auto" w:fill="auto"/>
            <w:vAlign w:val="center"/>
          </w:tcPr>
          <w:p w14:paraId="5C6E17B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69152C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020663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A90D702" w14:textId="77777777" w:rsidTr="00A137C9">
        <w:tc>
          <w:tcPr>
            <w:tcW w:w="617" w:type="dxa"/>
            <w:shd w:val="clear" w:color="auto" w:fill="auto"/>
            <w:vAlign w:val="center"/>
          </w:tcPr>
          <w:p w14:paraId="4584525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0582A6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160685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1954F6E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D6B3B" w:rsidRPr="004D6B3B">
        <w:rPr>
          <w:rFonts w:ascii="Arial" w:hAnsi="Arial" w:cs="Arial"/>
          <w:sz w:val="24"/>
          <w:szCs w:val="24"/>
        </w:rPr>
        <w:t>(</w:t>
      </w:r>
      <w:proofErr w:type="spellStart"/>
      <w:r w:rsidR="004D6B3B" w:rsidRPr="004D6B3B">
        <w:rPr>
          <w:rFonts w:ascii="Arial" w:hAnsi="Arial" w:cs="Arial"/>
          <w:sz w:val="24"/>
          <w:szCs w:val="24"/>
        </w:rPr>
        <w:t>t.j</w:t>
      </w:r>
      <w:proofErr w:type="spellEnd"/>
      <w:r w:rsidR="004D6B3B" w:rsidRPr="004D6B3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D6B3B" w:rsidRPr="004D6B3B">
        <w:rPr>
          <w:rFonts w:ascii="Arial" w:hAnsi="Arial" w:cs="Arial"/>
          <w:sz w:val="24"/>
          <w:szCs w:val="24"/>
        </w:rPr>
        <w:t>późn</w:t>
      </w:r>
      <w:proofErr w:type="spellEnd"/>
      <w:r w:rsidR="004D6B3B" w:rsidRPr="004D6B3B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75719014" w14:textId="77777777" w:rsidTr="00A137C9">
        <w:tc>
          <w:tcPr>
            <w:tcW w:w="617" w:type="dxa"/>
            <w:shd w:val="clear" w:color="auto" w:fill="auto"/>
            <w:vAlign w:val="center"/>
          </w:tcPr>
          <w:p w14:paraId="7814F16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67E9A7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1F9C11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0D958EA" w14:textId="77777777" w:rsidTr="00A137C9">
        <w:tc>
          <w:tcPr>
            <w:tcW w:w="617" w:type="dxa"/>
            <w:shd w:val="clear" w:color="auto" w:fill="auto"/>
            <w:vAlign w:val="center"/>
          </w:tcPr>
          <w:p w14:paraId="20B151B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D98BC7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782D2A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C7F7830" w14:textId="77777777" w:rsidTr="00A137C9">
        <w:tc>
          <w:tcPr>
            <w:tcW w:w="617" w:type="dxa"/>
            <w:shd w:val="clear" w:color="auto" w:fill="auto"/>
            <w:vAlign w:val="center"/>
          </w:tcPr>
          <w:p w14:paraId="5D35050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60E359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A2B5C4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132C16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332388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9E877AA" w14:textId="77777777" w:rsidTr="004F10A0">
        <w:tc>
          <w:tcPr>
            <w:tcW w:w="2660" w:type="dxa"/>
            <w:shd w:val="clear" w:color="auto" w:fill="auto"/>
          </w:tcPr>
          <w:p w14:paraId="78B0529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F5E1F4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8E21917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4E979B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BEE82B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18C91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D6B3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6438097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0CF6B" w14:textId="77777777" w:rsidR="00F4553A" w:rsidRDefault="00F4553A" w:rsidP="00025386">
      <w:pPr>
        <w:spacing w:after="0" w:line="240" w:lineRule="auto"/>
      </w:pPr>
      <w:r>
        <w:separator/>
      </w:r>
    </w:p>
  </w:endnote>
  <w:endnote w:type="continuationSeparator" w:id="0">
    <w:p w14:paraId="7DD4733E" w14:textId="77777777" w:rsidR="00F4553A" w:rsidRDefault="00F455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98420" w14:textId="77777777" w:rsidR="004D6B3B" w:rsidRDefault="004D6B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C528E" w14:textId="77777777" w:rsidR="00025386" w:rsidRDefault="00F4553A" w:rsidP="00025386">
    <w:pPr>
      <w:pStyle w:val="Stopka"/>
      <w:tabs>
        <w:tab w:val="clear" w:pos="4536"/>
      </w:tabs>
      <w:jc w:val="center"/>
    </w:pPr>
    <w:r>
      <w:rPr>
        <w:noProof/>
      </w:rPr>
      <w:pict w14:anchorId="276D8FBC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3A7C39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6064B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7EAC3" w14:textId="77777777" w:rsidR="004D6B3B" w:rsidRDefault="004D6B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FA061" w14:textId="77777777" w:rsidR="00F4553A" w:rsidRDefault="00F4553A" w:rsidP="00025386">
      <w:pPr>
        <w:spacing w:after="0" w:line="240" w:lineRule="auto"/>
      </w:pPr>
      <w:r>
        <w:separator/>
      </w:r>
    </w:p>
  </w:footnote>
  <w:footnote w:type="continuationSeparator" w:id="0">
    <w:p w14:paraId="26227987" w14:textId="77777777" w:rsidR="00F4553A" w:rsidRDefault="00F455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81274" w14:textId="77777777" w:rsidR="004D6B3B" w:rsidRDefault="004D6B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24865" w14:textId="77777777" w:rsidR="004D6B3B" w:rsidRDefault="004D6B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250DB" w14:textId="77777777" w:rsidR="004D6B3B" w:rsidRDefault="004D6B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168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38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6B3B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8700F"/>
    <w:rsid w:val="00BE3BCE"/>
    <w:rsid w:val="00C50386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63BF"/>
    <w:rsid w:val="00EF3368"/>
    <w:rsid w:val="00F334B4"/>
    <w:rsid w:val="00F4553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49D2F"/>
  <w15:chartTrackingRefBased/>
  <w15:docId w15:val="{928711DF-E0FF-4FA1-84A7-92DE9610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2025-11-27T11:39:00Z</dcterms:created>
  <dcterms:modified xsi:type="dcterms:W3CDTF">2026-02-25T07:21:00Z</dcterms:modified>
</cp:coreProperties>
</file>