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00918" w14:textId="66F5A5CD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02609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AF2C297" w14:textId="77777777" w:rsidTr="00467CA2">
        <w:tc>
          <w:tcPr>
            <w:tcW w:w="2800" w:type="dxa"/>
            <w:shd w:val="clear" w:color="auto" w:fill="auto"/>
          </w:tcPr>
          <w:p w14:paraId="6039C9C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FE3B5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37825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8F7E72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5772039A" w14:textId="77777777" w:rsidTr="00467CA2">
        <w:tc>
          <w:tcPr>
            <w:tcW w:w="2800" w:type="dxa"/>
            <w:shd w:val="clear" w:color="auto" w:fill="auto"/>
          </w:tcPr>
          <w:p w14:paraId="2E1FF94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AA7A7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2851F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DD2F73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0106F5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B3F716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74C0F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01AB28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EE7B7F" w14:textId="4177E50F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074E6" w:rsidRPr="007074E6">
        <w:rPr>
          <w:rFonts w:ascii="Arial" w:hAnsi="Arial" w:cs="Arial"/>
          <w:sz w:val="24"/>
          <w:szCs w:val="24"/>
        </w:rPr>
        <w:t>(</w:t>
      </w:r>
      <w:proofErr w:type="spellStart"/>
      <w:r w:rsidR="007074E6" w:rsidRPr="007074E6">
        <w:rPr>
          <w:rFonts w:ascii="Arial" w:hAnsi="Arial" w:cs="Arial"/>
          <w:sz w:val="24"/>
          <w:szCs w:val="24"/>
        </w:rPr>
        <w:t>t.j</w:t>
      </w:r>
      <w:proofErr w:type="spellEnd"/>
      <w:r w:rsidR="007074E6" w:rsidRPr="007074E6">
        <w:rPr>
          <w:rFonts w:ascii="Arial" w:hAnsi="Arial" w:cs="Arial"/>
          <w:sz w:val="24"/>
          <w:szCs w:val="24"/>
        </w:rPr>
        <w:t>. Dz. U. z 2024 poz. 1320</w:t>
      </w:r>
      <w:r w:rsidR="00CA2ECB">
        <w:rPr>
          <w:rFonts w:ascii="Arial" w:hAnsi="Arial" w:cs="Arial"/>
          <w:sz w:val="24"/>
          <w:szCs w:val="24"/>
        </w:rPr>
        <w:t xml:space="preserve"> z późn.zm</w:t>
      </w:r>
      <w:r w:rsidR="007074E6" w:rsidRPr="007074E6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CC62FD0" w14:textId="77777777" w:rsidTr="00467CA2">
        <w:tc>
          <w:tcPr>
            <w:tcW w:w="2269" w:type="dxa"/>
            <w:shd w:val="clear" w:color="auto" w:fill="auto"/>
          </w:tcPr>
          <w:p w14:paraId="7704935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96945C" w14:textId="77777777" w:rsidR="00D520D3" w:rsidRPr="00A2540E" w:rsidRDefault="007074E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74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074E6" w:rsidRPr="00A2540E" w14:paraId="7E608199" w14:textId="77777777" w:rsidTr="006025A3">
        <w:tc>
          <w:tcPr>
            <w:tcW w:w="2269" w:type="dxa"/>
            <w:shd w:val="clear" w:color="auto" w:fill="auto"/>
          </w:tcPr>
          <w:p w14:paraId="5A2526B6" w14:textId="77777777" w:rsidR="007074E6" w:rsidRPr="00A2540E" w:rsidRDefault="007074E6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4B0089" w14:textId="3B2C337A" w:rsidR="007074E6" w:rsidRPr="00A2540E" w:rsidRDefault="00BB3EA3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</w:t>
            </w:r>
            <w:r w:rsidR="007074E6" w:rsidRPr="007074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ZP-271-6/2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5758D81F" w14:textId="77777777" w:rsidR="00DC652A" w:rsidRPr="00053927" w:rsidRDefault="007074E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667FBC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E31AA1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257678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2ACBA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AD4A9C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B83044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C47D35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A8459C5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274C33E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472F1D8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8B4E0E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E2409D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79AE29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BF46285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9747F1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53BF85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8B3AFF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78A99E8" w14:textId="77777777" w:rsidTr="00467CA2">
        <w:tc>
          <w:tcPr>
            <w:tcW w:w="2660" w:type="dxa"/>
            <w:shd w:val="clear" w:color="auto" w:fill="auto"/>
          </w:tcPr>
          <w:p w14:paraId="7071BE8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A795F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631ED70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6EDC6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0AE31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B6CAB0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074E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B3F163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AA05C" w14:textId="77777777" w:rsidR="007F508B" w:rsidRDefault="007F508B" w:rsidP="00025386">
      <w:pPr>
        <w:spacing w:after="0" w:line="240" w:lineRule="auto"/>
      </w:pPr>
      <w:r>
        <w:separator/>
      </w:r>
    </w:p>
  </w:endnote>
  <w:endnote w:type="continuationSeparator" w:id="0">
    <w:p w14:paraId="1174508F" w14:textId="77777777" w:rsidR="007F508B" w:rsidRDefault="007F50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BC653" w14:textId="77777777" w:rsidR="007074E6" w:rsidRDefault="007074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316F0" w14:textId="77777777" w:rsidR="00025386" w:rsidRDefault="007F508B" w:rsidP="00025386">
    <w:pPr>
      <w:pStyle w:val="Stopka"/>
      <w:tabs>
        <w:tab w:val="clear" w:pos="4536"/>
      </w:tabs>
      <w:jc w:val="center"/>
    </w:pPr>
    <w:r>
      <w:rPr>
        <w:noProof/>
      </w:rPr>
      <w:pict w14:anchorId="27F4CCA9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23E55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22AAC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CC2D" w14:textId="77777777" w:rsidR="007074E6" w:rsidRDefault="007074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E6CB3" w14:textId="77777777" w:rsidR="007F508B" w:rsidRDefault="007F508B" w:rsidP="00025386">
      <w:pPr>
        <w:spacing w:after="0" w:line="240" w:lineRule="auto"/>
      </w:pPr>
      <w:r>
        <w:separator/>
      </w:r>
    </w:p>
  </w:footnote>
  <w:footnote w:type="continuationSeparator" w:id="0">
    <w:p w14:paraId="1F97ABFA" w14:textId="77777777" w:rsidR="007F508B" w:rsidRDefault="007F50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F6B16" w14:textId="77777777" w:rsidR="007074E6" w:rsidRDefault="007074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C01C" w14:textId="77777777" w:rsidR="007074E6" w:rsidRDefault="007074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64EC" w14:textId="77777777" w:rsidR="007074E6" w:rsidRDefault="007074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74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8C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48CE"/>
    <w:rsid w:val="005624D8"/>
    <w:rsid w:val="00620476"/>
    <w:rsid w:val="00657A47"/>
    <w:rsid w:val="007074E6"/>
    <w:rsid w:val="0071340C"/>
    <w:rsid w:val="00745A44"/>
    <w:rsid w:val="007666D6"/>
    <w:rsid w:val="007D6755"/>
    <w:rsid w:val="007F49C7"/>
    <w:rsid w:val="007F508B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3EA3"/>
    <w:rsid w:val="00BE3BCE"/>
    <w:rsid w:val="00CA2ECB"/>
    <w:rsid w:val="00CB29AC"/>
    <w:rsid w:val="00D02609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D27CF"/>
  <w15:chartTrackingRefBased/>
  <w15:docId w15:val="{8134668C-4D33-473F-B7CB-0DB88A88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2025-11-19T06:56:00Z</dcterms:created>
  <dcterms:modified xsi:type="dcterms:W3CDTF">2026-02-25T07:21:00Z</dcterms:modified>
</cp:coreProperties>
</file>