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2F3F6" w14:textId="77777777" w:rsidR="00B048DA" w:rsidRPr="00353FDC" w:rsidRDefault="007030B5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7030B5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7030B5">
        <w:rPr>
          <w:rFonts w:ascii="Arial" w:hAnsi="Arial" w:cs="Arial"/>
        </w:rPr>
        <w:t>2026-02-24</w:t>
      </w:r>
    </w:p>
    <w:p w14:paraId="3A85FCEF" w14:textId="77777777" w:rsidR="00B048DA" w:rsidRPr="00353FDC" w:rsidRDefault="007030B5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7030B5">
        <w:rPr>
          <w:rFonts w:ascii="Arial" w:hAnsi="Arial" w:cs="Arial"/>
          <w:b/>
          <w:bCs/>
        </w:rPr>
        <w:t>Szpital Specjalistyczny im. Stefana Żeromskiego SP ZOZ w Krakowie</w:t>
      </w:r>
    </w:p>
    <w:p w14:paraId="41452B20" w14:textId="77777777" w:rsidR="00B048DA" w:rsidRPr="00353FDC" w:rsidRDefault="007030B5" w:rsidP="00B048DA">
      <w:pPr>
        <w:spacing w:line="360" w:lineRule="auto"/>
        <w:ind w:right="3969"/>
        <w:rPr>
          <w:rFonts w:ascii="Arial" w:hAnsi="Arial" w:cs="Arial"/>
        </w:rPr>
      </w:pPr>
      <w:r w:rsidRPr="007030B5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7030B5">
        <w:rPr>
          <w:rFonts w:ascii="Arial" w:hAnsi="Arial" w:cs="Arial"/>
        </w:rPr>
        <w:t>66</w:t>
      </w:r>
    </w:p>
    <w:p w14:paraId="15943D59" w14:textId="77777777" w:rsidR="00B048DA" w:rsidRPr="00353FDC" w:rsidRDefault="007030B5" w:rsidP="00B048DA">
      <w:pPr>
        <w:ind w:right="3969"/>
        <w:rPr>
          <w:rFonts w:ascii="Arial" w:hAnsi="Arial" w:cs="Arial"/>
        </w:rPr>
      </w:pPr>
      <w:r w:rsidRPr="007030B5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7030B5">
        <w:rPr>
          <w:rFonts w:ascii="Arial" w:hAnsi="Arial" w:cs="Arial"/>
        </w:rPr>
        <w:t>Kraków</w:t>
      </w:r>
    </w:p>
    <w:p w14:paraId="7302472F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71DDB2" w14:textId="2707C2A2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FC28AF4" w14:textId="0D67F823" w:rsidR="0079022A" w:rsidRPr="00524B34" w:rsidRDefault="0079022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DZp-271-69/25-158.IW</w:t>
      </w:r>
    </w:p>
    <w:p w14:paraId="6052C6CF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7EA6B998" w14:textId="77777777" w:rsidTr="00B048DA">
        <w:tc>
          <w:tcPr>
            <w:tcW w:w="9498" w:type="dxa"/>
            <w:shd w:val="clear" w:color="auto" w:fill="F2F2F2"/>
            <w:hideMark/>
          </w:tcPr>
          <w:p w14:paraId="62A1E889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862BAD7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D2B0736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56C07A5B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A4BC7F0" w14:textId="77777777" w:rsidTr="00B048DA">
        <w:tc>
          <w:tcPr>
            <w:tcW w:w="2269" w:type="dxa"/>
            <w:shd w:val="clear" w:color="auto" w:fill="auto"/>
          </w:tcPr>
          <w:p w14:paraId="3122E9CC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237010CD" w14:textId="77777777" w:rsidR="007030B5" w:rsidRPr="007030B5" w:rsidRDefault="007030B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Zakup i dostawa systemu podpisu elektronicznego dokumentacji medycznej dla Pacjentów poradni z wdrożeniem i wsparciem.</w:t>
            </w:r>
          </w:p>
          <w:p w14:paraId="1D414C36" w14:textId="77777777" w:rsidR="007030B5" w:rsidRPr="007030B5" w:rsidRDefault="007030B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Zakup i dostawa systemu kolejkowego z wdrożeniem.</w:t>
            </w:r>
          </w:p>
          <w:p w14:paraId="6D156EE2" w14:textId="77777777" w:rsidR="00B048DA" w:rsidRPr="00353FDC" w:rsidRDefault="007030B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Zakup i dostawa systemu skanowania dokumentów: Skanery dokumentów, Interfejs integracyjny, licencje z wdrożeniem i wsparciem.</w:t>
            </w:r>
          </w:p>
        </w:tc>
      </w:tr>
      <w:tr w:rsidR="007030B5" w:rsidRPr="00353FDC" w14:paraId="082C739A" w14:textId="77777777" w:rsidTr="00946B32">
        <w:tc>
          <w:tcPr>
            <w:tcW w:w="2269" w:type="dxa"/>
            <w:shd w:val="clear" w:color="auto" w:fill="auto"/>
          </w:tcPr>
          <w:p w14:paraId="78423B7E" w14:textId="77777777" w:rsidR="007030B5" w:rsidRPr="00353FDC" w:rsidRDefault="007030B5" w:rsidP="00946B3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1FF153E6" w14:textId="77777777" w:rsidR="007030B5" w:rsidRPr="00353FDC" w:rsidRDefault="007030B5" w:rsidP="00946B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DZP-271-69/25</w:t>
            </w:r>
          </w:p>
        </w:tc>
      </w:tr>
    </w:tbl>
    <w:p w14:paraId="0E638305" w14:textId="77777777" w:rsidR="0079022A" w:rsidRPr="0079022A" w:rsidRDefault="0079022A" w:rsidP="0079022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  <w:bCs/>
        </w:rPr>
      </w:pPr>
      <w:r w:rsidRPr="0079022A">
        <w:rPr>
          <w:rFonts w:ascii="Arial" w:hAnsi="Arial" w:cs="Arial"/>
          <w:b/>
          <w:bCs/>
        </w:rPr>
        <w:t xml:space="preserve">Inwestycja: </w:t>
      </w:r>
      <w:r w:rsidRPr="0079022A">
        <w:rPr>
          <w:rFonts w:ascii="Arial" w:hAnsi="Arial" w:cs="Arial"/>
          <w:b/>
          <w:bCs/>
        </w:rPr>
        <w:tab/>
        <w:t>D1.1.2 Przyspieszenie procesów transformacji cyfrowej ochrony zdrowia poprzez dalszy rozwój usług cyfrowych w ochronie zdrowia</w:t>
      </w:r>
    </w:p>
    <w:p w14:paraId="1AA60BB8" w14:textId="77777777" w:rsidR="0079022A" w:rsidRPr="0079022A" w:rsidRDefault="0079022A" w:rsidP="0079022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  <w:bCs/>
        </w:rPr>
      </w:pPr>
      <w:r w:rsidRPr="0079022A">
        <w:rPr>
          <w:rFonts w:ascii="Arial" w:hAnsi="Arial" w:cs="Arial"/>
          <w:b/>
          <w:bCs/>
        </w:rPr>
        <w:t xml:space="preserve">Projekt: </w:t>
      </w:r>
      <w:r w:rsidRPr="0079022A">
        <w:rPr>
          <w:rFonts w:ascii="Arial" w:hAnsi="Arial" w:cs="Arial"/>
          <w:b/>
          <w:bCs/>
        </w:rPr>
        <w:tab/>
        <w:t>Przyspieszenie procesów transformacji cyfrowej ochrony zdrowia w Szpitalu Specjalistycznym im. Stefana Żeromskiego SPZOZ w Krakowie</w:t>
      </w:r>
    </w:p>
    <w:p w14:paraId="2C5B94A4" w14:textId="6F1C4E75" w:rsidR="00B048DA" w:rsidRPr="0079022A" w:rsidRDefault="0079022A" w:rsidP="0079022A">
      <w:pPr>
        <w:tabs>
          <w:tab w:val="left" w:pos="708"/>
          <w:tab w:val="center" w:pos="4536"/>
          <w:tab w:val="right" w:pos="9072"/>
        </w:tabs>
        <w:spacing w:line="360" w:lineRule="auto"/>
        <w:jc w:val="both"/>
        <w:rPr>
          <w:rFonts w:ascii="Arial" w:hAnsi="Arial" w:cs="Arial"/>
          <w:b/>
          <w:bCs/>
        </w:rPr>
      </w:pPr>
      <w:r w:rsidRPr="0079022A">
        <w:rPr>
          <w:rFonts w:ascii="Arial" w:hAnsi="Arial" w:cs="Arial"/>
          <w:b/>
          <w:bCs/>
        </w:rPr>
        <w:t xml:space="preserve">Zadanie: </w:t>
      </w:r>
      <w:r w:rsidRPr="0079022A">
        <w:rPr>
          <w:rFonts w:ascii="Arial" w:hAnsi="Arial" w:cs="Arial"/>
          <w:b/>
          <w:bCs/>
        </w:rPr>
        <w:tab/>
        <w:t>Rozbudowa systemów szpitalnych, Ucyfrowienie dokumentacji medycznej</w:t>
      </w:r>
    </w:p>
    <w:p w14:paraId="60C7E573" w14:textId="77777777" w:rsidR="0079022A" w:rsidRPr="00B048DA" w:rsidRDefault="0079022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0622C2C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7030B5" w:rsidRPr="007030B5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7030B5" w:rsidRPr="007030B5">
        <w:rPr>
          <w:rFonts w:ascii="Arial" w:hAnsi="Arial" w:cs="Arial"/>
        </w:rPr>
        <w:t>(</w:t>
      </w:r>
      <w:proofErr w:type="spellStart"/>
      <w:r w:rsidR="007030B5" w:rsidRPr="007030B5">
        <w:rPr>
          <w:rFonts w:ascii="Arial" w:hAnsi="Arial" w:cs="Arial"/>
        </w:rPr>
        <w:t>t.j</w:t>
      </w:r>
      <w:proofErr w:type="spellEnd"/>
      <w:r w:rsidR="007030B5" w:rsidRPr="007030B5">
        <w:rPr>
          <w:rFonts w:ascii="Arial" w:hAnsi="Arial" w:cs="Arial"/>
        </w:rPr>
        <w:t xml:space="preserve">. Dz. U. z 2024 r. poz. 1320 z </w:t>
      </w:r>
      <w:proofErr w:type="spellStart"/>
      <w:r w:rsidR="007030B5" w:rsidRPr="007030B5">
        <w:rPr>
          <w:rFonts w:ascii="Arial" w:hAnsi="Arial" w:cs="Arial"/>
        </w:rPr>
        <w:t>późn</w:t>
      </w:r>
      <w:proofErr w:type="spellEnd"/>
      <w:r w:rsidR="007030B5" w:rsidRPr="007030B5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</w:t>
      </w:r>
      <w:r w:rsidR="00C65E53" w:rsidRPr="00B048DA">
        <w:rPr>
          <w:rFonts w:ascii="Arial" w:hAnsi="Arial" w:cs="Arial"/>
        </w:rPr>
        <w:lastRenderedPageBreak/>
        <w:t>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030B5" w14:paraId="52969B12" w14:textId="77777777" w:rsidTr="00946B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1457098" w14:textId="77777777" w:rsidR="007030B5" w:rsidRDefault="007030B5" w:rsidP="00946B3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030B5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030B5">
              <w:rPr>
                <w:rFonts w:ascii="Arial" w:hAnsi="Arial" w:cs="Arial"/>
                <w:color w:val="000000"/>
              </w:rPr>
              <w:t>Zakup i dostawa systemu podpisu elektronicznego dokumentacji medycznej dla Pacjentów poradni z wdrożeniem i wsparciem</w:t>
            </w:r>
          </w:p>
          <w:p w14:paraId="3FFD648A" w14:textId="77777777" w:rsidR="007030B5" w:rsidRPr="0079022A" w:rsidRDefault="007030B5" w:rsidP="00946B32">
            <w:pPr>
              <w:spacing w:line="360" w:lineRule="auto"/>
              <w:jc w:val="both"/>
              <w:rPr>
                <w:rFonts w:ascii="Arial" w:hAnsi="Arial" w:cs="Arial"/>
                <w:b/>
                <w:lang w:val="de-DE"/>
              </w:rPr>
            </w:pPr>
            <w:r w:rsidRPr="0079022A">
              <w:rPr>
                <w:rFonts w:ascii="Arial" w:hAnsi="Arial" w:cs="Arial"/>
                <w:b/>
                <w:lang w:val="de-DE"/>
              </w:rPr>
              <w:t xml:space="preserve">IC Solutions </w:t>
            </w:r>
            <w:proofErr w:type="spellStart"/>
            <w:r w:rsidRPr="0079022A">
              <w:rPr>
                <w:rFonts w:ascii="Arial" w:hAnsi="Arial" w:cs="Arial"/>
                <w:b/>
                <w:lang w:val="de-DE"/>
              </w:rPr>
              <w:t>sp</w:t>
            </w:r>
            <w:proofErr w:type="spellEnd"/>
            <w:r w:rsidRPr="0079022A">
              <w:rPr>
                <w:rFonts w:ascii="Arial" w:hAnsi="Arial" w:cs="Arial"/>
                <w:b/>
                <w:lang w:val="de-DE"/>
              </w:rPr>
              <w:t xml:space="preserve">. z </w:t>
            </w:r>
            <w:proofErr w:type="spellStart"/>
            <w:r w:rsidRPr="0079022A">
              <w:rPr>
                <w:rFonts w:ascii="Arial" w:hAnsi="Arial" w:cs="Arial"/>
                <w:b/>
                <w:lang w:val="de-DE"/>
              </w:rPr>
              <w:t>o.o.</w:t>
            </w:r>
            <w:proofErr w:type="spellEnd"/>
          </w:p>
          <w:p w14:paraId="7706DC7E" w14:textId="77777777" w:rsidR="007030B5" w:rsidRDefault="007030B5" w:rsidP="00946B32">
            <w:pPr>
              <w:spacing w:line="360" w:lineRule="auto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Wołkowyska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030B5">
              <w:rPr>
                <w:rFonts w:ascii="Arial" w:hAnsi="Arial" w:cs="Arial"/>
                <w:bCs/>
              </w:rPr>
              <w:t>19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D45D039" w14:textId="77777777" w:rsidR="007030B5" w:rsidRPr="00B048DA" w:rsidRDefault="007030B5" w:rsidP="00946B32">
            <w:pPr>
              <w:spacing w:line="360" w:lineRule="auto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61-132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030B5">
              <w:rPr>
                <w:rFonts w:ascii="Arial" w:hAnsi="Arial" w:cs="Arial"/>
                <w:bCs/>
              </w:rPr>
              <w:t>Poznań</w:t>
            </w:r>
          </w:p>
          <w:p w14:paraId="5A51FDB0" w14:textId="77777777" w:rsidR="007030B5" w:rsidRPr="00B048DA" w:rsidRDefault="007030B5" w:rsidP="00946B3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030B5">
              <w:rPr>
                <w:rFonts w:ascii="Arial" w:hAnsi="Arial" w:cs="Arial"/>
                <w:b/>
              </w:rPr>
              <w:t>634 864.50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67E20C2" w14:textId="77777777" w:rsidR="007030B5" w:rsidRPr="00B048DA" w:rsidRDefault="007030B5" w:rsidP="00946B3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FBB6174" w14:textId="77777777" w:rsidR="007030B5" w:rsidRPr="00B048DA" w:rsidRDefault="007030B5" w:rsidP="00946B3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30B5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postępowaniu, uzyskała najwyższą liczbę punktów i została uznana za ofertę najkorzystniejszą na podstawie kryteriów oceny ofert określonych w SWZ.</w:t>
            </w:r>
          </w:p>
        </w:tc>
      </w:tr>
      <w:tr w:rsidR="007030B5" w14:paraId="43ACC752" w14:textId="77777777" w:rsidTr="00946B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6C7EC29" w14:textId="77777777" w:rsidR="007030B5" w:rsidRDefault="007030B5" w:rsidP="00946B3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7030B5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030B5">
              <w:rPr>
                <w:rFonts w:ascii="Arial" w:hAnsi="Arial" w:cs="Arial"/>
                <w:color w:val="000000"/>
              </w:rPr>
              <w:t>Zakup i dostawa systemu kolejkowego z wdrożeniem</w:t>
            </w:r>
          </w:p>
          <w:p w14:paraId="6EBBCCF0" w14:textId="77777777" w:rsidR="007030B5" w:rsidRPr="00B048DA" w:rsidRDefault="007030B5" w:rsidP="00946B3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7030B5">
              <w:rPr>
                <w:rFonts w:ascii="Arial" w:hAnsi="Arial" w:cs="Arial"/>
                <w:b/>
              </w:rPr>
              <w:t>TK-MED SP. Z O.O.</w:t>
            </w:r>
          </w:p>
          <w:p w14:paraId="35B210B1" w14:textId="77777777" w:rsidR="007030B5" w:rsidRDefault="007030B5" w:rsidP="00946B32">
            <w:pPr>
              <w:spacing w:line="360" w:lineRule="auto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Działkowa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030B5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B3739BC" w14:textId="77777777" w:rsidR="007030B5" w:rsidRPr="00B048DA" w:rsidRDefault="007030B5" w:rsidP="00946B32">
            <w:pPr>
              <w:spacing w:line="360" w:lineRule="auto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41-506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030B5">
              <w:rPr>
                <w:rFonts w:ascii="Arial" w:hAnsi="Arial" w:cs="Arial"/>
                <w:bCs/>
              </w:rPr>
              <w:t>Chorzów</w:t>
            </w:r>
          </w:p>
          <w:p w14:paraId="60AE9632" w14:textId="77777777" w:rsidR="007030B5" w:rsidRPr="00B048DA" w:rsidRDefault="007030B5" w:rsidP="00946B3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030B5">
              <w:rPr>
                <w:rFonts w:ascii="Arial" w:hAnsi="Arial" w:cs="Arial"/>
                <w:b/>
              </w:rPr>
              <w:t>365 925.00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4C4DF25" w14:textId="77777777" w:rsidR="007030B5" w:rsidRPr="00B048DA" w:rsidRDefault="007030B5" w:rsidP="00946B3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FB16642" w14:textId="77777777" w:rsidR="007030B5" w:rsidRPr="00B048DA" w:rsidRDefault="007030B5" w:rsidP="00946B3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30B5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postępowaniu, uzyskała najwyższą liczbę punktów i została uznana za ofertę najkorzystniejszą na podstawie kryteriów oceny ofert określonych w SWZ.</w:t>
            </w:r>
          </w:p>
        </w:tc>
      </w:tr>
      <w:tr w:rsidR="007030B5" w14:paraId="3E926EFF" w14:textId="77777777" w:rsidTr="00946B3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6676A5B" w14:textId="77777777" w:rsidR="007030B5" w:rsidRDefault="007030B5" w:rsidP="00946B3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030B5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7030B5">
              <w:rPr>
                <w:rFonts w:ascii="Arial" w:hAnsi="Arial" w:cs="Arial"/>
                <w:color w:val="000000"/>
              </w:rPr>
              <w:t>Zakup i dostawa systemu skanowania dokumentów: Skanery dokumentów, Interfejs integracyjny, licencje z wdrożeniem i wsparciem.</w:t>
            </w:r>
          </w:p>
          <w:p w14:paraId="58680F88" w14:textId="77777777" w:rsidR="007030B5" w:rsidRPr="0079022A" w:rsidRDefault="007030B5" w:rsidP="00946B32">
            <w:pPr>
              <w:spacing w:line="360" w:lineRule="auto"/>
              <w:jc w:val="both"/>
              <w:rPr>
                <w:rFonts w:ascii="Arial" w:hAnsi="Arial" w:cs="Arial"/>
                <w:b/>
                <w:lang w:val="de-DE"/>
              </w:rPr>
            </w:pPr>
            <w:r w:rsidRPr="0079022A">
              <w:rPr>
                <w:rFonts w:ascii="Arial" w:hAnsi="Arial" w:cs="Arial"/>
                <w:b/>
                <w:lang w:val="de-DE"/>
              </w:rPr>
              <w:t xml:space="preserve">IC Solutions </w:t>
            </w:r>
            <w:proofErr w:type="spellStart"/>
            <w:r w:rsidRPr="0079022A">
              <w:rPr>
                <w:rFonts w:ascii="Arial" w:hAnsi="Arial" w:cs="Arial"/>
                <w:b/>
                <w:lang w:val="de-DE"/>
              </w:rPr>
              <w:t>sp</w:t>
            </w:r>
            <w:proofErr w:type="spellEnd"/>
            <w:r w:rsidRPr="0079022A">
              <w:rPr>
                <w:rFonts w:ascii="Arial" w:hAnsi="Arial" w:cs="Arial"/>
                <w:b/>
                <w:lang w:val="de-DE"/>
              </w:rPr>
              <w:t xml:space="preserve">. z </w:t>
            </w:r>
            <w:proofErr w:type="spellStart"/>
            <w:r w:rsidRPr="0079022A">
              <w:rPr>
                <w:rFonts w:ascii="Arial" w:hAnsi="Arial" w:cs="Arial"/>
                <w:b/>
                <w:lang w:val="de-DE"/>
              </w:rPr>
              <w:t>o.o.</w:t>
            </w:r>
            <w:proofErr w:type="spellEnd"/>
          </w:p>
          <w:p w14:paraId="2B28B285" w14:textId="77777777" w:rsidR="007030B5" w:rsidRDefault="007030B5" w:rsidP="00946B32">
            <w:pPr>
              <w:spacing w:line="360" w:lineRule="auto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Wołkowyska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030B5">
              <w:rPr>
                <w:rFonts w:ascii="Arial" w:hAnsi="Arial" w:cs="Arial"/>
                <w:bCs/>
              </w:rPr>
              <w:t>19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53555130" w14:textId="77777777" w:rsidR="007030B5" w:rsidRPr="00B048DA" w:rsidRDefault="007030B5" w:rsidP="00946B32">
            <w:pPr>
              <w:spacing w:line="360" w:lineRule="auto"/>
              <w:rPr>
                <w:rFonts w:ascii="Arial" w:hAnsi="Arial" w:cs="Arial"/>
                <w:bCs/>
              </w:rPr>
            </w:pPr>
            <w:r w:rsidRPr="007030B5">
              <w:rPr>
                <w:rFonts w:ascii="Arial" w:hAnsi="Arial" w:cs="Arial"/>
                <w:bCs/>
              </w:rPr>
              <w:t>61-132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7030B5">
              <w:rPr>
                <w:rFonts w:ascii="Arial" w:hAnsi="Arial" w:cs="Arial"/>
                <w:bCs/>
              </w:rPr>
              <w:t>Poznań</w:t>
            </w:r>
          </w:p>
          <w:p w14:paraId="0B18731C" w14:textId="77777777" w:rsidR="007030B5" w:rsidRPr="00B048DA" w:rsidRDefault="007030B5" w:rsidP="00946B3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7030B5">
              <w:rPr>
                <w:rFonts w:ascii="Arial" w:hAnsi="Arial" w:cs="Arial"/>
                <w:b/>
              </w:rPr>
              <w:t>309 283.50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404B663" w14:textId="77777777" w:rsidR="007030B5" w:rsidRPr="00B048DA" w:rsidRDefault="007030B5" w:rsidP="00946B3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3D5DD2B" w14:textId="77777777" w:rsidR="007030B5" w:rsidRPr="00B048DA" w:rsidRDefault="007030B5" w:rsidP="00946B3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7030B5">
              <w:rPr>
                <w:rFonts w:ascii="Arial" w:hAnsi="Arial" w:cs="Arial"/>
              </w:rPr>
              <w:t>Oferta złożona przez ww. Wykonawcę spełnia warunki zawarte w SWZ, w ustawie Prawo zamówień publicznych z dnia 11 września 2019r. (tekst jednolity Dz. U. z 2024 r. poz. 1320 ze zm.), została złożona jako jedyna w postępowaniu, uzyskała najwyższą liczbę punktów i została uznana za ofertę najkorzystniejszą na podstawie kryteriów oceny ofert określonych w SWZ.</w:t>
            </w:r>
          </w:p>
        </w:tc>
      </w:tr>
    </w:tbl>
    <w:p w14:paraId="12B90534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2552"/>
        <w:gridCol w:w="3543"/>
        <w:gridCol w:w="993"/>
      </w:tblGrid>
      <w:tr w:rsidR="00992FF5" w14:paraId="258A1A8B" w14:textId="77777777" w:rsidTr="0079022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096A3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3BAC8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756588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8F610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030B5" w14:paraId="0805C8EB" w14:textId="77777777" w:rsidTr="0079022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0789" w14:textId="77777777" w:rsidR="007030B5" w:rsidRPr="007D7932" w:rsidRDefault="007030B5" w:rsidP="0094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30B5">
              <w:rPr>
                <w:rFonts w:ascii="Arial" w:hAnsi="Arial" w:cs="Arial"/>
                <w:sz w:val="22"/>
                <w:szCs w:val="22"/>
              </w:rPr>
              <w:t>Zakup i dostawa systemu podpisu elektronicznego dokumentacji medycznej dla Pacjentów poradni z wdrożeniem i wsparciem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DFB9" w14:textId="77777777" w:rsidR="007030B5" w:rsidRPr="0079022A" w:rsidRDefault="007030B5" w:rsidP="0094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IC Solutions </w:t>
            </w:r>
            <w:proofErr w:type="spellStart"/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3A1D8497" w14:textId="77777777" w:rsidR="007030B5" w:rsidRPr="007D7932" w:rsidRDefault="007030B5" w:rsidP="0094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Wołkowyska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30B5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19745A2B" w14:textId="77777777" w:rsidR="007030B5" w:rsidRPr="007D7932" w:rsidRDefault="007030B5" w:rsidP="0094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61-132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30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D7C6" w14:textId="77777777" w:rsidR="007030B5" w:rsidRPr="007030B5" w:rsidRDefault="007030B5" w:rsidP="00946B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1698A97" w14:textId="77777777" w:rsidR="007030B5" w:rsidRPr="007D7932" w:rsidRDefault="007030B5" w:rsidP="0094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2 - Termin realizacji zamówienia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9D84" w14:textId="77777777" w:rsidR="007030B5" w:rsidRPr="007D7932" w:rsidRDefault="007030B5" w:rsidP="0094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  <w:tr w:rsidR="007030B5" w14:paraId="676B58E9" w14:textId="77777777" w:rsidTr="0079022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98B6D" w14:textId="77777777" w:rsidR="007030B5" w:rsidRPr="007D7932" w:rsidRDefault="007030B5" w:rsidP="0094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30B5">
              <w:rPr>
                <w:rFonts w:ascii="Arial" w:hAnsi="Arial" w:cs="Arial"/>
                <w:sz w:val="22"/>
                <w:szCs w:val="22"/>
              </w:rPr>
              <w:t>Zakup i dostawa systemu kolejkowego z wdrożeniem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6CD4E" w14:textId="77777777" w:rsidR="007030B5" w:rsidRPr="007D7932" w:rsidRDefault="007030B5" w:rsidP="0094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030B5">
              <w:rPr>
                <w:rFonts w:ascii="Arial" w:hAnsi="Arial" w:cs="Arial"/>
                <w:b/>
                <w:bCs/>
                <w:sz w:val="22"/>
                <w:szCs w:val="22"/>
              </w:rPr>
              <w:t>TK-MED SP. Z O.O.</w:t>
            </w:r>
          </w:p>
          <w:p w14:paraId="62DF1B13" w14:textId="77777777" w:rsidR="007030B5" w:rsidRPr="007D7932" w:rsidRDefault="007030B5" w:rsidP="0094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30B5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241E9DC4" w14:textId="77777777" w:rsidR="007030B5" w:rsidRPr="007D7932" w:rsidRDefault="007030B5" w:rsidP="0094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41-506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30B5">
              <w:rPr>
                <w:rFonts w:ascii="Arial" w:hAnsi="Arial" w:cs="Arial"/>
                <w:sz w:val="22"/>
                <w:szCs w:val="22"/>
              </w:rPr>
              <w:t>Chorzów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73754" w14:textId="77777777" w:rsidR="007030B5" w:rsidRPr="007030B5" w:rsidRDefault="007030B5" w:rsidP="00946B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5326429" w14:textId="77777777" w:rsidR="007030B5" w:rsidRPr="007030B5" w:rsidRDefault="007030B5" w:rsidP="00946B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2 - Termin realizacji zamówienia - 20.00</w:t>
            </w:r>
          </w:p>
          <w:p w14:paraId="09396026" w14:textId="77777777" w:rsidR="007030B5" w:rsidRPr="007D7932" w:rsidRDefault="007030B5" w:rsidP="0094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3 - Status autoryzowanego partnera firmy Asseco Poland SA - 20.00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A50D1" w14:textId="77777777" w:rsidR="007030B5" w:rsidRPr="007D7932" w:rsidRDefault="007030B5" w:rsidP="0094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030B5" w14:paraId="7CEDB641" w14:textId="77777777" w:rsidTr="0079022A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CD92" w14:textId="77777777" w:rsidR="007030B5" w:rsidRPr="007D7932" w:rsidRDefault="007030B5" w:rsidP="0094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030B5">
              <w:rPr>
                <w:rFonts w:ascii="Arial" w:hAnsi="Arial" w:cs="Arial"/>
                <w:sz w:val="22"/>
                <w:szCs w:val="22"/>
              </w:rPr>
              <w:t>Zakup i dostawa systemu skanowania dokumentów: Skanery dokumentów, Interfejs integracyjny, licencje z wdrożeniem i wsparciem.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1153C" w14:textId="77777777" w:rsidR="007030B5" w:rsidRPr="0079022A" w:rsidRDefault="007030B5" w:rsidP="00946B32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</w:pPr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IC Solutions </w:t>
            </w:r>
            <w:proofErr w:type="spellStart"/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sp</w:t>
            </w:r>
            <w:proofErr w:type="spellEnd"/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 xml:space="preserve">. z </w:t>
            </w:r>
            <w:proofErr w:type="spellStart"/>
            <w:r w:rsidRPr="0079022A">
              <w:rPr>
                <w:rFonts w:ascii="Arial" w:hAnsi="Arial" w:cs="Arial"/>
                <w:b/>
                <w:bCs/>
                <w:sz w:val="22"/>
                <w:szCs w:val="22"/>
                <w:lang w:val="de-DE"/>
              </w:rPr>
              <w:t>o.o.</w:t>
            </w:r>
            <w:proofErr w:type="spellEnd"/>
          </w:p>
          <w:p w14:paraId="1778654F" w14:textId="77777777" w:rsidR="007030B5" w:rsidRPr="007D7932" w:rsidRDefault="007030B5" w:rsidP="00946B32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Wołkowyska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30B5">
              <w:rPr>
                <w:rFonts w:ascii="Arial" w:hAnsi="Arial" w:cs="Arial"/>
                <w:sz w:val="22"/>
                <w:szCs w:val="22"/>
              </w:rPr>
              <w:t>19</w:t>
            </w:r>
          </w:p>
          <w:p w14:paraId="00D33842" w14:textId="77777777" w:rsidR="007030B5" w:rsidRPr="007D7932" w:rsidRDefault="007030B5" w:rsidP="00946B32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61-132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030B5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1E410" w14:textId="77777777" w:rsidR="007030B5" w:rsidRPr="007030B5" w:rsidRDefault="007030B5" w:rsidP="00946B32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9371A79" w14:textId="77777777" w:rsidR="007030B5" w:rsidRPr="007D7932" w:rsidRDefault="007030B5" w:rsidP="00946B32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>2 - Termin realizacji zamówienia - 0.00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F5F09" w14:textId="77777777" w:rsidR="007030B5" w:rsidRPr="007D7932" w:rsidRDefault="007030B5" w:rsidP="00946B32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030B5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</w:tr>
    </w:tbl>
    <w:p w14:paraId="4675E196" w14:textId="1B4C2BC5" w:rsidR="00B464D3" w:rsidRDefault="00B464D3" w:rsidP="0079022A">
      <w:pPr>
        <w:spacing w:before="24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5437EAD9" w14:textId="3651D6E4" w:rsidR="0079022A" w:rsidRPr="0079022A" w:rsidRDefault="0079022A" w:rsidP="0079022A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79022A">
        <w:rPr>
          <w:rFonts w:ascii="Arial" w:hAnsi="Arial" w:cs="Arial"/>
          <w:i/>
        </w:rPr>
        <w:t>Dyrektor Szpitala</w:t>
      </w:r>
    </w:p>
    <w:p w14:paraId="7CADB720" w14:textId="1BE81D21" w:rsidR="0079022A" w:rsidRPr="0079022A" w:rsidRDefault="0079022A" w:rsidP="0079022A">
      <w:pPr>
        <w:spacing w:line="360" w:lineRule="auto"/>
        <w:ind w:left="3119" w:firstLine="425"/>
        <w:jc w:val="right"/>
        <w:rPr>
          <w:rFonts w:ascii="Arial" w:hAnsi="Arial" w:cs="Arial"/>
          <w:i/>
        </w:rPr>
      </w:pPr>
      <w:r w:rsidRPr="0079022A">
        <w:rPr>
          <w:rFonts w:ascii="Arial" w:hAnsi="Arial" w:cs="Arial"/>
          <w:i/>
        </w:rPr>
        <w:t xml:space="preserve">Dr n. o </w:t>
      </w:r>
      <w:proofErr w:type="spellStart"/>
      <w:r w:rsidRPr="0079022A">
        <w:rPr>
          <w:rFonts w:ascii="Arial" w:hAnsi="Arial" w:cs="Arial"/>
          <w:i/>
        </w:rPr>
        <w:t>zdr</w:t>
      </w:r>
      <w:proofErr w:type="spellEnd"/>
      <w:r w:rsidRPr="0079022A">
        <w:rPr>
          <w:rFonts w:ascii="Arial" w:hAnsi="Arial" w:cs="Arial"/>
          <w:i/>
        </w:rPr>
        <w:t>. Jacek Żak</w:t>
      </w:r>
    </w:p>
    <w:bookmarkEnd w:id="0"/>
    <w:sectPr w:rsidR="0079022A" w:rsidRPr="0079022A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C8494" w14:textId="77777777" w:rsidR="00056162" w:rsidRDefault="00056162">
      <w:r>
        <w:separator/>
      </w:r>
    </w:p>
  </w:endnote>
  <w:endnote w:type="continuationSeparator" w:id="0">
    <w:p w14:paraId="091D83B5" w14:textId="77777777" w:rsidR="00056162" w:rsidRDefault="00056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1815D" w14:textId="77777777" w:rsidR="007030B5" w:rsidRDefault="007030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AF8A3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6F13983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F384E8D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E9D0B" w14:textId="77777777" w:rsidR="007030B5" w:rsidRDefault="007030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46C51" w14:textId="77777777" w:rsidR="00056162" w:rsidRDefault="00056162">
      <w:r>
        <w:separator/>
      </w:r>
    </w:p>
  </w:footnote>
  <w:footnote w:type="continuationSeparator" w:id="0">
    <w:p w14:paraId="38ED2C58" w14:textId="77777777" w:rsidR="00056162" w:rsidRDefault="000561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EBE4E" w14:textId="77777777" w:rsidR="007030B5" w:rsidRDefault="007030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6AD3" w14:textId="72FCD590" w:rsidR="007030B5" w:rsidRDefault="0079022A">
    <w:pPr>
      <w:pStyle w:val="Nagwek"/>
    </w:pPr>
    <w:r w:rsidRPr="004D578F">
      <w:rPr>
        <w:noProof/>
      </w:rPr>
      <w:pict w14:anchorId="43E63E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75pt;height:43.8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AF128" w14:textId="77777777" w:rsidR="007030B5" w:rsidRDefault="007030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162"/>
    <w:rsid w:val="00022322"/>
    <w:rsid w:val="00042497"/>
    <w:rsid w:val="00056162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030B5"/>
    <w:rsid w:val="00712C39"/>
    <w:rsid w:val="00756CDA"/>
    <w:rsid w:val="0079022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6C9141"/>
  <w15:chartTrackingRefBased/>
  <w15:docId w15:val="{26D272D8-38D3-46F3-B78A-9C3AA170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602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3</cp:revision>
  <cp:lastPrinted>1601-01-01T00:00:00Z</cp:lastPrinted>
  <dcterms:created xsi:type="dcterms:W3CDTF">2026-02-24T10:59:00Z</dcterms:created>
  <dcterms:modified xsi:type="dcterms:W3CDTF">2026-02-24T11:04:00Z</dcterms:modified>
</cp:coreProperties>
</file>