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A27BC" w14:textId="430549CD" w:rsidR="006676AE" w:rsidRPr="002C7997" w:rsidRDefault="006676AE" w:rsidP="006676AE">
      <w:pPr>
        <w:pStyle w:val="Nagwek4"/>
        <w:rPr>
          <w:bCs/>
          <w:i w:val="0"/>
          <w:sz w:val="20"/>
        </w:rPr>
      </w:pPr>
      <w:r w:rsidRPr="002C7997">
        <w:rPr>
          <w:bCs/>
          <w:i w:val="0"/>
          <w:sz w:val="20"/>
        </w:rPr>
        <w:t xml:space="preserve">Załącznik nr </w:t>
      </w:r>
      <w:r w:rsidR="002C7997" w:rsidRPr="002C7997">
        <w:rPr>
          <w:bCs/>
          <w:i w:val="0"/>
          <w:sz w:val="20"/>
        </w:rPr>
        <w:t>5</w:t>
      </w:r>
      <w:r w:rsidR="00B36ABD" w:rsidRPr="002C7997">
        <w:rPr>
          <w:bCs/>
          <w:i w:val="0"/>
          <w:sz w:val="20"/>
        </w:rPr>
        <w:t xml:space="preserve"> do SWZ</w:t>
      </w:r>
    </w:p>
    <w:p w14:paraId="08D32A3F" w14:textId="77777777" w:rsidR="005103B9" w:rsidRPr="002C7997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8086949" w14:textId="77777777" w:rsidR="00C4103F" w:rsidRPr="002C7997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C7997">
        <w:rPr>
          <w:rFonts w:ascii="Times New Roman" w:hAnsi="Times New Roman"/>
          <w:b/>
          <w:sz w:val="20"/>
          <w:szCs w:val="20"/>
        </w:rPr>
        <w:t>Zamawiający</w:t>
      </w:r>
      <w:r w:rsidR="007936D6" w:rsidRPr="002C7997">
        <w:rPr>
          <w:rFonts w:ascii="Times New Roman" w:hAnsi="Times New Roman"/>
          <w:b/>
          <w:sz w:val="20"/>
          <w:szCs w:val="20"/>
        </w:rPr>
        <w:t>:</w:t>
      </w:r>
    </w:p>
    <w:p w14:paraId="65BBEA69" w14:textId="66C4BB9B" w:rsidR="006676AE" w:rsidRPr="002C7997" w:rsidRDefault="007F5F5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7997">
        <w:rPr>
          <w:sz w:val="20"/>
          <w:szCs w:val="20"/>
        </w:rPr>
        <w:t>GMINA NIEPOŁOMICE</w:t>
      </w:r>
    </w:p>
    <w:p w14:paraId="751CB6A0" w14:textId="2AEABD8A" w:rsidR="006676AE" w:rsidRPr="002C7997" w:rsidRDefault="007F5F5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7997">
        <w:rPr>
          <w:sz w:val="20"/>
          <w:szCs w:val="20"/>
        </w:rPr>
        <w:t>Pl. Zwycięstwa</w:t>
      </w:r>
      <w:r w:rsidR="006676AE" w:rsidRPr="002C7997">
        <w:rPr>
          <w:sz w:val="20"/>
          <w:szCs w:val="20"/>
        </w:rPr>
        <w:t xml:space="preserve"> </w:t>
      </w:r>
      <w:r w:rsidRPr="002C7997">
        <w:rPr>
          <w:sz w:val="20"/>
          <w:szCs w:val="20"/>
        </w:rPr>
        <w:t>13</w:t>
      </w:r>
      <w:r w:rsidR="006676AE" w:rsidRPr="002C7997">
        <w:rPr>
          <w:sz w:val="20"/>
          <w:szCs w:val="20"/>
        </w:rPr>
        <w:t xml:space="preserve"> </w:t>
      </w:r>
    </w:p>
    <w:p w14:paraId="69971B52" w14:textId="2B05FE1B" w:rsidR="00F90CD1" w:rsidRPr="002C7997" w:rsidRDefault="007F5F5F" w:rsidP="006C4CCD">
      <w:pPr>
        <w:pStyle w:val="Tekstpodstawowy"/>
        <w:spacing w:after="0"/>
        <w:ind w:left="4111"/>
        <w:rPr>
          <w:sz w:val="20"/>
          <w:szCs w:val="20"/>
        </w:rPr>
      </w:pPr>
      <w:r w:rsidRPr="002C7997">
        <w:rPr>
          <w:sz w:val="20"/>
          <w:szCs w:val="20"/>
        </w:rPr>
        <w:t>32-005</w:t>
      </w:r>
      <w:r w:rsidR="006676AE" w:rsidRPr="002C7997">
        <w:rPr>
          <w:sz w:val="20"/>
          <w:szCs w:val="20"/>
        </w:rPr>
        <w:t xml:space="preserve"> </w:t>
      </w:r>
      <w:r w:rsidRPr="002C7997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C7997" w14:paraId="775EDD5F" w14:textId="77777777" w:rsidTr="00252642">
        <w:tc>
          <w:tcPr>
            <w:tcW w:w="2800" w:type="dxa"/>
          </w:tcPr>
          <w:p w14:paraId="6091473E" w14:textId="77777777" w:rsidR="006F0A84" w:rsidRPr="002C7997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799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C799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066EE3D" w14:textId="77777777" w:rsidR="006F0A84" w:rsidRPr="002C799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7CE7666" w14:textId="77777777" w:rsidR="006F0A84" w:rsidRPr="002C799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C799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6A0F188" w14:textId="77777777" w:rsidR="006F0A84" w:rsidRPr="002C7997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C79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C7997" w14:paraId="55A14EF2" w14:textId="77777777" w:rsidTr="00252642">
        <w:tc>
          <w:tcPr>
            <w:tcW w:w="2800" w:type="dxa"/>
          </w:tcPr>
          <w:p w14:paraId="0D5F8618" w14:textId="77777777" w:rsidR="006F0A84" w:rsidRPr="002C7997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799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4A7EE82" w14:textId="77777777" w:rsidR="006F0A84" w:rsidRPr="002C799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975B602" w14:textId="77777777" w:rsidR="006F0A84" w:rsidRPr="002C799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C799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3D46131" w14:textId="77777777" w:rsidR="006F0A84" w:rsidRPr="002C7997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C7997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85E71F5" w14:textId="77777777" w:rsidR="006F0A84" w:rsidRPr="002C7997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5F5F" w:rsidRPr="002C7997" w14:paraId="0DC07FC9" w14:textId="77777777" w:rsidTr="00D553F6">
        <w:tc>
          <w:tcPr>
            <w:tcW w:w="9104" w:type="dxa"/>
            <w:shd w:val="clear" w:color="auto" w:fill="D9D9D9"/>
          </w:tcPr>
          <w:p w14:paraId="5D8A44EC" w14:textId="77777777" w:rsidR="007F5F5F" w:rsidRPr="002C7997" w:rsidRDefault="007F5F5F" w:rsidP="00D553F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7997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1C82F6E4" w14:textId="00BDCF6F" w:rsidR="007F5F5F" w:rsidRPr="002C7997" w:rsidRDefault="007F5F5F" w:rsidP="00D553F6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7997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2C7997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2C799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C7997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2C7997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2C7997">
              <w:rPr>
                <w:rFonts w:ascii="Times New Roman" w:hAnsi="Times New Roman"/>
                <w:sz w:val="20"/>
                <w:szCs w:val="20"/>
              </w:rPr>
              <w:t>. zm.)</w:t>
            </w:r>
            <w:r w:rsidRPr="002C7997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2C799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C7997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6746448B" w14:textId="77777777" w:rsidR="007F5F5F" w:rsidRPr="002C7997" w:rsidRDefault="007F5F5F" w:rsidP="00D553F6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C799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C7997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C7997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7E6694EC" w14:textId="77777777" w:rsidR="00766D1F" w:rsidRPr="002C7997" w:rsidRDefault="001F027E" w:rsidP="002C7997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>Na potrzeby postę</w:t>
      </w:r>
      <w:r w:rsidR="008D0487" w:rsidRPr="002C799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C7997">
        <w:rPr>
          <w:rFonts w:ascii="Times New Roman" w:hAnsi="Times New Roman"/>
          <w:sz w:val="20"/>
          <w:szCs w:val="20"/>
        </w:rPr>
        <w:t>zamówienia publiczn</w:t>
      </w:r>
      <w:r w:rsidR="00FB403C" w:rsidRPr="002C7997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C7997" w14:paraId="5782BD86" w14:textId="77777777" w:rsidTr="00252642">
        <w:tc>
          <w:tcPr>
            <w:tcW w:w="2269" w:type="dxa"/>
          </w:tcPr>
          <w:p w14:paraId="406C2263" w14:textId="77777777" w:rsidR="00FB403C" w:rsidRPr="002C7997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79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F700529" w14:textId="4D909C7F" w:rsidR="00FB403C" w:rsidRPr="002C7997" w:rsidRDefault="007F5F5F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nr 560360K ul. Grzybowej w km od 0+000 do km 0+636,50 w miejscowości Niepołomice, powiat wielicki, gmina Niepołomice</w:t>
            </w:r>
            <w:r w:rsidR="00FB403C" w:rsidRPr="002C7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F5F5F" w:rsidRPr="002C7997" w14:paraId="09872089" w14:textId="77777777" w:rsidTr="00D553F6">
        <w:tc>
          <w:tcPr>
            <w:tcW w:w="2269" w:type="dxa"/>
          </w:tcPr>
          <w:p w14:paraId="544E6939" w14:textId="77777777" w:rsidR="007F5F5F" w:rsidRPr="002C7997" w:rsidRDefault="007F5F5F" w:rsidP="00D553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79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F2780DA" w14:textId="0537F3D1" w:rsidR="007F5F5F" w:rsidRPr="002C7997" w:rsidRDefault="007F5F5F" w:rsidP="00D553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7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ZP.271.8.2026</w:t>
            </w:r>
          </w:p>
        </w:tc>
      </w:tr>
    </w:tbl>
    <w:p w14:paraId="5E881C84" w14:textId="77777777" w:rsidR="00FB403C" w:rsidRPr="002C7997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BAD3CA" w14:textId="271A0125" w:rsidR="00F90CD1" w:rsidRPr="002C799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 xml:space="preserve">prowadzonego przez </w:t>
      </w:r>
      <w:r w:rsidR="007F5F5F" w:rsidRPr="002C7997">
        <w:rPr>
          <w:rFonts w:ascii="Times New Roman" w:hAnsi="Times New Roman"/>
          <w:b/>
          <w:sz w:val="20"/>
          <w:szCs w:val="20"/>
        </w:rPr>
        <w:t>GMINA NIEPOŁOMICE</w:t>
      </w:r>
      <w:r w:rsidRPr="002C7997">
        <w:rPr>
          <w:rFonts w:ascii="Times New Roman" w:hAnsi="Times New Roman"/>
          <w:b/>
          <w:sz w:val="20"/>
          <w:szCs w:val="20"/>
        </w:rPr>
        <w:t>,</w:t>
      </w:r>
      <w:r w:rsidR="002B2AD9" w:rsidRPr="002C7997">
        <w:rPr>
          <w:rFonts w:ascii="Times New Roman" w:hAnsi="Times New Roman"/>
          <w:sz w:val="20"/>
          <w:szCs w:val="20"/>
        </w:rPr>
        <w:t xml:space="preserve"> </w:t>
      </w:r>
      <w:r w:rsidR="00E65685" w:rsidRPr="002C7997">
        <w:rPr>
          <w:rFonts w:ascii="Times New Roman" w:hAnsi="Times New Roman"/>
          <w:sz w:val="20"/>
          <w:szCs w:val="20"/>
        </w:rPr>
        <w:t>oświa</w:t>
      </w:r>
      <w:r w:rsidR="00825A09" w:rsidRPr="002C7997">
        <w:rPr>
          <w:rFonts w:ascii="Times New Roman" w:hAnsi="Times New Roman"/>
          <w:sz w:val="20"/>
          <w:szCs w:val="20"/>
        </w:rPr>
        <w:t>dczam</w:t>
      </w:r>
      <w:r w:rsidR="00E65685" w:rsidRPr="002C7997">
        <w:rPr>
          <w:rFonts w:ascii="Times New Roman" w:hAnsi="Times New Roman"/>
          <w:sz w:val="20"/>
          <w:szCs w:val="20"/>
        </w:rPr>
        <w:t>,</w:t>
      </w:r>
      <w:r w:rsidR="002B2AD9" w:rsidRPr="002C799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C7997" w14:paraId="1FE51784" w14:textId="77777777" w:rsidTr="00650D6C">
        <w:tc>
          <w:tcPr>
            <w:tcW w:w="9104" w:type="dxa"/>
            <w:shd w:val="clear" w:color="auto" w:fill="D9D9D9"/>
          </w:tcPr>
          <w:p w14:paraId="685BAC12" w14:textId="77777777" w:rsidR="00E50194" w:rsidRPr="002C7997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7997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2C3E8CA" w14:textId="77777777" w:rsidR="00C113BF" w:rsidRPr="002C7997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C7997">
        <w:rPr>
          <w:rFonts w:ascii="Times New Roman" w:hAnsi="Times New Roman"/>
          <w:sz w:val="20"/>
          <w:szCs w:val="20"/>
        </w:rPr>
        <w:t xml:space="preserve">dstawie </w:t>
      </w:r>
      <w:r w:rsidR="002C4137" w:rsidRPr="002C7997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C7997">
        <w:rPr>
          <w:rFonts w:ascii="Times New Roman" w:hAnsi="Times New Roman"/>
          <w:sz w:val="20"/>
          <w:szCs w:val="20"/>
        </w:rPr>
        <w:t>108</w:t>
      </w:r>
      <w:r w:rsidR="002C4137" w:rsidRPr="002C7997">
        <w:rPr>
          <w:rFonts w:ascii="Times New Roman" w:hAnsi="Times New Roman"/>
          <w:sz w:val="20"/>
          <w:szCs w:val="20"/>
        </w:rPr>
        <w:t xml:space="preserve"> ust 1 </w:t>
      </w:r>
      <w:r w:rsidRPr="002C7997">
        <w:rPr>
          <w:rFonts w:ascii="Times New Roman" w:hAnsi="Times New Roman"/>
          <w:sz w:val="20"/>
          <w:szCs w:val="20"/>
        </w:rPr>
        <w:t>ustawy Pzp</w:t>
      </w:r>
      <w:r w:rsidR="00641874" w:rsidRPr="002C7997">
        <w:rPr>
          <w:rFonts w:ascii="Times New Roman" w:hAnsi="Times New Roman"/>
          <w:sz w:val="20"/>
          <w:szCs w:val="20"/>
        </w:rPr>
        <w:t>.</w:t>
      </w:r>
    </w:p>
    <w:p w14:paraId="45A0B4AA" w14:textId="2B9F3617" w:rsidR="00023477" w:rsidRPr="002C7997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413FC8AE" w14:textId="77777777" w:rsidR="0011306C" w:rsidRPr="002C7997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2C7997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2C7997">
        <w:rPr>
          <w:rFonts w:ascii="Times New Roman" w:hAnsi="Times New Roman"/>
          <w:sz w:val="20"/>
          <w:szCs w:val="20"/>
        </w:rPr>
        <w:t>t.j. Dz.</w:t>
      </w:r>
      <w:r w:rsidR="008E309D" w:rsidRPr="002C7997">
        <w:rPr>
          <w:rFonts w:ascii="Times New Roman" w:hAnsi="Times New Roman"/>
          <w:sz w:val="20"/>
          <w:szCs w:val="20"/>
        </w:rPr>
        <w:t xml:space="preserve"> </w:t>
      </w:r>
      <w:r w:rsidR="008A2CEB" w:rsidRPr="002C7997">
        <w:rPr>
          <w:rFonts w:ascii="Times New Roman" w:hAnsi="Times New Roman"/>
          <w:sz w:val="20"/>
          <w:szCs w:val="20"/>
        </w:rPr>
        <w:t>U. z 202</w:t>
      </w:r>
      <w:r w:rsidR="008E309D" w:rsidRPr="002C7997">
        <w:rPr>
          <w:rFonts w:ascii="Times New Roman" w:hAnsi="Times New Roman"/>
          <w:sz w:val="20"/>
          <w:szCs w:val="20"/>
        </w:rPr>
        <w:t xml:space="preserve">5 </w:t>
      </w:r>
      <w:r w:rsidR="008A2CEB" w:rsidRPr="002C7997">
        <w:rPr>
          <w:rFonts w:ascii="Times New Roman" w:hAnsi="Times New Roman"/>
          <w:sz w:val="20"/>
          <w:szCs w:val="20"/>
        </w:rPr>
        <w:t>r. poz. 5</w:t>
      </w:r>
      <w:r w:rsidR="008E309D" w:rsidRPr="002C7997">
        <w:rPr>
          <w:rFonts w:ascii="Times New Roman" w:hAnsi="Times New Roman"/>
          <w:sz w:val="20"/>
          <w:szCs w:val="20"/>
        </w:rPr>
        <w:t>14</w:t>
      </w:r>
      <w:r w:rsidRPr="002C7997">
        <w:rPr>
          <w:rFonts w:ascii="Times New Roman" w:hAnsi="Times New Roman"/>
          <w:sz w:val="20"/>
          <w:szCs w:val="20"/>
        </w:rPr>
        <w:t>)</w:t>
      </w:r>
      <w:r w:rsidR="0011306C" w:rsidRPr="002C7997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C799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C7997" w14:paraId="4A44F813" w14:textId="77777777" w:rsidTr="00CD4DD1">
        <w:tc>
          <w:tcPr>
            <w:tcW w:w="9104" w:type="dxa"/>
            <w:shd w:val="clear" w:color="auto" w:fill="D9D9D9"/>
          </w:tcPr>
          <w:p w14:paraId="47029CC4" w14:textId="77777777" w:rsidR="0011306C" w:rsidRPr="002C7997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7997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2C7997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2EDC7D1" w14:textId="4A6F8ED9" w:rsidR="00D2702A" w:rsidRPr="002C7997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>Oświadczam,</w:t>
      </w:r>
      <w:r w:rsidR="00313417" w:rsidRPr="002C7997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C7997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C7997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C7997">
        <w:rPr>
          <w:rFonts w:ascii="Times New Roman" w:hAnsi="Times New Roman"/>
          <w:sz w:val="20"/>
          <w:szCs w:val="20"/>
        </w:rPr>
        <w:t>w postępowaniu</w:t>
      </w:r>
      <w:r w:rsidR="002C7997">
        <w:rPr>
          <w:rFonts w:ascii="Times New Roman" w:hAnsi="Times New Roman"/>
          <w:sz w:val="20"/>
          <w:szCs w:val="20"/>
        </w:rPr>
        <w:t>.</w:t>
      </w:r>
    </w:p>
    <w:p w14:paraId="008E93E1" w14:textId="77777777" w:rsidR="00C62F57" w:rsidRPr="002C7997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C7997" w14:paraId="3FE1A76B" w14:textId="77777777" w:rsidTr="00CD4DD1">
        <w:tc>
          <w:tcPr>
            <w:tcW w:w="9104" w:type="dxa"/>
            <w:shd w:val="clear" w:color="auto" w:fill="D9D9D9"/>
          </w:tcPr>
          <w:p w14:paraId="78CBDCC7" w14:textId="77777777" w:rsidR="00BE6F04" w:rsidRPr="002C799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799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EE09341" w14:textId="77777777" w:rsidR="00FE4E2B" w:rsidRPr="002C7997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799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C7997" w14:paraId="35E7CAAF" w14:textId="77777777" w:rsidTr="00847232">
        <w:tc>
          <w:tcPr>
            <w:tcW w:w="9104" w:type="dxa"/>
            <w:shd w:val="clear" w:color="auto" w:fill="D9D9D9"/>
          </w:tcPr>
          <w:p w14:paraId="187E0739" w14:textId="77777777" w:rsidR="00E426EB" w:rsidRPr="002C7997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C799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8575F2A" w14:textId="77777777" w:rsidR="00E426EB" w:rsidRPr="002C7997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EA7B96" w14:textId="77777777" w:rsidR="00E426EB" w:rsidRPr="002C7997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0942593" w14:textId="77777777" w:rsidR="00E426EB" w:rsidRPr="002C799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E724A74" w14:textId="77777777" w:rsidR="00E426EB" w:rsidRPr="002C7997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799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19EF3A5" w14:textId="77777777" w:rsidR="00E426EB" w:rsidRPr="002C799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9F5E0EC" w14:textId="77777777"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7997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21B5E647" w14:textId="77777777" w:rsidR="002C7997" w:rsidRDefault="002C799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985326C" w14:textId="77777777" w:rsidR="002C7997" w:rsidRDefault="002C799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358DB97" w14:textId="77777777" w:rsidR="002C7997" w:rsidRDefault="002C799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9075570" w14:textId="77777777" w:rsidR="002C7997" w:rsidRDefault="002C799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C5B9FC4" w14:textId="77777777" w:rsidR="002C7997" w:rsidRPr="002C7997" w:rsidRDefault="002C799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</w:p>
    <w:p w14:paraId="654279C8" w14:textId="4BCFBD75" w:rsidR="002C7997" w:rsidRPr="002C7997" w:rsidRDefault="002C799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 w:rsidRPr="002C7997">
        <w:rPr>
          <w:rFonts w:ascii="Times New Roman" w:hAnsi="Times New Roman"/>
          <w:i/>
          <w:iCs/>
          <w:sz w:val="16"/>
          <w:szCs w:val="16"/>
        </w:rPr>
        <w:t>kwalifikowany podpis elektroniczny lub podpis zaufany lub elektroniczny podpis osobisty osoby / osób uprawnionych do reprezentacji podmiotu udostępniającego zasoby</w:t>
      </w:r>
    </w:p>
    <w:p w14:paraId="48C2B1B9" w14:textId="77777777" w:rsidR="00FE4E2B" w:rsidRPr="002C7997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028E6F0" w14:textId="77777777" w:rsidR="0012157F" w:rsidRPr="002C7997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307222" w14:textId="77777777" w:rsidR="00524951" w:rsidRPr="002C799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7997">
        <w:rPr>
          <w:rFonts w:ascii="Times New Roman" w:hAnsi="Times New Roman"/>
          <w:sz w:val="20"/>
          <w:szCs w:val="20"/>
        </w:rPr>
        <w:tab/>
      </w:r>
      <w:r w:rsidRPr="002C7997">
        <w:rPr>
          <w:rFonts w:ascii="Times New Roman" w:hAnsi="Times New Roman"/>
          <w:sz w:val="20"/>
          <w:szCs w:val="20"/>
        </w:rPr>
        <w:tab/>
      </w:r>
      <w:r w:rsidRPr="002C7997">
        <w:rPr>
          <w:rFonts w:ascii="Times New Roman" w:hAnsi="Times New Roman"/>
          <w:sz w:val="20"/>
          <w:szCs w:val="20"/>
        </w:rPr>
        <w:tab/>
      </w:r>
      <w:r w:rsidRPr="002C7997">
        <w:rPr>
          <w:rFonts w:ascii="Times New Roman" w:hAnsi="Times New Roman"/>
          <w:sz w:val="20"/>
          <w:szCs w:val="20"/>
        </w:rPr>
        <w:tab/>
      </w:r>
      <w:r w:rsidRPr="002C7997">
        <w:rPr>
          <w:rFonts w:ascii="Times New Roman" w:hAnsi="Times New Roman"/>
          <w:sz w:val="20"/>
          <w:szCs w:val="20"/>
        </w:rPr>
        <w:tab/>
      </w:r>
      <w:r w:rsidRPr="002C7997">
        <w:rPr>
          <w:rFonts w:ascii="Times New Roman" w:hAnsi="Times New Roman"/>
          <w:sz w:val="20"/>
          <w:szCs w:val="20"/>
        </w:rPr>
        <w:tab/>
      </w:r>
      <w:r w:rsidRPr="002C7997">
        <w:rPr>
          <w:rFonts w:ascii="Times New Roman" w:hAnsi="Times New Roman"/>
          <w:sz w:val="20"/>
          <w:szCs w:val="20"/>
        </w:rPr>
        <w:tab/>
      </w:r>
    </w:p>
    <w:p w14:paraId="19976064" w14:textId="77777777" w:rsidR="00524951" w:rsidRPr="002C799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9B52619" w14:textId="34C7EC35" w:rsidR="00484F88" w:rsidRPr="002C7997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2C799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008D7" w14:textId="77777777" w:rsidR="00605C67" w:rsidRDefault="00605C67" w:rsidP="0038231F">
      <w:pPr>
        <w:spacing w:after="0" w:line="240" w:lineRule="auto"/>
      </w:pPr>
      <w:r>
        <w:separator/>
      </w:r>
    </w:p>
  </w:endnote>
  <w:endnote w:type="continuationSeparator" w:id="0">
    <w:p w14:paraId="0369EE39" w14:textId="77777777" w:rsidR="00605C67" w:rsidRDefault="00605C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75D75" w14:textId="77777777" w:rsidR="007F5F5F" w:rsidRDefault="007F5F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E02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5AA85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8B4A2" w14:textId="77777777" w:rsidR="007F5F5F" w:rsidRDefault="007F5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9B692" w14:textId="77777777" w:rsidR="00605C67" w:rsidRDefault="00605C67" w:rsidP="0038231F">
      <w:pPr>
        <w:spacing w:after="0" w:line="240" w:lineRule="auto"/>
      </w:pPr>
      <w:r>
        <w:separator/>
      </w:r>
    </w:p>
  </w:footnote>
  <w:footnote w:type="continuationSeparator" w:id="0">
    <w:p w14:paraId="4CE82496" w14:textId="77777777" w:rsidR="00605C67" w:rsidRDefault="00605C67" w:rsidP="0038231F">
      <w:pPr>
        <w:spacing w:after="0" w:line="240" w:lineRule="auto"/>
      </w:pPr>
      <w:r>
        <w:continuationSeparator/>
      </w:r>
    </w:p>
  </w:footnote>
  <w:footnote w:id="1">
    <w:p w14:paraId="5AAA9AF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E08539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7BC1D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C823DB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19A61" w14:textId="77777777" w:rsidR="007F5F5F" w:rsidRDefault="007F5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E8CA2" w14:textId="77777777" w:rsidR="007F5F5F" w:rsidRDefault="007F5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F376" w14:textId="77777777" w:rsidR="007F5F5F" w:rsidRDefault="007F5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200284">
    <w:abstractNumId w:val="11"/>
  </w:num>
  <w:num w:numId="2" w16cid:durableId="352852280">
    <w:abstractNumId w:val="0"/>
  </w:num>
  <w:num w:numId="3" w16cid:durableId="609164518">
    <w:abstractNumId w:val="10"/>
  </w:num>
  <w:num w:numId="4" w16cid:durableId="1527478699">
    <w:abstractNumId w:val="13"/>
  </w:num>
  <w:num w:numId="5" w16cid:durableId="1528519255">
    <w:abstractNumId w:val="12"/>
  </w:num>
  <w:num w:numId="6" w16cid:durableId="2053575548">
    <w:abstractNumId w:val="9"/>
  </w:num>
  <w:num w:numId="7" w16cid:durableId="824781459">
    <w:abstractNumId w:val="1"/>
  </w:num>
  <w:num w:numId="8" w16cid:durableId="303043811">
    <w:abstractNumId w:val="6"/>
  </w:num>
  <w:num w:numId="9" w16cid:durableId="127432025">
    <w:abstractNumId w:val="4"/>
  </w:num>
  <w:num w:numId="10" w16cid:durableId="548035834">
    <w:abstractNumId w:val="7"/>
  </w:num>
  <w:num w:numId="11" w16cid:durableId="745148651">
    <w:abstractNumId w:val="5"/>
  </w:num>
  <w:num w:numId="12" w16cid:durableId="868833592">
    <w:abstractNumId w:val="8"/>
  </w:num>
  <w:num w:numId="13" w16cid:durableId="138613799">
    <w:abstractNumId w:val="3"/>
  </w:num>
  <w:num w:numId="14" w16cid:durableId="1034387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C6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997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05C67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F5F5F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D41481"/>
  <w15:docId w15:val="{B77202A6-852A-41E8-95C8-A644DE0AD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2026-02-23T12:43:00Z</cp:lastPrinted>
  <dcterms:created xsi:type="dcterms:W3CDTF">2026-02-23T12:43:00Z</dcterms:created>
  <dcterms:modified xsi:type="dcterms:W3CDTF">2026-02-23T12:43:00Z</dcterms:modified>
</cp:coreProperties>
</file>