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5B048" w14:textId="18AEFD00" w:rsidR="00025386" w:rsidRPr="001F0765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1F0765">
        <w:rPr>
          <w:bCs/>
          <w:i w:val="0"/>
          <w:sz w:val="20"/>
        </w:rPr>
        <w:t xml:space="preserve">Załącznik nr </w:t>
      </w:r>
      <w:r w:rsidR="001F0765" w:rsidRPr="001F0765">
        <w:rPr>
          <w:bCs/>
          <w:i w:val="0"/>
          <w:sz w:val="20"/>
        </w:rPr>
        <w:t>4</w:t>
      </w:r>
      <w:r w:rsidR="007666D6" w:rsidRPr="001F0765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1F0765" w14:paraId="74DF5C55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687248" w14:textId="77777777" w:rsidR="008D442B" w:rsidRPr="001F0765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F0765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57F4E981" w14:textId="77777777" w:rsidR="00053927" w:rsidRPr="001F0765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F0765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1F076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69AEE04A" w14:textId="77777777" w:rsidR="00053927" w:rsidRPr="001F076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1F0765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1F0765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1F076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1F076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1F076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1F076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1F076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1F076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1F076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7E626D6" w14:textId="77777777" w:rsidR="00A137C9" w:rsidRPr="001F0765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1F0765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1F0765" w14:paraId="216874D2" w14:textId="77777777" w:rsidTr="004F10A0">
        <w:tc>
          <w:tcPr>
            <w:tcW w:w="2269" w:type="dxa"/>
          </w:tcPr>
          <w:p w14:paraId="136CA042" w14:textId="77777777" w:rsidR="00A137C9" w:rsidRPr="001F0765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76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94CC683" w14:textId="45333468" w:rsidR="00A137C9" w:rsidRPr="001F0765" w:rsidRDefault="00EB6186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F076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Rozbudowa drogi gminnej nr 560360K ul. Grzybowej w km od 0+000 do km 0+636,50 w miejscowości Niepołomice, powiat wielicki, gmina Niepołomice</w:t>
            </w:r>
            <w:r w:rsidR="00A137C9" w:rsidRPr="001F076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B6186" w:rsidRPr="001F0765" w14:paraId="5CB79F98" w14:textId="77777777" w:rsidTr="00D553F6">
        <w:tc>
          <w:tcPr>
            <w:tcW w:w="2269" w:type="dxa"/>
          </w:tcPr>
          <w:p w14:paraId="3327D27C" w14:textId="77777777" w:rsidR="00EB6186" w:rsidRPr="001F0765" w:rsidRDefault="00EB6186" w:rsidP="00D553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76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9C2AEC6" w14:textId="4146E4A9" w:rsidR="00EB6186" w:rsidRPr="001F0765" w:rsidRDefault="00EB6186" w:rsidP="00D553F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F076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ZP.271.8.2026</w:t>
            </w:r>
          </w:p>
        </w:tc>
      </w:tr>
    </w:tbl>
    <w:p w14:paraId="0D3D8398" w14:textId="77777777" w:rsidR="00A137C9" w:rsidRPr="001F0765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BEE11A0" w14:textId="0B14E389" w:rsidR="003A486D" w:rsidRPr="001F0765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F0765">
        <w:rPr>
          <w:rFonts w:ascii="Times New Roman" w:hAnsi="Times New Roman"/>
          <w:sz w:val="20"/>
          <w:szCs w:val="20"/>
        </w:rPr>
        <w:t xml:space="preserve">prowadzonego przez </w:t>
      </w:r>
      <w:r w:rsidR="00EB6186" w:rsidRPr="001F0765">
        <w:rPr>
          <w:rFonts w:ascii="Times New Roman" w:hAnsi="Times New Roman"/>
          <w:b/>
          <w:sz w:val="20"/>
          <w:szCs w:val="20"/>
        </w:rPr>
        <w:t>GMINA NIEPOŁOMICE</w:t>
      </w:r>
      <w:r w:rsidRPr="001F0765">
        <w:rPr>
          <w:rFonts w:ascii="Times New Roman" w:hAnsi="Times New Roman"/>
          <w:b/>
          <w:sz w:val="20"/>
          <w:szCs w:val="20"/>
        </w:rPr>
        <w:t>,</w:t>
      </w:r>
      <w:r w:rsidRPr="001F0765">
        <w:rPr>
          <w:rFonts w:ascii="Times New Roman" w:hAnsi="Times New Roman"/>
          <w:sz w:val="20"/>
          <w:szCs w:val="20"/>
        </w:rPr>
        <w:t xml:space="preserve"> d</w:t>
      </w:r>
      <w:r w:rsidR="008D442B" w:rsidRPr="001F0765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1F0765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1F0765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4726CB77" w14:textId="77777777" w:rsidR="00A137C9" w:rsidRPr="001F0765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1F0765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1F0765" w14:paraId="2E56CC0A" w14:textId="77777777" w:rsidTr="00A137C9">
        <w:tc>
          <w:tcPr>
            <w:tcW w:w="617" w:type="dxa"/>
            <w:vAlign w:val="center"/>
          </w:tcPr>
          <w:p w14:paraId="365871BE" w14:textId="77777777" w:rsidR="003A486D" w:rsidRPr="001F076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76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7A1053DF" w14:textId="77777777" w:rsidR="003A486D" w:rsidRPr="001F076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76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1F076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F076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5F6E87A6" w14:textId="77777777" w:rsidR="003A486D" w:rsidRPr="001F076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76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1F0765" w14:paraId="6F6A8ADA" w14:textId="77777777" w:rsidTr="00A137C9">
        <w:tc>
          <w:tcPr>
            <w:tcW w:w="617" w:type="dxa"/>
            <w:vAlign w:val="center"/>
          </w:tcPr>
          <w:p w14:paraId="52DE6237" w14:textId="77777777" w:rsidR="003A486D" w:rsidRPr="001F076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76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386AB5DE" w14:textId="77777777" w:rsidR="003A486D" w:rsidRPr="001F076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70CFCFFA" w14:textId="77777777" w:rsidR="003A486D" w:rsidRPr="001F076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1F0765" w14:paraId="00C64831" w14:textId="77777777" w:rsidTr="00A137C9">
        <w:tc>
          <w:tcPr>
            <w:tcW w:w="617" w:type="dxa"/>
            <w:vAlign w:val="center"/>
          </w:tcPr>
          <w:p w14:paraId="655DAFB9" w14:textId="77777777" w:rsidR="003A486D" w:rsidRPr="001F076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76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562B4703" w14:textId="77777777" w:rsidR="003A486D" w:rsidRPr="001F076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55503320" w14:textId="77777777" w:rsidR="003A486D" w:rsidRPr="001F076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1CC330D" w14:textId="1E146F35" w:rsidR="00DC652A" w:rsidRPr="001F0765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1F076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1F076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1F0765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1F0765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EB6186" w:rsidRPr="001F0765">
        <w:rPr>
          <w:rFonts w:ascii="Times New Roman" w:hAnsi="Times New Roman"/>
          <w:sz w:val="20"/>
          <w:szCs w:val="20"/>
        </w:rPr>
        <w:t>(</w:t>
      </w:r>
      <w:proofErr w:type="spellStart"/>
      <w:r w:rsidR="00EB6186" w:rsidRPr="001F0765">
        <w:rPr>
          <w:rFonts w:ascii="Times New Roman" w:hAnsi="Times New Roman"/>
          <w:sz w:val="20"/>
          <w:szCs w:val="20"/>
        </w:rPr>
        <w:t>t.j</w:t>
      </w:r>
      <w:proofErr w:type="spellEnd"/>
      <w:r w:rsidR="00EB6186" w:rsidRPr="001F0765">
        <w:rPr>
          <w:rFonts w:ascii="Times New Roman" w:hAnsi="Times New Roman"/>
          <w:sz w:val="20"/>
          <w:szCs w:val="20"/>
        </w:rPr>
        <w:t xml:space="preserve">. Dz. U. z 2024 r. poz. 1320 z </w:t>
      </w:r>
      <w:proofErr w:type="spellStart"/>
      <w:r w:rsidR="00EB6186" w:rsidRPr="001F0765">
        <w:rPr>
          <w:rFonts w:ascii="Times New Roman" w:hAnsi="Times New Roman"/>
          <w:sz w:val="20"/>
          <w:szCs w:val="20"/>
        </w:rPr>
        <w:t>późn</w:t>
      </w:r>
      <w:proofErr w:type="spellEnd"/>
      <w:r w:rsidR="00EB6186" w:rsidRPr="001F0765">
        <w:rPr>
          <w:rFonts w:ascii="Times New Roman" w:hAnsi="Times New Roman"/>
          <w:sz w:val="20"/>
          <w:szCs w:val="20"/>
        </w:rPr>
        <w:t>. zm.)</w:t>
      </w:r>
      <w:r w:rsidRPr="001F0765">
        <w:rPr>
          <w:rFonts w:ascii="Times New Roman" w:hAnsi="Times New Roman"/>
          <w:sz w:val="20"/>
          <w:szCs w:val="20"/>
        </w:rPr>
        <w:t>, że w ramach zamówienia</w:t>
      </w:r>
      <w:r w:rsidR="00A137C9" w:rsidRPr="001F0765">
        <w:rPr>
          <w:rFonts w:ascii="Times New Roman" w:hAnsi="Times New Roman"/>
          <w:sz w:val="20"/>
          <w:szCs w:val="20"/>
        </w:rPr>
        <w:t>,</w:t>
      </w:r>
      <w:r w:rsidR="00A137C9" w:rsidRPr="001F076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F0765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1F076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F0765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1F0765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1F0765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1F0765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1F0765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1F0765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1F0765" w14:paraId="193E7FD4" w14:textId="77777777" w:rsidTr="00A137C9">
        <w:tc>
          <w:tcPr>
            <w:tcW w:w="617" w:type="dxa"/>
            <w:vAlign w:val="center"/>
          </w:tcPr>
          <w:p w14:paraId="21CF5CDB" w14:textId="77777777" w:rsidR="00B641BE" w:rsidRPr="001F076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76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2B2A086A" w14:textId="77777777" w:rsidR="00B641BE" w:rsidRPr="001F076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76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06918F98" w14:textId="77777777" w:rsidR="00B641BE" w:rsidRPr="001F076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76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1F0765" w14:paraId="5DBA1250" w14:textId="77777777" w:rsidTr="00A137C9">
        <w:tc>
          <w:tcPr>
            <w:tcW w:w="617" w:type="dxa"/>
            <w:vAlign w:val="center"/>
          </w:tcPr>
          <w:p w14:paraId="0DBAB80B" w14:textId="77777777" w:rsidR="00B641BE" w:rsidRPr="001F076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76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4F33312C" w14:textId="77777777" w:rsidR="00B641BE" w:rsidRPr="001F076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79F24125" w14:textId="77777777" w:rsidR="00B641BE" w:rsidRPr="001F076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1F0765" w14:paraId="36DB7CA6" w14:textId="77777777" w:rsidTr="00A137C9">
        <w:tc>
          <w:tcPr>
            <w:tcW w:w="617" w:type="dxa"/>
            <w:vAlign w:val="center"/>
          </w:tcPr>
          <w:p w14:paraId="465D7A3A" w14:textId="77777777" w:rsidR="00B641BE" w:rsidRPr="001F076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76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0B26E3E2" w14:textId="77777777" w:rsidR="00B641BE" w:rsidRPr="001F076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6E00FC49" w14:textId="77777777" w:rsidR="00B641BE" w:rsidRPr="001F076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D49B729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734D431" w14:textId="77777777" w:rsidR="001F0765" w:rsidRDefault="001F0765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2ED6FC3" w14:textId="77777777" w:rsidR="001F0765" w:rsidRDefault="001F0765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59F6B99" w14:textId="77777777" w:rsidR="001F0765" w:rsidRDefault="001F0765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20AC773" w14:textId="5F16BDBA" w:rsidR="001F0765" w:rsidRPr="001F0765" w:rsidRDefault="001F0765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F0765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300464FB" w14:textId="77777777" w:rsidR="007A2C38" w:rsidRPr="001F076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1F0765" w14:paraId="6DE91220" w14:textId="77777777" w:rsidTr="004F10A0">
        <w:tc>
          <w:tcPr>
            <w:tcW w:w="2660" w:type="dxa"/>
          </w:tcPr>
          <w:p w14:paraId="33A2B6CB" w14:textId="77777777" w:rsidR="00A137C9" w:rsidRPr="001F0765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59BFB41B" w14:textId="3F242A3F" w:rsidR="00A137C9" w:rsidRPr="001F0765" w:rsidRDefault="00A137C9" w:rsidP="001F076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6063C0D2" w14:textId="72278375" w:rsidR="00A137C9" w:rsidRPr="001F0765" w:rsidRDefault="00A137C9" w:rsidP="001F0765">
            <w:pPr>
              <w:widowControl w:val="0"/>
              <w:adjustRightInd w:val="0"/>
              <w:spacing w:after="60" w:line="240" w:lineRule="auto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21694DAA" w14:textId="77777777" w:rsidR="00A137C9" w:rsidRPr="001F0765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CEBC4CC" w14:textId="77777777" w:rsidR="001F0765" w:rsidRPr="001F0765" w:rsidRDefault="001F07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1F0765" w:rsidRPr="001F0765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35EEE" w14:textId="77777777" w:rsidR="005518D7" w:rsidRDefault="005518D7" w:rsidP="00025386">
      <w:pPr>
        <w:spacing w:after="0" w:line="240" w:lineRule="auto"/>
      </w:pPr>
      <w:r>
        <w:separator/>
      </w:r>
    </w:p>
  </w:endnote>
  <w:endnote w:type="continuationSeparator" w:id="0">
    <w:p w14:paraId="0CB35CCA" w14:textId="77777777" w:rsidR="005518D7" w:rsidRDefault="005518D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314C2" w14:textId="77777777" w:rsidR="00EB6186" w:rsidRDefault="00EB61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50EF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871DD" w14:textId="77777777" w:rsidR="00EB6186" w:rsidRDefault="00EB61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D1DFD" w14:textId="77777777" w:rsidR="005518D7" w:rsidRDefault="005518D7" w:rsidP="00025386">
      <w:pPr>
        <w:spacing w:after="0" w:line="240" w:lineRule="auto"/>
      </w:pPr>
      <w:r>
        <w:separator/>
      </w:r>
    </w:p>
  </w:footnote>
  <w:footnote w:type="continuationSeparator" w:id="0">
    <w:p w14:paraId="017899F7" w14:textId="77777777" w:rsidR="005518D7" w:rsidRDefault="005518D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1340F" w14:textId="77777777" w:rsidR="00EB6186" w:rsidRDefault="00EB61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1C312" w14:textId="77777777" w:rsidR="00EB6186" w:rsidRDefault="00EB61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0100A" w14:textId="77777777" w:rsidR="00EB6186" w:rsidRDefault="00EB61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8340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18D7"/>
    <w:rsid w:val="00025386"/>
    <w:rsid w:val="000423B9"/>
    <w:rsid w:val="00053927"/>
    <w:rsid w:val="00084786"/>
    <w:rsid w:val="0016158F"/>
    <w:rsid w:val="001C2314"/>
    <w:rsid w:val="001F0765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518D7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6186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AF7394"/>
  <w15:chartTrackingRefBased/>
  <w15:docId w15:val="{359FA90D-23A7-4444-AC9C-EB33B2B59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2026-02-23T12:42:00Z</cp:lastPrinted>
  <dcterms:created xsi:type="dcterms:W3CDTF">2026-02-23T12:42:00Z</dcterms:created>
  <dcterms:modified xsi:type="dcterms:W3CDTF">2026-02-23T12:42:00Z</dcterms:modified>
</cp:coreProperties>
</file>