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4C329" w14:textId="0E3DC196" w:rsidR="00025386" w:rsidRPr="00726A87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726A87">
        <w:rPr>
          <w:bCs/>
          <w:i w:val="0"/>
          <w:sz w:val="20"/>
        </w:rPr>
        <w:t xml:space="preserve">Załącznik nr </w:t>
      </w:r>
      <w:r w:rsidR="00726A87" w:rsidRPr="00726A87">
        <w:rPr>
          <w:bCs/>
          <w:i w:val="0"/>
          <w:sz w:val="20"/>
        </w:rPr>
        <w:t>3</w:t>
      </w:r>
      <w:r w:rsidR="007666D6" w:rsidRPr="00726A87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26A87" w14:paraId="5F1BA4CB" w14:textId="77777777" w:rsidTr="00467CA2">
        <w:tc>
          <w:tcPr>
            <w:tcW w:w="2800" w:type="dxa"/>
          </w:tcPr>
          <w:p w14:paraId="0A2FBE82" w14:textId="77777777" w:rsidR="00D520D3" w:rsidRPr="00726A8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26A87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26A87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4AC470F" w14:textId="77777777" w:rsidR="00D520D3" w:rsidRPr="00726A8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02EEF61" w14:textId="77777777" w:rsidR="00D520D3" w:rsidRPr="00726A8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26A8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A2296A" w14:textId="77777777" w:rsidR="00D520D3" w:rsidRPr="00726A87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26A8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26A8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26A8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726A87" w14:paraId="7A4BB618" w14:textId="77777777" w:rsidTr="00467CA2">
        <w:tc>
          <w:tcPr>
            <w:tcW w:w="2800" w:type="dxa"/>
          </w:tcPr>
          <w:p w14:paraId="428DDF0E" w14:textId="77777777" w:rsidR="00D520D3" w:rsidRPr="00726A8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26A87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7B2F7B9" w14:textId="77777777" w:rsidR="00D520D3" w:rsidRPr="00726A8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7D653AB" w14:textId="77777777" w:rsidR="00D520D3" w:rsidRPr="00726A8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26A8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548A55" w14:textId="77777777" w:rsidR="00D520D3" w:rsidRPr="00726A8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726A8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26A87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726A8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595A10B" w14:textId="77777777" w:rsidR="00B62AD0" w:rsidRPr="00726A87" w:rsidRDefault="00B62AD0" w:rsidP="00726A87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26A87" w14:paraId="28C11CE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4FF33F" w14:textId="77777777" w:rsidR="00053927" w:rsidRPr="00726A87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6A8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E337FF8" w14:textId="77777777" w:rsidR="00053927" w:rsidRPr="00726A8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26A8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26A8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26A8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7E41D4" w14:textId="094DC76B" w:rsidR="0071340C" w:rsidRPr="00726A87" w:rsidRDefault="0071340C" w:rsidP="00726A8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26A8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26A87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26A87">
        <w:rPr>
          <w:rFonts w:ascii="Times New Roman" w:hAnsi="Times New Roman"/>
          <w:sz w:val="20"/>
          <w:szCs w:val="20"/>
        </w:rPr>
        <w:t xml:space="preserve"> ustawy </w:t>
      </w:r>
      <w:r w:rsidR="00EF3368" w:rsidRPr="00726A8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C2229" w:rsidRPr="00726A87">
        <w:rPr>
          <w:rFonts w:ascii="Times New Roman" w:hAnsi="Times New Roman"/>
          <w:sz w:val="20"/>
          <w:szCs w:val="20"/>
        </w:rPr>
        <w:t>(</w:t>
      </w:r>
      <w:proofErr w:type="spellStart"/>
      <w:r w:rsidR="00DC2229" w:rsidRPr="00726A87">
        <w:rPr>
          <w:rFonts w:ascii="Times New Roman" w:hAnsi="Times New Roman"/>
          <w:sz w:val="20"/>
          <w:szCs w:val="20"/>
        </w:rPr>
        <w:t>t.j</w:t>
      </w:r>
      <w:proofErr w:type="spellEnd"/>
      <w:r w:rsidR="00DC2229" w:rsidRPr="00726A87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DC2229" w:rsidRPr="00726A87">
        <w:rPr>
          <w:rFonts w:ascii="Times New Roman" w:hAnsi="Times New Roman"/>
          <w:sz w:val="20"/>
          <w:szCs w:val="20"/>
        </w:rPr>
        <w:t>późn</w:t>
      </w:r>
      <w:proofErr w:type="spellEnd"/>
      <w:r w:rsidR="00DC2229" w:rsidRPr="00726A87">
        <w:rPr>
          <w:rFonts w:ascii="Times New Roman" w:hAnsi="Times New Roman"/>
          <w:sz w:val="20"/>
          <w:szCs w:val="20"/>
        </w:rPr>
        <w:t>. zm.)</w:t>
      </w:r>
      <w:r w:rsidR="00E27ABB" w:rsidRPr="00726A8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26A8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26A87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26A87" w14:paraId="61DE8586" w14:textId="77777777" w:rsidTr="00467CA2">
        <w:tc>
          <w:tcPr>
            <w:tcW w:w="2269" w:type="dxa"/>
          </w:tcPr>
          <w:p w14:paraId="6DB0242D" w14:textId="77777777" w:rsidR="00D520D3" w:rsidRPr="00726A8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26A8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968BB1A" w14:textId="69912C7C" w:rsidR="00D520D3" w:rsidRPr="00726A87" w:rsidRDefault="00DC222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26A8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drogi gminnej nr 560360K ul. Grzybowej w km od 0+000 do km 0+636,50 w miejscowości Niepołomice, powiat wielicki, gmina Niepołomice</w:t>
            </w:r>
            <w:r w:rsidR="00D520D3" w:rsidRPr="00726A8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C2229" w:rsidRPr="00726A87" w14:paraId="23731285" w14:textId="77777777" w:rsidTr="00D553F6">
        <w:tc>
          <w:tcPr>
            <w:tcW w:w="2269" w:type="dxa"/>
          </w:tcPr>
          <w:p w14:paraId="4B0ED80B" w14:textId="77777777" w:rsidR="00DC2229" w:rsidRPr="00726A87" w:rsidRDefault="00DC2229" w:rsidP="00D553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26A8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82FEBB" w14:textId="1785245C" w:rsidR="00DC2229" w:rsidRPr="00726A87" w:rsidRDefault="00DC2229" w:rsidP="00D553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26A8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ZP.271.8.2026</w:t>
            </w:r>
          </w:p>
        </w:tc>
      </w:tr>
    </w:tbl>
    <w:p w14:paraId="4F164E90" w14:textId="109A2FD7" w:rsidR="00DC652A" w:rsidRPr="00726A87" w:rsidRDefault="00DC222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726A8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25D0BD7C" w14:textId="77777777" w:rsidR="00DC652A" w:rsidRPr="00726A8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D2D8A39" w14:textId="3FEF9DDA" w:rsidR="0071340C" w:rsidRPr="00726A87" w:rsidRDefault="00D520D3" w:rsidP="00726A8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726A87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726A87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71CA652" w14:textId="77777777" w:rsidR="0071340C" w:rsidRPr="00726A8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712543C5" w14:textId="77777777" w:rsidR="0071340C" w:rsidRPr="00726A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DF73F65" w14:textId="74641E69" w:rsidR="0071340C" w:rsidRPr="00726A87" w:rsidRDefault="00D520D3" w:rsidP="00726A8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726A87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726A87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147D019" w14:textId="77777777" w:rsidR="00DC652A" w:rsidRPr="00726A8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26A8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26A8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2B0710B9" w14:textId="77777777" w:rsidR="00DC652A" w:rsidRPr="00726A8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26A8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26A8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26A8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919412E" w14:textId="77777777" w:rsidR="0093388F" w:rsidRPr="00726A8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8E64F7C" w14:textId="77777777" w:rsidR="0093388F" w:rsidRPr="00726A8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68436B7" w14:textId="77777777" w:rsidR="0093388F" w:rsidRPr="00726A8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933EF2E" w14:textId="77777777" w:rsidR="00CB29AC" w:rsidRPr="00726A8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586BBCB5" w14:textId="77777777" w:rsidR="00CB29AC" w:rsidRPr="00726A8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833557B" w14:textId="77777777" w:rsidR="00830970" w:rsidRPr="00726A8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26A8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26A8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24630E7A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A8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6B6CF52F" w14:textId="4E0704DC" w:rsidR="00726A87" w:rsidRPr="00726A87" w:rsidRDefault="00726A87" w:rsidP="00726A87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726A87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7654"/>
      </w:tblGrid>
      <w:tr w:rsidR="00D520D3" w:rsidRPr="00726A87" w14:paraId="4FC81628" w14:textId="77777777" w:rsidTr="00726A87">
        <w:tc>
          <w:tcPr>
            <w:tcW w:w="1668" w:type="dxa"/>
          </w:tcPr>
          <w:p w14:paraId="072F1A0B" w14:textId="77777777" w:rsidR="00D520D3" w:rsidRPr="00726A8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5F62A204" w14:textId="35720320" w:rsidR="00D520D3" w:rsidRPr="00726A8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654" w:type="dxa"/>
          </w:tcPr>
          <w:p w14:paraId="1599FE93" w14:textId="5319FFAD" w:rsidR="00D520D3" w:rsidRPr="00726A8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4A06E4AE" w14:textId="77777777" w:rsidR="00E27ABB" w:rsidRPr="00726A8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726A87" w:rsidSect="00726A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567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18506" w14:textId="77777777" w:rsidR="00447A97" w:rsidRDefault="00447A97" w:rsidP="00025386">
      <w:pPr>
        <w:spacing w:after="0" w:line="240" w:lineRule="auto"/>
      </w:pPr>
      <w:r>
        <w:separator/>
      </w:r>
    </w:p>
  </w:endnote>
  <w:endnote w:type="continuationSeparator" w:id="0">
    <w:p w14:paraId="768E318D" w14:textId="77777777" w:rsidR="00447A97" w:rsidRDefault="00447A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D5545" w14:textId="77777777" w:rsidR="00DC2229" w:rsidRDefault="00DC22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78F9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1F73B" w14:textId="77777777" w:rsidR="00DC2229" w:rsidRDefault="00DC22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10195" w14:textId="77777777" w:rsidR="00447A97" w:rsidRDefault="00447A97" w:rsidP="00025386">
      <w:pPr>
        <w:spacing w:after="0" w:line="240" w:lineRule="auto"/>
      </w:pPr>
      <w:r>
        <w:separator/>
      </w:r>
    </w:p>
  </w:footnote>
  <w:footnote w:type="continuationSeparator" w:id="0">
    <w:p w14:paraId="258A3ABD" w14:textId="77777777" w:rsidR="00447A97" w:rsidRDefault="00447A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85CA1" w14:textId="77777777" w:rsidR="00DC2229" w:rsidRDefault="00DC22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7975B" w14:textId="77777777" w:rsidR="00DC2229" w:rsidRDefault="00DC22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DD8CC" w14:textId="77777777" w:rsidR="00DC2229" w:rsidRDefault="00DC22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051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A9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47A97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26A87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2229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9ABEA"/>
  <w15:chartTrackingRefBased/>
  <w15:docId w15:val="{11FB225E-BC8F-467B-A2CE-943D0FD53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2026-02-23T12:41:00Z</cp:lastPrinted>
  <dcterms:created xsi:type="dcterms:W3CDTF">2026-02-23T12:41:00Z</dcterms:created>
  <dcterms:modified xsi:type="dcterms:W3CDTF">2026-02-23T12:41:00Z</dcterms:modified>
</cp:coreProperties>
</file>