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A1155" w14:textId="5077AB05" w:rsidR="00B048DA" w:rsidRPr="00A105B2" w:rsidRDefault="001C1022" w:rsidP="00B048DA">
      <w:pPr>
        <w:spacing w:after="600"/>
        <w:jc w:val="right"/>
      </w:pPr>
      <w:bookmarkStart w:id="0" w:name="_Hlk53520193"/>
      <w:r w:rsidRPr="00A105B2">
        <w:t>Kraków</w:t>
      </w:r>
      <w:r w:rsidR="00B048DA" w:rsidRPr="00A105B2">
        <w:t xml:space="preserve"> dnia: </w:t>
      </w:r>
      <w:r w:rsidR="00994D14">
        <w:t>24.02.2026</w:t>
      </w:r>
    </w:p>
    <w:p w14:paraId="7CF794F6" w14:textId="77777777" w:rsidR="001C1022" w:rsidRPr="00A105B2" w:rsidRDefault="001C1022" w:rsidP="00B048DA">
      <w:pPr>
        <w:spacing w:line="360" w:lineRule="auto"/>
        <w:ind w:right="3969"/>
        <w:rPr>
          <w:b/>
          <w:bCs/>
        </w:rPr>
      </w:pPr>
      <w:r w:rsidRPr="00A105B2">
        <w:rPr>
          <w:b/>
          <w:bCs/>
        </w:rPr>
        <w:t>Szpital Miejski Specjalistyczny</w:t>
      </w:r>
    </w:p>
    <w:p w14:paraId="411A8C37" w14:textId="77777777" w:rsidR="001C1022" w:rsidRPr="00A105B2" w:rsidRDefault="001C1022" w:rsidP="00B048DA">
      <w:pPr>
        <w:spacing w:line="360" w:lineRule="auto"/>
        <w:ind w:right="3969"/>
        <w:rPr>
          <w:b/>
          <w:bCs/>
        </w:rPr>
      </w:pPr>
      <w:r w:rsidRPr="00A105B2">
        <w:rPr>
          <w:b/>
          <w:bCs/>
        </w:rPr>
        <w:t>im. Gabriela Narutowicza w Krakowie</w:t>
      </w:r>
    </w:p>
    <w:p w14:paraId="3E960F69" w14:textId="77777777" w:rsidR="00B048DA" w:rsidRPr="00A105B2" w:rsidRDefault="001C1022" w:rsidP="00B048DA">
      <w:pPr>
        <w:spacing w:line="360" w:lineRule="auto"/>
        <w:ind w:right="3969"/>
      </w:pPr>
      <w:r w:rsidRPr="00A105B2">
        <w:t>ul. Prądnicka</w:t>
      </w:r>
      <w:r w:rsidR="00B048DA" w:rsidRPr="00A105B2">
        <w:t xml:space="preserve"> </w:t>
      </w:r>
      <w:r w:rsidRPr="00A105B2">
        <w:t>35-37</w:t>
      </w:r>
    </w:p>
    <w:p w14:paraId="1DD9FD72" w14:textId="77777777" w:rsidR="00B048DA" w:rsidRPr="00A105B2" w:rsidRDefault="001C1022" w:rsidP="00B048DA">
      <w:pPr>
        <w:ind w:right="3969"/>
      </w:pPr>
      <w:r w:rsidRPr="00A105B2">
        <w:t>31-202</w:t>
      </w:r>
      <w:r w:rsidR="00B048DA" w:rsidRPr="00A105B2">
        <w:t xml:space="preserve"> </w:t>
      </w:r>
      <w:r w:rsidRPr="00A105B2">
        <w:t>Kraków</w:t>
      </w:r>
    </w:p>
    <w:p w14:paraId="7E40094B" w14:textId="77777777" w:rsidR="00B048DA" w:rsidRPr="00A105B2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A105B2" w14:paraId="2DDDF104" w14:textId="77777777" w:rsidTr="00B048DA">
        <w:tc>
          <w:tcPr>
            <w:tcW w:w="9498" w:type="dxa"/>
            <w:shd w:val="clear" w:color="auto" w:fill="F2F2F2"/>
            <w:hideMark/>
          </w:tcPr>
          <w:p w14:paraId="79B1799B" w14:textId="062D748F" w:rsidR="00B048DA" w:rsidRPr="00A105B2" w:rsidRDefault="00A105B2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A105B2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89316C9" w14:textId="357047DA" w:rsidR="00B048DA" w:rsidRPr="00A105B2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105B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A105B2" w:rsidRPr="00A105B2">
              <w:rPr>
                <w:b/>
                <w:spacing w:val="50"/>
                <w:kern w:val="28"/>
                <w:sz w:val="32"/>
                <w:szCs w:val="32"/>
              </w:rPr>
              <w:t xml:space="preserve"> w zakresie pakietu nr 1 i 7</w:t>
            </w:r>
          </w:p>
        </w:tc>
      </w:tr>
    </w:tbl>
    <w:p w14:paraId="3673F1AF" w14:textId="77777777" w:rsidR="00B048DA" w:rsidRPr="00A105B2" w:rsidRDefault="00B048DA" w:rsidP="00B048DA">
      <w:pPr>
        <w:keepNext/>
        <w:spacing w:after="240"/>
        <w:outlineLvl w:val="0"/>
        <w:rPr>
          <w:b/>
        </w:rPr>
      </w:pPr>
    </w:p>
    <w:p w14:paraId="190B8824" w14:textId="77777777" w:rsidR="00B048DA" w:rsidRPr="00A105B2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A105B2">
        <w:rPr>
          <w:rFonts w:eastAsia="Calibri"/>
          <w:lang w:eastAsia="en-US"/>
        </w:rPr>
        <w:t xml:space="preserve">Dotyczy </w:t>
      </w:r>
      <w:r w:rsidRPr="00A105B2">
        <w:t>postępowania o udzielenie zamówienia publicznego</w:t>
      </w:r>
      <w:r w:rsidRPr="00A105B2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105B2" w14:paraId="6B82ABF9" w14:textId="77777777" w:rsidTr="00B048DA">
        <w:tc>
          <w:tcPr>
            <w:tcW w:w="2269" w:type="dxa"/>
          </w:tcPr>
          <w:p w14:paraId="6A727E14" w14:textId="77777777" w:rsidR="00B048DA" w:rsidRPr="00A105B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105B2">
              <w:t>Nazwa zamówienia:</w:t>
            </w:r>
          </w:p>
        </w:tc>
        <w:tc>
          <w:tcPr>
            <w:tcW w:w="7229" w:type="dxa"/>
          </w:tcPr>
          <w:p w14:paraId="455BBD87" w14:textId="77777777" w:rsidR="00B048DA" w:rsidRPr="00A105B2" w:rsidRDefault="001C102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105B2">
              <w:rPr>
                <w:b/>
              </w:rPr>
              <w:t>Zakup i dostawa wszczepialnych i niewszczepialnych wyrobów medycznych dla potrzeb Oddziału Urazowo-Ortopedycznego III</w:t>
            </w:r>
          </w:p>
        </w:tc>
      </w:tr>
      <w:tr w:rsidR="001C1022" w:rsidRPr="00A105B2" w14:paraId="191D806D" w14:textId="77777777" w:rsidTr="000710BC">
        <w:tc>
          <w:tcPr>
            <w:tcW w:w="2269" w:type="dxa"/>
          </w:tcPr>
          <w:p w14:paraId="0F0C57B0" w14:textId="77777777" w:rsidR="001C1022" w:rsidRPr="00A105B2" w:rsidRDefault="001C1022" w:rsidP="000710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105B2">
              <w:t>Numer referencyjny:</w:t>
            </w:r>
          </w:p>
        </w:tc>
        <w:tc>
          <w:tcPr>
            <w:tcW w:w="7229" w:type="dxa"/>
          </w:tcPr>
          <w:p w14:paraId="678CA186" w14:textId="77777777" w:rsidR="001C1022" w:rsidRPr="00A105B2" w:rsidRDefault="001C1022" w:rsidP="000710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A105B2">
              <w:rPr>
                <w:b/>
              </w:rPr>
              <w:t>ZP/55/2025</w:t>
            </w:r>
          </w:p>
        </w:tc>
      </w:tr>
    </w:tbl>
    <w:p w14:paraId="1BD49AE9" w14:textId="77777777" w:rsidR="00B048DA" w:rsidRPr="00A105B2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5C06513A" w14:textId="3E0DADFA" w:rsidR="008642B3" w:rsidRPr="00A105B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A105B2">
        <w:t xml:space="preserve">Zamawiający, działając </w:t>
      </w:r>
      <w:r w:rsidR="00C65E53" w:rsidRPr="00A105B2">
        <w:t>na podstawie art. 253 ust. 1</w:t>
      </w:r>
      <w:r w:rsidR="00836DAF" w:rsidRPr="00A105B2">
        <w:t xml:space="preserve"> pkt. 1 i ust. 2</w:t>
      </w:r>
      <w:r w:rsidR="00C65E53" w:rsidRPr="00A105B2">
        <w:t xml:space="preserve"> ustawy z dnia 11 września 2019r. Prawo zamówień publicznych </w:t>
      </w:r>
      <w:r w:rsidR="001C1022" w:rsidRPr="00A105B2">
        <w:t>(t.j. Dz. U. z 2024 r. poz. 1320 z późn. zm.)</w:t>
      </w:r>
      <w:r w:rsidR="00C65E53" w:rsidRPr="00A105B2">
        <w:t>, zwanej dalej „ustawą Pzp”</w:t>
      </w:r>
      <w:r w:rsidR="00D26ED6" w:rsidRPr="00A105B2">
        <w:t xml:space="preserve">, </w:t>
      </w:r>
      <w:r w:rsidR="00C65E53" w:rsidRPr="00A105B2">
        <w:t>informuje</w:t>
      </w:r>
      <w:r w:rsidR="00D26ED6" w:rsidRPr="00A105B2">
        <w:t xml:space="preserve">, że w toczącym się postępowaniu o udzielenie zamówienia publicznego, jako </w:t>
      </w:r>
      <w:r w:rsidR="00756CDA" w:rsidRPr="00A105B2">
        <w:t>najkorzystniejsz</w:t>
      </w:r>
      <w:r w:rsidR="00D26ED6" w:rsidRPr="00A105B2">
        <w:t xml:space="preserve">a wybrana została </w:t>
      </w:r>
      <w:r w:rsidR="00756CDA" w:rsidRPr="00A105B2">
        <w:t>ofer</w:t>
      </w:r>
      <w:r w:rsidR="00D26ED6" w:rsidRPr="00A105B2">
        <w:t>t</w:t>
      </w:r>
      <w:r w:rsidR="009F0E5C" w:rsidRPr="00A105B2">
        <w:t>a</w:t>
      </w:r>
      <w:r w:rsidRPr="00A105B2">
        <w:t xml:space="preserve"> złożona przez wykonawcę</w:t>
      </w:r>
      <w:r w:rsidR="00D26ED6" w:rsidRPr="00A105B2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C1022" w:rsidRPr="00A105B2" w14:paraId="2E8523DB" w14:textId="77777777" w:rsidTr="000710BC">
        <w:trPr>
          <w:cantSplit/>
        </w:trPr>
        <w:tc>
          <w:tcPr>
            <w:tcW w:w="9498" w:type="dxa"/>
          </w:tcPr>
          <w:p w14:paraId="79671607" w14:textId="2DD81B20" w:rsidR="001C1022" w:rsidRPr="00A105B2" w:rsidRDefault="001C1022" w:rsidP="000710BC">
            <w:pPr>
              <w:spacing w:before="120" w:after="240"/>
              <w:jc w:val="both"/>
              <w:rPr>
                <w:b/>
              </w:rPr>
            </w:pPr>
            <w:r w:rsidRPr="00A105B2">
              <w:rPr>
                <w:color w:val="000000"/>
              </w:rPr>
              <w:t>Pakiet 1 - Proteza CMC, kotwice nadgarstka i ręki</w:t>
            </w:r>
          </w:p>
          <w:p w14:paraId="02C50355" w14:textId="77777777" w:rsidR="001C1022" w:rsidRPr="00A105B2" w:rsidRDefault="001C1022" w:rsidP="000710BC">
            <w:pPr>
              <w:spacing w:line="360" w:lineRule="auto"/>
              <w:jc w:val="both"/>
              <w:rPr>
                <w:b/>
              </w:rPr>
            </w:pPr>
            <w:r w:rsidRPr="00A105B2">
              <w:rPr>
                <w:b/>
              </w:rPr>
              <w:t>Good For You Medical Jarosław Brudz</w:t>
            </w:r>
          </w:p>
          <w:p w14:paraId="5B1D7FDC" w14:textId="77777777" w:rsidR="001C1022" w:rsidRPr="00A105B2" w:rsidRDefault="001C1022" w:rsidP="000710BC">
            <w:pPr>
              <w:spacing w:line="360" w:lineRule="auto"/>
              <w:rPr>
                <w:bCs/>
              </w:rPr>
            </w:pPr>
            <w:r w:rsidRPr="00A105B2">
              <w:rPr>
                <w:bCs/>
              </w:rPr>
              <w:t xml:space="preserve">ul. Zielna 30  </w:t>
            </w:r>
          </w:p>
          <w:p w14:paraId="5D55BC42" w14:textId="624E1B15" w:rsidR="001C1022" w:rsidRPr="00A105B2" w:rsidRDefault="001C1022" w:rsidP="00A105B2">
            <w:pPr>
              <w:spacing w:line="360" w:lineRule="auto"/>
              <w:rPr>
                <w:bCs/>
              </w:rPr>
            </w:pPr>
            <w:r w:rsidRPr="00A105B2">
              <w:rPr>
                <w:bCs/>
              </w:rPr>
              <w:t>62-080 Lusowo</w:t>
            </w:r>
          </w:p>
          <w:p w14:paraId="3D241C66" w14:textId="77777777" w:rsidR="001C1022" w:rsidRPr="00A105B2" w:rsidRDefault="001C1022" w:rsidP="000710BC">
            <w:pPr>
              <w:spacing w:before="120" w:line="360" w:lineRule="auto"/>
              <w:jc w:val="both"/>
            </w:pPr>
            <w:r w:rsidRPr="00A105B2">
              <w:rPr>
                <w:u w:val="single"/>
              </w:rPr>
              <w:t>Uzasadnienie wyboru</w:t>
            </w:r>
            <w:r w:rsidRPr="00A105B2">
              <w:t>:</w:t>
            </w:r>
          </w:p>
          <w:p w14:paraId="2D624887" w14:textId="4658ED89" w:rsidR="00A105B2" w:rsidRPr="00A105B2" w:rsidRDefault="001C1022" w:rsidP="00A105B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A105B2">
              <w:t>Jedyna złożona oferta. Spełnia wymagania Zamawiającego.</w:t>
            </w:r>
          </w:p>
        </w:tc>
      </w:tr>
      <w:tr w:rsidR="001C1022" w:rsidRPr="00A105B2" w14:paraId="5A92EE15" w14:textId="77777777" w:rsidTr="000710BC">
        <w:trPr>
          <w:cantSplit/>
        </w:trPr>
        <w:tc>
          <w:tcPr>
            <w:tcW w:w="9498" w:type="dxa"/>
          </w:tcPr>
          <w:p w14:paraId="44BD66F8" w14:textId="6971EE9C" w:rsidR="001C1022" w:rsidRPr="00A105B2" w:rsidRDefault="001C1022" w:rsidP="000710BC">
            <w:pPr>
              <w:spacing w:before="120" w:after="240"/>
              <w:jc w:val="both"/>
              <w:rPr>
                <w:b/>
              </w:rPr>
            </w:pPr>
            <w:r w:rsidRPr="00A105B2">
              <w:rPr>
                <w:color w:val="000000"/>
              </w:rPr>
              <w:t>Pakiet 7 - Zestaw do separacji osocza bogatopłytkowego</w:t>
            </w:r>
          </w:p>
          <w:p w14:paraId="31240CD7" w14:textId="77777777" w:rsidR="001C1022" w:rsidRPr="00A105B2" w:rsidRDefault="001C1022" w:rsidP="000710BC">
            <w:pPr>
              <w:spacing w:line="360" w:lineRule="auto"/>
              <w:jc w:val="both"/>
              <w:rPr>
                <w:b/>
              </w:rPr>
            </w:pPr>
            <w:r w:rsidRPr="00A105B2">
              <w:rPr>
                <w:b/>
              </w:rPr>
              <w:t>Wilandt Brothers PL Sp. z o.o.</w:t>
            </w:r>
          </w:p>
          <w:p w14:paraId="4F0D584A" w14:textId="77777777" w:rsidR="001C1022" w:rsidRPr="00A105B2" w:rsidRDefault="001C1022" w:rsidP="000710BC">
            <w:pPr>
              <w:spacing w:line="360" w:lineRule="auto"/>
              <w:rPr>
                <w:bCs/>
              </w:rPr>
            </w:pPr>
            <w:r w:rsidRPr="00A105B2">
              <w:rPr>
                <w:bCs/>
              </w:rPr>
              <w:t xml:space="preserve">ul. Pucka 5  </w:t>
            </w:r>
          </w:p>
          <w:p w14:paraId="4E00F3F6" w14:textId="77777777" w:rsidR="001C1022" w:rsidRPr="00A105B2" w:rsidRDefault="001C1022" w:rsidP="000710BC">
            <w:pPr>
              <w:spacing w:line="360" w:lineRule="auto"/>
              <w:rPr>
                <w:bCs/>
              </w:rPr>
            </w:pPr>
            <w:r w:rsidRPr="00A105B2">
              <w:rPr>
                <w:bCs/>
              </w:rPr>
              <w:t>81-036 Gdynia</w:t>
            </w:r>
          </w:p>
          <w:p w14:paraId="1CA4E6BB" w14:textId="77777777" w:rsidR="001C1022" w:rsidRPr="00A105B2" w:rsidRDefault="001C1022" w:rsidP="000710BC">
            <w:pPr>
              <w:spacing w:before="120" w:line="360" w:lineRule="auto"/>
              <w:jc w:val="both"/>
            </w:pPr>
            <w:r w:rsidRPr="00A105B2">
              <w:rPr>
                <w:u w:val="single"/>
              </w:rPr>
              <w:t>Uzasadnienie wyboru</w:t>
            </w:r>
            <w:r w:rsidRPr="00A105B2">
              <w:t>:</w:t>
            </w:r>
          </w:p>
          <w:p w14:paraId="7D344DA0" w14:textId="5C9D8998" w:rsidR="00A105B2" w:rsidRPr="00A105B2" w:rsidRDefault="001C1022" w:rsidP="00A105B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</w:pPr>
            <w:r w:rsidRPr="00A105B2">
              <w:t>Najkorzystniejsza złożona oferta spełniająca wymagania Zamawiającego.</w:t>
            </w:r>
          </w:p>
        </w:tc>
      </w:tr>
    </w:tbl>
    <w:p w14:paraId="51C47850" w14:textId="77777777" w:rsidR="00992FF5" w:rsidRPr="00A105B2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A105B2">
        <w:rPr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134"/>
      </w:tblGrid>
      <w:tr w:rsidR="00992FF5" w:rsidRPr="00A105B2" w14:paraId="53880D4E" w14:textId="77777777" w:rsidTr="00A105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488959" w14:textId="77777777" w:rsidR="00992FF5" w:rsidRPr="00A105B2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105B2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CA17EF" w14:textId="77777777" w:rsidR="00992FF5" w:rsidRPr="00A105B2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A105B2">
              <w:rPr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052EB9" w14:textId="77777777" w:rsidR="00992FF5" w:rsidRPr="00A105B2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105B2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DE55A3" w14:textId="77777777" w:rsidR="00992FF5" w:rsidRPr="00A105B2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A105B2">
              <w:rPr>
                <w:bCs/>
                <w:color w:val="000000"/>
              </w:rPr>
              <w:t>Razem</w:t>
            </w:r>
          </w:p>
        </w:tc>
      </w:tr>
      <w:tr w:rsidR="001C1022" w:rsidRPr="00A105B2" w14:paraId="7DC95ADD" w14:textId="77777777" w:rsidTr="00A105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40EE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1 - Pakiet 1 - Proteza CMC, kotwice nadgarstka i ręki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AAE6" w14:textId="77777777" w:rsidR="001C1022" w:rsidRPr="00A105B2" w:rsidRDefault="001C1022" w:rsidP="000710BC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105B2">
              <w:rPr>
                <w:b/>
                <w:bCs/>
                <w:sz w:val="22"/>
                <w:szCs w:val="22"/>
              </w:rPr>
              <w:t>Good For You Medical Jarosław Brudz</w:t>
            </w:r>
          </w:p>
          <w:p w14:paraId="693F1B7C" w14:textId="77777777" w:rsidR="001C1022" w:rsidRPr="00A105B2" w:rsidRDefault="001C1022" w:rsidP="000710BC">
            <w:pPr>
              <w:spacing w:line="276" w:lineRule="auto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ul. Zielna 30</w:t>
            </w:r>
          </w:p>
          <w:p w14:paraId="350E4D66" w14:textId="77777777" w:rsidR="001C1022" w:rsidRPr="00A105B2" w:rsidRDefault="001C1022" w:rsidP="000710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62-080 Lusowo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C045F" w14:textId="77777777" w:rsidR="001C1022" w:rsidRPr="00A105B2" w:rsidRDefault="001C1022" w:rsidP="000710BC">
            <w:pPr>
              <w:spacing w:before="40" w:after="40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1 - Cena - 300.00</w:t>
            </w:r>
          </w:p>
          <w:p w14:paraId="48005A79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2 - Jakość i warunki depozytu - 200.00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A302" w14:textId="77777777" w:rsidR="001C1022" w:rsidRPr="00A105B2" w:rsidRDefault="001C1022" w:rsidP="000710BC">
            <w:pPr>
              <w:jc w:val="center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 xml:space="preserve">  500,00</w:t>
            </w:r>
          </w:p>
        </w:tc>
      </w:tr>
      <w:tr w:rsidR="001C1022" w:rsidRPr="00A105B2" w14:paraId="7AEAD2B8" w14:textId="77777777" w:rsidTr="00A105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2BE2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7 - Pakiet 7 - Zestaw do separacji osocza bogatopłytkowego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63C14" w14:textId="77777777" w:rsidR="001C1022" w:rsidRPr="00A105B2" w:rsidRDefault="001C1022" w:rsidP="000710BC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105B2">
              <w:rPr>
                <w:b/>
                <w:bCs/>
                <w:sz w:val="22"/>
                <w:szCs w:val="22"/>
              </w:rPr>
              <w:t>Wilandt Brothers PL Sp. z o.o.</w:t>
            </w:r>
          </w:p>
          <w:p w14:paraId="0CBBAB97" w14:textId="77777777" w:rsidR="001C1022" w:rsidRPr="00A105B2" w:rsidRDefault="001C1022" w:rsidP="000710BC">
            <w:pPr>
              <w:spacing w:line="276" w:lineRule="auto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ul. Pucka 5</w:t>
            </w:r>
          </w:p>
          <w:p w14:paraId="16B27342" w14:textId="77777777" w:rsidR="001C1022" w:rsidRPr="00A105B2" w:rsidRDefault="001C1022" w:rsidP="000710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81-036 Gdynia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75AE" w14:textId="77777777" w:rsidR="001C1022" w:rsidRPr="00A105B2" w:rsidRDefault="001C1022" w:rsidP="000710BC">
            <w:pPr>
              <w:spacing w:before="40" w:after="40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1 - Cena - 283.30</w:t>
            </w:r>
          </w:p>
          <w:p w14:paraId="2E3B71B9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2 - Jakość i warunki depozytu - 200.00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940F" w14:textId="77777777" w:rsidR="001C1022" w:rsidRPr="00A105B2" w:rsidRDefault="001C1022" w:rsidP="000710BC">
            <w:pPr>
              <w:jc w:val="center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 xml:space="preserve">  483,30</w:t>
            </w:r>
          </w:p>
        </w:tc>
      </w:tr>
      <w:tr w:rsidR="001C1022" w:rsidRPr="00A105B2" w14:paraId="37AA4247" w14:textId="77777777" w:rsidTr="00A105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E3CB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7 - Pakiet 7 - Zestaw do separacji osocza bogatopłytkowego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9B78" w14:textId="1F3D2934" w:rsidR="001C1022" w:rsidRPr="00A105B2" w:rsidRDefault="001C1022" w:rsidP="000710BC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105B2">
              <w:rPr>
                <w:b/>
                <w:bCs/>
                <w:sz w:val="22"/>
                <w:szCs w:val="22"/>
              </w:rPr>
              <w:t xml:space="preserve">Novareg </w:t>
            </w:r>
            <w:r w:rsidR="00A105B2">
              <w:rPr>
                <w:b/>
                <w:bCs/>
                <w:sz w:val="22"/>
                <w:szCs w:val="22"/>
              </w:rPr>
              <w:t>S</w:t>
            </w:r>
            <w:r w:rsidRPr="00A105B2">
              <w:rPr>
                <w:b/>
                <w:bCs/>
                <w:sz w:val="22"/>
                <w:szCs w:val="22"/>
              </w:rPr>
              <w:t>p. z o.o.</w:t>
            </w:r>
          </w:p>
          <w:p w14:paraId="449E1153" w14:textId="77777777" w:rsidR="001C1022" w:rsidRPr="00A105B2" w:rsidRDefault="001C1022" w:rsidP="000710BC">
            <w:pPr>
              <w:spacing w:line="276" w:lineRule="auto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ul. Karola Olszewskiego 6</w:t>
            </w:r>
          </w:p>
          <w:p w14:paraId="7F0B88F8" w14:textId="77777777" w:rsidR="001C1022" w:rsidRPr="00A105B2" w:rsidRDefault="001C1022" w:rsidP="000710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25-663 Kielce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2A0E7" w14:textId="77777777" w:rsidR="001C1022" w:rsidRPr="00A105B2" w:rsidRDefault="001C1022" w:rsidP="000710BC">
            <w:pPr>
              <w:spacing w:before="40" w:after="40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1 - Cena - 300.00</w:t>
            </w:r>
          </w:p>
          <w:p w14:paraId="2C33C637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2 - Jakość i warunki depozytu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7EF0A" w14:textId="77777777" w:rsidR="001C1022" w:rsidRPr="00A105B2" w:rsidRDefault="001C1022" w:rsidP="000710BC">
            <w:pPr>
              <w:jc w:val="center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 xml:space="preserve">  400,00</w:t>
            </w:r>
          </w:p>
        </w:tc>
      </w:tr>
      <w:tr w:rsidR="001C1022" w:rsidRPr="00A105B2" w14:paraId="5AD9AC18" w14:textId="77777777" w:rsidTr="00A105B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69FF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7 - Pakiet 7 - Zestaw do separacji osocza bogatopłytkowego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82B10" w14:textId="22B46A7B" w:rsidR="001C1022" w:rsidRPr="00A105B2" w:rsidRDefault="001C1022" w:rsidP="000710BC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105B2">
              <w:rPr>
                <w:b/>
                <w:bCs/>
                <w:sz w:val="22"/>
                <w:szCs w:val="22"/>
              </w:rPr>
              <w:t>Zimmer Biomet Polska Sp. z</w:t>
            </w:r>
            <w:r w:rsidR="00A105B2">
              <w:rPr>
                <w:b/>
                <w:bCs/>
                <w:sz w:val="22"/>
                <w:szCs w:val="22"/>
              </w:rPr>
              <w:t xml:space="preserve"> </w:t>
            </w:r>
            <w:r w:rsidRPr="00A105B2">
              <w:rPr>
                <w:b/>
                <w:bCs/>
                <w:sz w:val="22"/>
                <w:szCs w:val="22"/>
              </w:rPr>
              <w:t>o.o.</w:t>
            </w:r>
          </w:p>
          <w:p w14:paraId="72B8CCF7" w14:textId="77777777" w:rsidR="001C1022" w:rsidRPr="00A105B2" w:rsidRDefault="001C1022" w:rsidP="000710BC">
            <w:pPr>
              <w:spacing w:line="276" w:lineRule="auto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ul. Domaniewska 50</w:t>
            </w:r>
          </w:p>
          <w:p w14:paraId="369C1CDD" w14:textId="77777777" w:rsidR="001C1022" w:rsidRPr="00A105B2" w:rsidRDefault="001C1022" w:rsidP="000710BC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02-672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0AF3" w14:textId="77777777" w:rsidR="001C1022" w:rsidRPr="00A105B2" w:rsidRDefault="001C1022" w:rsidP="000710BC">
            <w:pPr>
              <w:spacing w:before="40" w:after="40"/>
              <w:rPr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1 - Cena - 71.25</w:t>
            </w:r>
          </w:p>
          <w:p w14:paraId="4F0CDCC0" w14:textId="77777777" w:rsidR="001C1022" w:rsidRPr="00A105B2" w:rsidRDefault="001C1022" w:rsidP="000710BC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>2 - Jakość i warunki depozytu - 200.00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8EBD" w14:textId="77777777" w:rsidR="001C1022" w:rsidRPr="00A105B2" w:rsidRDefault="001C1022" w:rsidP="000710BC">
            <w:pPr>
              <w:jc w:val="center"/>
              <w:rPr>
                <w:color w:val="000000"/>
                <w:sz w:val="22"/>
                <w:szCs w:val="22"/>
              </w:rPr>
            </w:pPr>
            <w:r w:rsidRPr="00A105B2">
              <w:rPr>
                <w:sz w:val="22"/>
                <w:szCs w:val="22"/>
              </w:rPr>
              <w:t xml:space="preserve">  271,25</w:t>
            </w:r>
          </w:p>
        </w:tc>
      </w:tr>
      <w:bookmarkEnd w:id="0"/>
    </w:tbl>
    <w:p w14:paraId="25DFFB57" w14:textId="4E795453" w:rsidR="008642B3" w:rsidRPr="00A105B2" w:rsidRDefault="008642B3" w:rsidP="00A105B2">
      <w:pPr>
        <w:spacing w:before="720" w:after="480" w:line="360" w:lineRule="auto"/>
        <w:ind w:left="3119" w:firstLine="425"/>
        <w:jc w:val="right"/>
      </w:pPr>
    </w:p>
    <w:sectPr w:rsidR="008642B3" w:rsidRPr="00A105B2" w:rsidSect="00A105B2">
      <w:footerReference w:type="default" r:id="rId6"/>
      <w:pgSz w:w="11906" w:h="16838"/>
      <w:pgMar w:top="1079" w:right="1274" w:bottom="851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69003" w14:textId="77777777" w:rsidR="00FF1580" w:rsidRDefault="00FF1580">
      <w:r>
        <w:separator/>
      </w:r>
    </w:p>
  </w:endnote>
  <w:endnote w:type="continuationSeparator" w:id="0">
    <w:p w14:paraId="3324EAFB" w14:textId="77777777" w:rsidR="00FF1580" w:rsidRDefault="00FF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B9EF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0EC11" w14:textId="77777777" w:rsidR="00FF1580" w:rsidRDefault="00FF1580">
      <w:r>
        <w:separator/>
      </w:r>
    </w:p>
  </w:footnote>
  <w:footnote w:type="continuationSeparator" w:id="0">
    <w:p w14:paraId="520AB082" w14:textId="77777777" w:rsidR="00FF1580" w:rsidRDefault="00FF1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80"/>
    <w:rsid w:val="00022322"/>
    <w:rsid w:val="00042497"/>
    <w:rsid w:val="000C1E6F"/>
    <w:rsid w:val="000E4E56"/>
    <w:rsid w:val="001A1468"/>
    <w:rsid w:val="001B7815"/>
    <w:rsid w:val="001C1022"/>
    <w:rsid w:val="001D1EEC"/>
    <w:rsid w:val="00211A34"/>
    <w:rsid w:val="002B1E4F"/>
    <w:rsid w:val="002B6761"/>
    <w:rsid w:val="003445A0"/>
    <w:rsid w:val="003A0AFC"/>
    <w:rsid w:val="003D03EF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94D14"/>
    <w:rsid w:val="009F0E5C"/>
    <w:rsid w:val="00A029B8"/>
    <w:rsid w:val="00A105B2"/>
    <w:rsid w:val="00A11FC0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87714"/>
    <w:rsid w:val="00F223E4"/>
    <w:rsid w:val="00F33C66"/>
    <w:rsid w:val="00F82C4B"/>
    <w:rsid w:val="00F960D7"/>
    <w:rsid w:val="00FB7F50"/>
    <w:rsid w:val="00FD09DE"/>
    <w:rsid w:val="00FF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5E3F2"/>
  <w15:chartTrackingRefBased/>
  <w15:docId w15:val="{61FA9601-401D-46F7-84F8-BCCEB86EA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cp:lastPrinted>1899-12-31T23:00:00Z</cp:lastPrinted>
  <dcterms:created xsi:type="dcterms:W3CDTF">2026-02-20T13:11:00Z</dcterms:created>
  <dcterms:modified xsi:type="dcterms:W3CDTF">2026-02-24T13:05:00Z</dcterms:modified>
</cp:coreProperties>
</file>