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1EDD6" w14:textId="34916A26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93F97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1B4CE3E" w14:textId="77777777" w:rsidTr="00D62E6E">
        <w:tc>
          <w:tcPr>
            <w:tcW w:w="2800" w:type="dxa"/>
          </w:tcPr>
          <w:p w14:paraId="5BADFE1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CF8850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152A6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0778DF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4438C11" w14:textId="77777777" w:rsidTr="00D62E6E">
        <w:tc>
          <w:tcPr>
            <w:tcW w:w="2800" w:type="dxa"/>
          </w:tcPr>
          <w:p w14:paraId="6058E21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CE63D5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CCC45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9445B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615B6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2092" w:rsidRPr="00C14101" w14:paraId="5C039BFD" w14:textId="77777777" w:rsidTr="0040541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FCD949" w14:textId="77777777" w:rsidR="00902092" w:rsidRPr="00C14101" w:rsidRDefault="00902092" w:rsidP="0040541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A288EF3" w14:textId="77777777" w:rsidR="00902092" w:rsidRPr="00C14101" w:rsidRDefault="00902092" w:rsidP="0040541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02092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100DA6B" w14:textId="77777777" w:rsidR="00902092" w:rsidRPr="00C14101" w:rsidRDefault="00902092" w:rsidP="004054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8C8020D" w14:textId="77777777" w:rsidR="00902092" w:rsidRPr="00C14101" w:rsidRDefault="00902092" w:rsidP="004054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1842F00" w14:textId="77777777" w:rsidR="00BC121E" w:rsidRPr="00C14101" w:rsidRDefault="0090209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C09B5CB" w14:textId="77777777" w:rsidTr="00D62E6E">
        <w:tc>
          <w:tcPr>
            <w:tcW w:w="2269" w:type="dxa"/>
          </w:tcPr>
          <w:p w14:paraId="170BD0A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50F668" w14:textId="77777777" w:rsidR="00D62E6E" w:rsidRPr="00D62E6E" w:rsidRDefault="0090209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20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2092" w:rsidRPr="00D62E6E" w14:paraId="3043D73A" w14:textId="77777777" w:rsidTr="00405415">
        <w:tc>
          <w:tcPr>
            <w:tcW w:w="2269" w:type="dxa"/>
          </w:tcPr>
          <w:p w14:paraId="0B900790" w14:textId="77777777" w:rsidR="00902092" w:rsidRPr="00D62E6E" w:rsidRDefault="00902092" w:rsidP="004054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7ED87C" w14:textId="77777777" w:rsidR="00902092" w:rsidRPr="00D62E6E" w:rsidRDefault="00902092" w:rsidP="004054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20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DZP-271-3/26</w:t>
            </w:r>
          </w:p>
        </w:tc>
      </w:tr>
    </w:tbl>
    <w:p w14:paraId="35A49F2B" w14:textId="77777777" w:rsidR="00BC121E" w:rsidRDefault="00902092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0209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77AF8F6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3AD9BA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4875FE1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4EE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C9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24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FF517C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1E57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EA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CC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4EFE37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EBC4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FC6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4C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F559F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C89327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662FCD8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6E8AA19D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766F83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7C75612" w14:textId="77777777" w:rsidTr="00620E37">
        <w:tc>
          <w:tcPr>
            <w:tcW w:w="2660" w:type="dxa"/>
          </w:tcPr>
          <w:p w14:paraId="244E7E9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5B9B2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F5B423D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B0904B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0793B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1B9964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0209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53DCB6E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44F8F" w14:textId="77777777" w:rsidR="00AB5FD9" w:rsidRDefault="00AB5FD9">
      <w:r>
        <w:separator/>
      </w:r>
    </w:p>
  </w:endnote>
  <w:endnote w:type="continuationSeparator" w:id="0">
    <w:p w14:paraId="14F54972" w14:textId="77777777" w:rsidR="00AB5FD9" w:rsidRDefault="00AB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60F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F23C2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05B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CE864F7" w14:textId="77777777" w:rsidR="009A4CD3" w:rsidRDefault="00793F9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1D95512">
        <v:line id="_x0000_s1025" style="position:absolute;left:0;text-align:left;z-index:251657728" from="-3.85pt,8.7pt" to="455.15pt,8.7pt"/>
      </w:pict>
    </w:r>
  </w:p>
  <w:p w14:paraId="3A762F0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7EA59" w14:textId="77777777" w:rsidR="00902092" w:rsidRDefault="009020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2121A" w14:textId="77777777" w:rsidR="00AB5FD9" w:rsidRDefault="00AB5FD9">
      <w:r>
        <w:separator/>
      </w:r>
    </w:p>
  </w:footnote>
  <w:footnote w:type="continuationSeparator" w:id="0">
    <w:p w14:paraId="3D0E56EB" w14:textId="77777777" w:rsidR="00AB5FD9" w:rsidRDefault="00AB5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500EF" w14:textId="77777777" w:rsidR="00902092" w:rsidRDefault="00902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5B14B" w14:textId="77777777" w:rsidR="00902092" w:rsidRDefault="00902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E323A" w14:textId="77777777" w:rsidR="00902092" w:rsidRDefault="009020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323857">
    <w:abstractNumId w:val="13"/>
  </w:num>
  <w:num w:numId="2" w16cid:durableId="1951156394">
    <w:abstractNumId w:val="0"/>
  </w:num>
  <w:num w:numId="3" w16cid:durableId="1410427114">
    <w:abstractNumId w:val="11"/>
  </w:num>
  <w:num w:numId="4" w16cid:durableId="450512049">
    <w:abstractNumId w:val="8"/>
  </w:num>
  <w:num w:numId="5" w16cid:durableId="1878158406">
    <w:abstractNumId w:val="7"/>
  </w:num>
  <w:num w:numId="6" w16cid:durableId="340280190">
    <w:abstractNumId w:val="1"/>
  </w:num>
  <w:num w:numId="7" w16cid:durableId="1888299408">
    <w:abstractNumId w:val="6"/>
  </w:num>
  <w:num w:numId="8" w16cid:durableId="992105072">
    <w:abstractNumId w:val="3"/>
  </w:num>
  <w:num w:numId="9" w16cid:durableId="1216625087">
    <w:abstractNumId w:val="2"/>
  </w:num>
  <w:num w:numId="10" w16cid:durableId="566384918">
    <w:abstractNumId w:val="5"/>
  </w:num>
  <w:num w:numId="11" w16cid:durableId="1970284680">
    <w:abstractNumId w:val="10"/>
  </w:num>
  <w:num w:numId="12" w16cid:durableId="405302415">
    <w:abstractNumId w:val="4"/>
  </w:num>
  <w:num w:numId="13" w16cid:durableId="107235366">
    <w:abstractNumId w:val="9"/>
  </w:num>
  <w:num w:numId="14" w16cid:durableId="1842936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FD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3F97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2092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5FD9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E7AB1"/>
  <w15:chartTrackingRefBased/>
  <w15:docId w15:val="{AE665768-DB1A-48E5-B7B1-8FB05F01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2026-02-09T12:30:00Z</dcterms:created>
  <dcterms:modified xsi:type="dcterms:W3CDTF">2026-02-19T09:06:00Z</dcterms:modified>
</cp:coreProperties>
</file>