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C37C2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B2EA8" w:rsidRPr="00EB2EA8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5BB78C71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DE3FA93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E109EDC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0EAB4660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2B93B467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4B826E07" w14:textId="77777777" w:rsidTr="004F10A0">
        <w:tc>
          <w:tcPr>
            <w:tcW w:w="2269" w:type="dxa"/>
            <w:shd w:val="clear" w:color="auto" w:fill="auto"/>
          </w:tcPr>
          <w:p w14:paraId="5C7C95BA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288F742" w14:textId="77777777" w:rsidR="00A137C9" w:rsidRPr="00A2540E" w:rsidRDefault="00EB2EA8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B2E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produktów leczniczych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B2EA8" w:rsidRPr="00A2540E" w14:paraId="4372C27C" w14:textId="77777777" w:rsidTr="00405415">
        <w:tc>
          <w:tcPr>
            <w:tcW w:w="2269" w:type="dxa"/>
            <w:shd w:val="clear" w:color="auto" w:fill="auto"/>
          </w:tcPr>
          <w:p w14:paraId="65C3CE38" w14:textId="77777777" w:rsidR="00EB2EA8" w:rsidRPr="00A2540E" w:rsidRDefault="00EB2EA8" w:rsidP="0040541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3CB25B8" w14:textId="77777777" w:rsidR="00EB2EA8" w:rsidRPr="00A2540E" w:rsidRDefault="00EB2EA8" w:rsidP="0040541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B2E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DZP-271-3/26</w:t>
            </w:r>
          </w:p>
        </w:tc>
      </w:tr>
    </w:tbl>
    <w:p w14:paraId="249BE331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0B67A7F8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B2EA8" w:rsidRPr="00EB2EA8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22A38E6A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440E0A8C" w14:textId="77777777" w:rsidTr="00A137C9">
        <w:tc>
          <w:tcPr>
            <w:tcW w:w="617" w:type="dxa"/>
            <w:shd w:val="clear" w:color="auto" w:fill="auto"/>
            <w:vAlign w:val="center"/>
          </w:tcPr>
          <w:p w14:paraId="779B509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1C70D4F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2FA7665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0F951F63" w14:textId="77777777" w:rsidTr="00A137C9">
        <w:tc>
          <w:tcPr>
            <w:tcW w:w="617" w:type="dxa"/>
            <w:shd w:val="clear" w:color="auto" w:fill="auto"/>
            <w:vAlign w:val="center"/>
          </w:tcPr>
          <w:p w14:paraId="69B768C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3C3ADAC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8E6F6C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1EBA8378" w14:textId="77777777" w:rsidTr="00A137C9">
        <w:tc>
          <w:tcPr>
            <w:tcW w:w="617" w:type="dxa"/>
            <w:shd w:val="clear" w:color="auto" w:fill="auto"/>
            <w:vAlign w:val="center"/>
          </w:tcPr>
          <w:p w14:paraId="66E1C13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7DBDB01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711A72F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4525C8C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EB2EA8" w:rsidRPr="00EB2EA8">
        <w:rPr>
          <w:rFonts w:ascii="Arial" w:hAnsi="Arial" w:cs="Arial"/>
          <w:sz w:val="24"/>
          <w:szCs w:val="24"/>
        </w:rPr>
        <w:t>(</w:t>
      </w:r>
      <w:proofErr w:type="spellStart"/>
      <w:r w:rsidR="00EB2EA8" w:rsidRPr="00EB2EA8">
        <w:rPr>
          <w:rFonts w:ascii="Arial" w:hAnsi="Arial" w:cs="Arial"/>
          <w:sz w:val="24"/>
          <w:szCs w:val="24"/>
        </w:rPr>
        <w:t>t.j</w:t>
      </w:r>
      <w:proofErr w:type="spellEnd"/>
      <w:r w:rsidR="00EB2EA8" w:rsidRPr="00EB2EA8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EB2EA8" w:rsidRPr="00EB2EA8">
        <w:rPr>
          <w:rFonts w:ascii="Arial" w:hAnsi="Arial" w:cs="Arial"/>
          <w:sz w:val="24"/>
          <w:szCs w:val="24"/>
        </w:rPr>
        <w:t>późn</w:t>
      </w:r>
      <w:proofErr w:type="spellEnd"/>
      <w:r w:rsidR="00EB2EA8" w:rsidRPr="00EB2EA8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astępujące </w:t>
      </w:r>
      <w:r w:rsidRPr="00001558">
        <w:rPr>
          <w:rFonts w:ascii="Arial" w:eastAsia="Times New Roman" w:hAnsi="Arial" w:cs="Arial"/>
          <w:strike/>
          <w:sz w:val="24"/>
          <w:szCs w:val="24"/>
          <w:lang w:eastAsia="pl-PL"/>
        </w:rPr>
        <w:t>roboty</w:t>
      </w:r>
      <w:r w:rsidR="00B641BE" w:rsidRPr="00001558">
        <w:rPr>
          <w:rFonts w:ascii="Arial" w:eastAsia="Times New Roman" w:hAnsi="Arial" w:cs="Arial"/>
          <w:strike/>
          <w:sz w:val="24"/>
          <w:szCs w:val="24"/>
          <w:lang w:eastAsia="pl-PL"/>
        </w:rPr>
        <w:t xml:space="preserve"> </w:t>
      </w:r>
      <w:r w:rsidRPr="00001558">
        <w:rPr>
          <w:rFonts w:ascii="Arial" w:eastAsia="Times New Roman" w:hAnsi="Arial" w:cs="Arial"/>
          <w:strike/>
          <w:sz w:val="24"/>
          <w:szCs w:val="24"/>
          <w:lang w:eastAsia="pl-PL"/>
        </w:rPr>
        <w:t>/ usługi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4DF9F7DF" w14:textId="77777777" w:rsidTr="00A137C9">
        <w:tc>
          <w:tcPr>
            <w:tcW w:w="617" w:type="dxa"/>
            <w:shd w:val="clear" w:color="auto" w:fill="auto"/>
            <w:vAlign w:val="center"/>
          </w:tcPr>
          <w:p w14:paraId="16B54B6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441AF25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58D0668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0E30D168" w14:textId="77777777" w:rsidTr="00A137C9">
        <w:tc>
          <w:tcPr>
            <w:tcW w:w="617" w:type="dxa"/>
            <w:shd w:val="clear" w:color="auto" w:fill="auto"/>
            <w:vAlign w:val="center"/>
          </w:tcPr>
          <w:p w14:paraId="09A7140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69B75D1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3A7AA5A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64103B9B" w14:textId="77777777" w:rsidTr="00A137C9">
        <w:tc>
          <w:tcPr>
            <w:tcW w:w="617" w:type="dxa"/>
            <w:shd w:val="clear" w:color="auto" w:fill="auto"/>
            <w:vAlign w:val="center"/>
          </w:tcPr>
          <w:p w14:paraId="01DE33F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447B37A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6130E1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5DCB8C70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64D78A7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20E5B542" w14:textId="77777777" w:rsidTr="004F10A0">
        <w:tc>
          <w:tcPr>
            <w:tcW w:w="2660" w:type="dxa"/>
            <w:shd w:val="clear" w:color="auto" w:fill="auto"/>
          </w:tcPr>
          <w:p w14:paraId="3BE6DE27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2E5547D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2E6FC7A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270AF96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80CCA1C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DB26BFD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B2EA8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2767717B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DE359" w14:textId="77777777" w:rsidR="00F04663" w:rsidRDefault="00F04663" w:rsidP="00025386">
      <w:pPr>
        <w:spacing w:after="0" w:line="240" w:lineRule="auto"/>
      </w:pPr>
      <w:r>
        <w:separator/>
      </w:r>
    </w:p>
  </w:endnote>
  <w:endnote w:type="continuationSeparator" w:id="0">
    <w:p w14:paraId="4790ABF1" w14:textId="77777777" w:rsidR="00F04663" w:rsidRDefault="00F0466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9FC3D" w14:textId="77777777" w:rsidR="00EB2EA8" w:rsidRDefault="00EB2E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066BE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E19F03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E9243F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C4541E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E19D7" w14:textId="77777777" w:rsidR="00EB2EA8" w:rsidRDefault="00EB2E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15339" w14:textId="77777777" w:rsidR="00F04663" w:rsidRDefault="00F04663" w:rsidP="00025386">
      <w:pPr>
        <w:spacing w:after="0" w:line="240" w:lineRule="auto"/>
      </w:pPr>
      <w:r>
        <w:separator/>
      </w:r>
    </w:p>
  </w:footnote>
  <w:footnote w:type="continuationSeparator" w:id="0">
    <w:p w14:paraId="24704121" w14:textId="77777777" w:rsidR="00F04663" w:rsidRDefault="00F0466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C36CA" w14:textId="77777777" w:rsidR="00EB2EA8" w:rsidRDefault="00EB2E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02CCE" w14:textId="77777777" w:rsidR="00EB2EA8" w:rsidRDefault="00EB2E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E51F2" w14:textId="77777777" w:rsidR="00EB2EA8" w:rsidRDefault="00EB2E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4514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4663"/>
    <w:rsid w:val="00001558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2EA8"/>
    <w:rsid w:val="00EC10EE"/>
    <w:rsid w:val="00EF3368"/>
    <w:rsid w:val="00F04663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E6EC33"/>
  <w15:chartTrackingRefBased/>
  <w15:docId w15:val="{E1D00611-12E6-403A-98B8-105A12408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2</cp:revision>
  <dcterms:created xsi:type="dcterms:W3CDTF">2026-02-09T12:24:00Z</dcterms:created>
  <dcterms:modified xsi:type="dcterms:W3CDTF">2026-02-09T12:24:00Z</dcterms:modified>
</cp:coreProperties>
</file>