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64E37" w14:textId="5A91FA79" w:rsidR="008D2AB8" w:rsidRPr="001C436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b w:val="0"/>
          <w:sz w:val="18"/>
          <w:szCs w:val="18"/>
        </w:rPr>
        <w:tab/>
      </w:r>
      <w:r w:rsidRPr="001C4368">
        <w:rPr>
          <w:rFonts w:ascii="Verdana" w:hAnsi="Verdana"/>
          <w:sz w:val="18"/>
          <w:szCs w:val="18"/>
        </w:rPr>
        <w:t xml:space="preserve">Załącznik nr </w:t>
      </w:r>
      <w:r w:rsidR="00012286" w:rsidRPr="001C4368">
        <w:rPr>
          <w:rFonts w:ascii="Verdana" w:hAnsi="Verdana"/>
          <w:sz w:val="18"/>
          <w:szCs w:val="18"/>
        </w:rPr>
        <w:t>1</w:t>
      </w:r>
      <w:r w:rsidR="00C1374C" w:rsidRPr="001C4368">
        <w:rPr>
          <w:rFonts w:ascii="Verdana" w:hAnsi="Verdana"/>
          <w:sz w:val="18"/>
          <w:szCs w:val="18"/>
        </w:rPr>
        <w:t>A</w:t>
      </w:r>
    </w:p>
    <w:p w14:paraId="12C34E94" w14:textId="77777777" w:rsidR="008D2AB8" w:rsidRPr="001C43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9AA38E3" w14:textId="57981D15" w:rsidR="008D2AB8" w:rsidRPr="001C4368" w:rsidRDefault="00C1374C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1C4368">
        <w:rPr>
          <w:rFonts w:ascii="Verdana" w:hAnsi="Verdana"/>
          <w:b/>
          <w:sz w:val="18"/>
          <w:szCs w:val="18"/>
        </w:rPr>
        <w:t>FORMULARZ OFERTY</w:t>
      </w:r>
    </w:p>
    <w:p w14:paraId="4255545A" w14:textId="77777777" w:rsidR="008D2AB8" w:rsidRPr="001C436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E91CC26" w14:textId="3C2B2C83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1A51A446" w14:textId="058B7BEE" w:rsidR="00A9445F" w:rsidRPr="001C4368" w:rsidRDefault="00A9445F" w:rsidP="00A9445F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4917DC6F" w14:textId="033B2F29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33706159" w14:textId="769C260B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86677" w:rsidRPr="001C4368">
        <w:rPr>
          <w:rFonts w:ascii="Verdana" w:hAnsi="Verdana"/>
          <w:sz w:val="18"/>
          <w:szCs w:val="18"/>
        </w:rPr>
        <w:t>............</w:t>
      </w:r>
    </w:p>
    <w:p w14:paraId="795350B2" w14:textId="6B7FD683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1C4368">
        <w:rPr>
          <w:rFonts w:ascii="Verdana" w:hAnsi="Verdana"/>
          <w:sz w:val="18"/>
          <w:szCs w:val="18"/>
          <w:lang w:val="de-DE"/>
        </w:rPr>
        <w:t>TEL.</w:t>
      </w:r>
      <w:r w:rsidRPr="001C4368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C4BB3CE" w14:textId="1C8C5965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1C4368">
        <w:rPr>
          <w:rFonts w:ascii="Verdana" w:hAnsi="Verdana"/>
          <w:sz w:val="18"/>
          <w:szCs w:val="18"/>
          <w:lang w:val="de-DE"/>
        </w:rPr>
        <w:t xml:space="preserve">FAX </w:t>
      </w:r>
      <w:r w:rsidRPr="001C4368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4F3D921E" w14:textId="3E8994E5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1C436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081B7027" w14:textId="55C1D0FF" w:rsidR="00A9445F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C4368">
        <w:rPr>
          <w:rFonts w:ascii="Verdana" w:hAnsi="Verdana"/>
          <w:sz w:val="18"/>
          <w:szCs w:val="18"/>
        </w:rPr>
        <w:t>REGON:………………………………………………...</w:t>
      </w:r>
      <w:r w:rsidR="00986677" w:rsidRPr="001C4368">
        <w:rPr>
          <w:rFonts w:ascii="Verdana" w:hAnsi="Verdana"/>
          <w:sz w:val="18"/>
          <w:szCs w:val="18"/>
        </w:rPr>
        <w:t>..............................................</w:t>
      </w:r>
    </w:p>
    <w:p w14:paraId="1FAA472F" w14:textId="3CBBB85C" w:rsidR="008D2AB8" w:rsidRPr="001C4368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86677" w:rsidRPr="001C4368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279A6B2" w14:textId="77777777" w:rsidR="008D2AB8" w:rsidRPr="001C436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Do: Nazwa i siedziba Zamawiającego:</w:t>
      </w:r>
    </w:p>
    <w:p w14:paraId="6FFCE596" w14:textId="77777777" w:rsidR="00706215" w:rsidRPr="001C4368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Akademia Górniczo - Hutnicza</w:t>
      </w:r>
    </w:p>
    <w:p w14:paraId="54008D0C" w14:textId="77777777" w:rsidR="00706215" w:rsidRPr="001C4368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im. Stanisława Staszica w Krakowie</w:t>
      </w:r>
    </w:p>
    <w:p w14:paraId="342FF262" w14:textId="77777777" w:rsidR="008D2AB8" w:rsidRPr="001C4368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Dział Zamówień Publicznych</w:t>
      </w:r>
      <w:r w:rsidR="008D2AB8" w:rsidRPr="001C4368">
        <w:rPr>
          <w:rFonts w:ascii="Verdana" w:hAnsi="Verdana"/>
          <w:b/>
          <w:sz w:val="18"/>
          <w:szCs w:val="18"/>
        </w:rPr>
        <w:t xml:space="preserve">  </w:t>
      </w:r>
    </w:p>
    <w:p w14:paraId="2E725818" w14:textId="77777777" w:rsidR="008D2AB8" w:rsidRPr="001C4368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Al. Mickiewicza</w:t>
      </w:r>
      <w:r w:rsidR="008D2AB8" w:rsidRPr="001C4368">
        <w:rPr>
          <w:rFonts w:ascii="Verdana" w:hAnsi="Verdana"/>
          <w:b/>
          <w:sz w:val="18"/>
          <w:szCs w:val="18"/>
        </w:rPr>
        <w:t xml:space="preserve"> </w:t>
      </w:r>
      <w:r w:rsidRPr="001C4368">
        <w:rPr>
          <w:rFonts w:ascii="Verdana" w:hAnsi="Verdana"/>
          <w:b/>
          <w:sz w:val="18"/>
          <w:szCs w:val="18"/>
        </w:rPr>
        <w:t>30</w:t>
      </w:r>
      <w:r w:rsidR="008D2AB8" w:rsidRPr="001C4368">
        <w:rPr>
          <w:rFonts w:ascii="Verdana" w:hAnsi="Verdana"/>
          <w:b/>
          <w:sz w:val="18"/>
          <w:szCs w:val="18"/>
        </w:rPr>
        <w:t xml:space="preserve"> </w:t>
      </w:r>
    </w:p>
    <w:p w14:paraId="73AA56EC" w14:textId="77777777" w:rsidR="008D2AB8" w:rsidRPr="001C4368" w:rsidRDefault="00706215" w:rsidP="008D2AB8">
      <w:pPr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30-059</w:t>
      </w:r>
      <w:r w:rsidR="008D2AB8" w:rsidRPr="001C4368">
        <w:rPr>
          <w:rFonts w:ascii="Verdana" w:hAnsi="Verdana"/>
          <w:b/>
          <w:sz w:val="18"/>
          <w:szCs w:val="18"/>
        </w:rPr>
        <w:t xml:space="preserve"> </w:t>
      </w:r>
      <w:r w:rsidRPr="001C4368">
        <w:rPr>
          <w:rFonts w:ascii="Verdana" w:hAnsi="Verdana"/>
          <w:b/>
          <w:sz w:val="18"/>
          <w:szCs w:val="18"/>
        </w:rPr>
        <w:t>Kraków</w:t>
      </w:r>
      <w:r w:rsidR="008D2AB8" w:rsidRPr="001C4368">
        <w:rPr>
          <w:rFonts w:ascii="Verdana" w:hAnsi="Verdana"/>
          <w:b/>
          <w:sz w:val="18"/>
          <w:szCs w:val="18"/>
        </w:rPr>
        <w:t xml:space="preserve">,  </w:t>
      </w:r>
    </w:p>
    <w:p w14:paraId="68D5A381" w14:textId="77777777" w:rsidR="008D2AB8" w:rsidRPr="001C436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6EE6ACC" w14:textId="36B28AC7" w:rsidR="008D2AB8" w:rsidRPr="001C436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132F1" w:rsidRPr="001C4368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A132F1" w:rsidRPr="001C4368">
        <w:rPr>
          <w:rFonts w:ascii="Verdana" w:hAnsi="Verdana"/>
          <w:b/>
          <w:sz w:val="18"/>
          <w:szCs w:val="18"/>
        </w:rPr>
        <w:t>MainBoard</w:t>
      </w:r>
      <w:proofErr w:type="spellEnd"/>
      <w:r w:rsidR="00A132F1" w:rsidRPr="001C4368">
        <w:rPr>
          <w:rFonts w:ascii="Verdana" w:hAnsi="Verdana"/>
          <w:b/>
          <w:sz w:val="18"/>
          <w:szCs w:val="18"/>
        </w:rPr>
        <w:t xml:space="preserve"> - płyt głównych detektora </w:t>
      </w:r>
      <w:proofErr w:type="spellStart"/>
      <w:r w:rsidR="00A132F1" w:rsidRPr="001C4368">
        <w:rPr>
          <w:rFonts w:ascii="Verdana" w:hAnsi="Verdana"/>
          <w:b/>
          <w:sz w:val="18"/>
          <w:szCs w:val="18"/>
        </w:rPr>
        <w:t>mPMT</w:t>
      </w:r>
      <w:proofErr w:type="spellEnd"/>
      <w:r w:rsidR="00A132F1" w:rsidRPr="001C4368">
        <w:rPr>
          <w:rFonts w:ascii="Verdana" w:hAnsi="Verdana"/>
          <w:b/>
          <w:sz w:val="18"/>
          <w:szCs w:val="18"/>
        </w:rPr>
        <w:t xml:space="preserve"> FD, czujników parametrów środowiskowych detektora </w:t>
      </w:r>
      <w:proofErr w:type="spellStart"/>
      <w:r w:rsidR="00A132F1" w:rsidRPr="001C4368">
        <w:rPr>
          <w:rFonts w:ascii="Verdana" w:hAnsi="Verdana"/>
          <w:b/>
          <w:sz w:val="18"/>
          <w:szCs w:val="18"/>
        </w:rPr>
        <w:t>mPMT</w:t>
      </w:r>
      <w:proofErr w:type="spellEnd"/>
      <w:r w:rsidR="00A132F1" w:rsidRPr="001C4368">
        <w:rPr>
          <w:rFonts w:ascii="Verdana" w:hAnsi="Verdana"/>
          <w:b/>
          <w:sz w:val="18"/>
          <w:szCs w:val="18"/>
        </w:rPr>
        <w:t xml:space="preserve"> FD oraz taśm połączeniowych interfejsów analogowych detektora </w:t>
      </w:r>
      <w:proofErr w:type="spellStart"/>
      <w:r w:rsidR="00A132F1" w:rsidRPr="001C4368">
        <w:rPr>
          <w:rFonts w:ascii="Verdana" w:hAnsi="Verdana"/>
          <w:b/>
          <w:sz w:val="18"/>
          <w:szCs w:val="18"/>
        </w:rPr>
        <w:t>mPMT</w:t>
      </w:r>
      <w:proofErr w:type="spellEnd"/>
      <w:r w:rsidR="00A132F1" w:rsidRPr="001C4368">
        <w:rPr>
          <w:rFonts w:ascii="Verdana" w:hAnsi="Verdana"/>
          <w:b/>
          <w:sz w:val="18"/>
          <w:szCs w:val="18"/>
        </w:rPr>
        <w:t xml:space="preserve"> FD - </w:t>
      </w:r>
      <w:r w:rsidR="00C14079" w:rsidRPr="001C4368">
        <w:rPr>
          <w:rFonts w:ascii="Verdana" w:hAnsi="Verdana"/>
          <w:b/>
          <w:sz w:val="18"/>
          <w:szCs w:val="18"/>
        </w:rPr>
        <w:t>KC-DE-zp.25-8/26</w:t>
      </w:r>
      <w:r w:rsidRPr="001C4368">
        <w:rPr>
          <w:rFonts w:ascii="Verdana" w:hAnsi="Verdana"/>
          <w:b/>
          <w:sz w:val="18"/>
          <w:szCs w:val="18"/>
        </w:rPr>
        <w:t xml:space="preserve">, </w:t>
      </w:r>
      <w:r w:rsidRPr="001C4368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6383F344" w14:textId="77777777" w:rsidR="008D2AB8" w:rsidRPr="001C436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D31C8CE" w14:textId="0B8A0A50" w:rsidR="00D2664B" w:rsidRPr="001C4368" w:rsidRDefault="00D2664B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  <w:highlight w:val="cyan"/>
        </w:rPr>
        <w:t>Zadanie częściowe nr 1</w:t>
      </w:r>
      <w:r w:rsidRPr="001C4368">
        <w:rPr>
          <w:rFonts w:ascii="Verdana" w:hAnsi="Verdana"/>
          <w:b/>
          <w:sz w:val="18"/>
          <w:szCs w:val="18"/>
        </w:rPr>
        <w:t xml:space="preserve"> </w:t>
      </w:r>
    </w:p>
    <w:p w14:paraId="0B7BEFA1" w14:textId="77777777" w:rsidR="00D2664B" w:rsidRPr="001C4368" w:rsidRDefault="00D2664B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8186BC4" w14:textId="275512C1" w:rsidR="008D2AB8" w:rsidRPr="001C4368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Cena netto</w:t>
      </w:r>
      <w:r w:rsidR="002C046A" w:rsidRPr="001C4368">
        <w:rPr>
          <w:rFonts w:ascii="Verdana" w:hAnsi="Verdana"/>
          <w:b/>
          <w:sz w:val="18"/>
          <w:szCs w:val="18"/>
        </w:rPr>
        <w:t xml:space="preserve"> za całość zamówienia</w:t>
      </w:r>
      <w:r w:rsidRPr="001C4368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846CFE" w:rsidRPr="001C4368">
        <w:rPr>
          <w:rFonts w:ascii="Verdana" w:hAnsi="Verdana"/>
          <w:b/>
          <w:sz w:val="18"/>
          <w:szCs w:val="18"/>
        </w:rPr>
        <w:t xml:space="preserve"> </w:t>
      </w:r>
      <w:r w:rsidR="000E4528" w:rsidRPr="001C4368">
        <w:rPr>
          <w:rFonts w:ascii="Verdana" w:hAnsi="Verdana"/>
          <w:b/>
          <w:sz w:val="18"/>
          <w:szCs w:val="18"/>
        </w:rPr>
        <w:t>PLN</w:t>
      </w:r>
      <w:r w:rsidR="0093159A" w:rsidRPr="001C4368">
        <w:rPr>
          <w:rFonts w:ascii="Verdana" w:hAnsi="Verdana"/>
          <w:b/>
          <w:sz w:val="18"/>
          <w:szCs w:val="18"/>
        </w:rPr>
        <w:t xml:space="preserve"> </w:t>
      </w:r>
      <w:r w:rsidR="0093159A" w:rsidRPr="001C4368">
        <w:rPr>
          <w:rFonts w:ascii="Verdana" w:hAnsi="Verdana"/>
          <w:color w:val="FF0000"/>
          <w:sz w:val="18"/>
          <w:szCs w:val="18"/>
        </w:rPr>
        <w:t>*)</w:t>
      </w:r>
    </w:p>
    <w:p w14:paraId="3BEB25E8" w14:textId="77777777" w:rsidR="008D2AB8" w:rsidRPr="001C4368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4719F7BE" w14:textId="290FEF66" w:rsidR="008D2AB8" w:rsidRPr="001C4368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Cena brutto</w:t>
      </w:r>
      <w:r w:rsidR="002C046A" w:rsidRPr="001C4368">
        <w:rPr>
          <w:rFonts w:ascii="Verdana" w:hAnsi="Verdana"/>
          <w:b/>
          <w:sz w:val="18"/>
          <w:szCs w:val="18"/>
        </w:rPr>
        <w:t xml:space="preserve"> za całość zamówienia</w:t>
      </w:r>
      <w:r w:rsidRPr="001C4368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846CFE" w:rsidRPr="001C4368">
        <w:rPr>
          <w:rFonts w:ascii="Verdana" w:hAnsi="Verdana"/>
          <w:b/>
          <w:sz w:val="18"/>
          <w:szCs w:val="18"/>
        </w:rPr>
        <w:t xml:space="preserve"> </w:t>
      </w:r>
      <w:r w:rsidR="000E4528" w:rsidRPr="001C4368">
        <w:rPr>
          <w:rFonts w:ascii="Verdana" w:hAnsi="Verdana"/>
          <w:b/>
          <w:sz w:val="18"/>
          <w:szCs w:val="18"/>
        </w:rPr>
        <w:t>PLN</w:t>
      </w:r>
    </w:p>
    <w:p w14:paraId="4A421248" w14:textId="77777777" w:rsidR="008D2AB8" w:rsidRPr="001C436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3C44153" w14:textId="03A1646C" w:rsidR="008D2AB8" w:rsidRPr="001C436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Słownie brutto</w:t>
      </w:r>
      <w:r w:rsidR="00846CFE" w:rsidRPr="001C4368">
        <w:rPr>
          <w:rFonts w:ascii="Verdana" w:hAnsi="Verdana"/>
          <w:sz w:val="18"/>
          <w:szCs w:val="18"/>
        </w:rPr>
        <w:t xml:space="preserve">: </w:t>
      </w:r>
      <w:r w:rsidRPr="001C436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7B0AFFF0" w14:textId="77777777" w:rsidR="008D2AB8" w:rsidRPr="001C436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1B633F2" w14:textId="05BD41B8" w:rsidR="00444FDD" w:rsidRPr="001C4368" w:rsidRDefault="008D2AB8" w:rsidP="00335058">
      <w:pPr>
        <w:pStyle w:val="Tekstpodstawowy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Powyższa cena zawiera podatek VAT w wysokości .......... % tj.</w:t>
      </w:r>
      <w:r w:rsidR="0093159A" w:rsidRPr="001C4368">
        <w:rPr>
          <w:rFonts w:ascii="Verdana" w:hAnsi="Verdana"/>
          <w:sz w:val="18"/>
          <w:szCs w:val="18"/>
        </w:rPr>
        <w:t xml:space="preserve"> </w:t>
      </w:r>
      <w:r w:rsidRPr="001C4368">
        <w:rPr>
          <w:rFonts w:ascii="Verdana" w:hAnsi="Verdana"/>
          <w:sz w:val="18"/>
          <w:szCs w:val="18"/>
        </w:rPr>
        <w:t>…………………….</w:t>
      </w:r>
      <w:r w:rsidR="00846CFE" w:rsidRPr="001C4368">
        <w:rPr>
          <w:rFonts w:ascii="Verdana" w:hAnsi="Verdana"/>
          <w:sz w:val="18"/>
          <w:szCs w:val="18"/>
        </w:rPr>
        <w:t xml:space="preserve"> </w:t>
      </w:r>
      <w:r w:rsidR="000E4528" w:rsidRPr="001C4368">
        <w:rPr>
          <w:rFonts w:ascii="Verdana" w:hAnsi="Verdana"/>
          <w:sz w:val="18"/>
          <w:szCs w:val="18"/>
        </w:rPr>
        <w:t>PLN</w:t>
      </w:r>
    </w:p>
    <w:p w14:paraId="7256D1ED" w14:textId="0A89438F" w:rsidR="00EF3125" w:rsidRPr="001C4368" w:rsidRDefault="00EF3125" w:rsidP="00335058">
      <w:pPr>
        <w:pStyle w:val="Tekstpodstawowy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W tym:</w:t>
      </w:r>
    </w:p>
    <w:p w14:paraId="76B2BAF0" w14:textId="77777777" w:rsidR="00EF3125" w:rsidRPr="001C4368" w:rsidRDefault="00EF3125" w:rsidP="00EF3125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41BA77B5" w14:textId="69181210" w:rsidR="00EF3125" w:rsidRPr="001C4368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</w:t>
      </w:r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bookmarkStart w:id="0" w:name="_Hlk219443212"/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  <w:bookmarkEnd w:id="0"/>
    </w:p>
    <w:p w14:paraId="298F3199" w14:textId="0B31967B" w:rsidR="00EF3125" w:rsidRPr="001C4368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0A47E3" w:rsidRPr="001C4368">
        <w:rPr>
          <w:rFonts w:ascii="Verdana" w:eastAsia="Aptos" w:hAnsi="Verdana"/>
          <w:kern w:val="2"/>
          <w:sz w:val="18"/>
          <w:szCs w:val="18"/>
          <w:lang w:eastAsia="en-US"/>
        </w:rPr>
        <w:t>10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 szt.: protokół odbioru + faktura  </w:t>
      </w:r>
      <w:r w:rsidR="000A47E3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</w:t>
      </w:r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tj.: …………. PLN brutto</w:t>
      </w:r>
    </w:p>
    <w:p w14:paraId="756E8210" w14:textId="4383C992" w:rsidR="00EF3125" w:rsidRPr="001C4368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0A47E3" w:rsidRPr="001C4368">
        <w:rPr>
          <w:rFonts w:ascii="Verdana" w:eastAsia="Aptos" w:hAnsi="Verdana"/>
          <w:kern w:val="2"/>
          <w:sz w:val="18"/>
          <w:szCs w:val="18"/>
          <w:lang w:eastAsia="en-US"/>
        </w:rPr>
        <w:t>1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00 szt.: protokół odbioru + faktura </w:t>
      </w:r>
      <w:r w:rsidR="000A47E3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</w:t>
      </w:r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tj.: …………. PLN brutto</w:t>
      </w:r>
    </w:p>
    <w:p w14:paraId="2B808498" w14:textId="58D2B633" w:rsidR="00EF3125" w:rsidRPr="001C4368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00 szt.: protokół odbioru + faktura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</w:t>
      </w:r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tj.: …………. PLN brutto</w:t>
      </w:r>
    </w:p>
    <w:p w14:paraId="513F609A" w14:textId="1603BD52" w:rsidR="008C4611" w:rsidRPr="001C4368" w:rsidRDefault="008C4611" w:rsidP="008C4611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00 szt.: protokół odbioru + faktura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 tj.: …………. PLN brutto</w:t>
      </w:r>
    </w:p>
    <w:p w14:paraId="00F72A79" w14:textId="61FB39BF" w:rsidR="008C4611" w:rsidRPr="001C4368" w:rsidRDefault="008C4611" w:rsidP="008C4611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00 szt.: protokół odbioru + faktura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 tj.: …………. PLN brutto</w:t>
      </w:r>
    </w:p>
    <w:p w14:paraId="18E46750" w14:textId="154B390A" w:rsidR="008C4611" w:rsidRPr="001C4368" w:rsidRDefault="008C4611" w:rsidP="008C4611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00 szt.: protokół odbioru + faktura </w:t>
      </w:r>
      <w:r w:rsidR="00A33837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 tj.: …………. PLN brutto</w:t>
      </w:r>
    </w:p>
    <w:p w14:paraId="03B2BACB" w14:textId="77777777" w:rsidR="00810871" w:rsidRPr="001C4368" w:rsidRDefault="00810871" w:rsidP="0098667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14:paraId="0F0596F8" w14:textId="1D37E0AB" w:rsidR="008839B1" w:rsidRPr="001C4368" w:rsidRDefault="008839B1" w:rsidP="0098667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C4368">
        <w:rPr>
          <w:rFonts w:ascii="Verdana" w:hAnsi="Verdana"/>
          <w:b/>
          <w:bCs/>
          <w:color w:val="000000"/>
          <w:sz w:val="18"/>
          <w:szCs w:val="18"/>
        </w:rPr>
        <w:lastRenderedPageBreak/>
        <w:t xml:space="preserve">Termin realizacji transzy próbnej: …………….. </w:t>
      </w:r>
      <w:r w:rsidRPr="001C4368">
        <w:rPr>
          <w:rFonts w:ascii="Verdana" w:hAnsi="Verdana"/>
          <w:b/>
          <w:color w:val="000000"/>
          <w:sz w:val="18"/>
          <w:szCs w:val="18"/>
        </w:rPr>
        <w:t>tygodni</w:t>
      </w:r>
      <w:r w:rsidRPr="001C4368">
        <w:rPr>
          <w:rFonts w:ascii="Verdana" w:hAnsi="Verdana"/>
          <w:b/>
          <w:bCs/>
          <w:color w:val="000000"/>
          <w:sz w:val="18"/>
          <w:szCs w:val="18"/>
        </w:rPr>
        <w:t xml:space="preserve"> od</w:t>
      </w:r>
      <w:r w:rsidRPr="001C4368">
        <w:rPr>
          <w:rFonts w:ascii="Verdana" w:hAnsi="Verdana"/>
          <w:b/>
          <w:bCs/>
          <w:sz w:val="18"/>
          <w:szCs w:val="18"/>
        </w:rPr>
        <w:t xml:space="preserve">  daty podpisania umowy (Kryterium oceny ofert)</w:t>
      </w:r>
    </w:p>
    <w:p w14:paraId="3FE8A3B7" w14:textId="129A36F5" w:rsidR="005F2919" w:rsidRPr="001C4368" w:rsidRDefault="005973A8" w:rsidP="005F2919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b/>
          <w:color w:val="000000"/>
          <w:sz w:val="18"/>
          <w:szCs w:val="18"/>
        </w:rPr>
        <w:t xml:space="preserve">Termin realizacji </w:t>
      </w:r>
      <w:r w:rsidR="005F2919" w:rsidRPr="001C4368">
        <w:rPr>
          <w:rFonts w:ascii="Verdana" w:hAnsi="Verdana"/>
          <w:b/>
          <w:color w:val="000000"/>
          <w:sz w:val="18"/>
          <w:szCs w:val="18"/>
        </w:rPr>
        <w:t>reszty</w:t>
      </w:r>
      <w:r w:rsidRPr="001C4368">
        <w:rPr>
          <w:rFonts w:ascii="Verdana" w:hAnsi="Verdana"/>
          <w:b/>
          <w:color w:val="000000"/>
          <w:sz w:val="18"/>
          <w:szCs w:val="18"/>
        </w:rPr>
        <w:t xml:space="preserve"> zamówienia: </w:t>
      </w:r>
      <w:r w:rsidR="005F2919" w:rsidRPr="001C4368">
        <w:rPr>
          <w:rFonts w:ascii="Verdana" w:hAnsi="Verdana"/>
          <w:sz w:val="18"/>
          <w:szCs w:val="18"/>
        </w:rPr>
        <w:t>600 szt. – w 6 partiach po 100 szt. co 4 tygodnie, począwszy od końca 9 tygodnia od daty podpisania umowy</w:t>
      </w:r>
    </w:p>
    <w:p w14:paraId="58BEF562" w14:textId="77777777" w:rsidR="00C80A91" w:rsidRPr="001C4368" w:rsidRDefault="00C80A91" w:rsidP="0098667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3D17359C" w14:textId="59809E2D" w:rsidR="007E74AC" w:rsidRPr="001C4368" w:rsidRDefault="008D2AB8" w:rsidP="00EF312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Okres udzielonej gwarancji</w:t>
      </w:r>
      <w:r w:rsidR="00A132F1" w:rsidRPr="001C4368">
        <w:rPr>
          <w:rFonts w:ascii="Verdana" w:hAnsi="Verdana"/>
          <w:b/>
          <w:sz w:val="18"/>
          <w:szCs w:val="18"/>
        </w:rPr>
        <w:t xml:space="preserve"> za </w:t>
      </w:r>
      <w:proofErr w:type="spellStart"/>
      <w:r w:rsidR="00D777F2" w:rsidRPr="001C4368">
        <w:rPr>
          <w:rFonts w:ascii="Verdana" w:hAnsi="Verdana"/>
          <w:b/>
          <w:sz w:val="18"/>
          <w:szCs w:val="18"/>
        </w:rPr>
        <w:t>mainBoard</w:t>
      </w:r>
      <w:proofErr w:type="spellEnd"/>
      <w:r w:rsidR="00D777F2" w:rsidRPr="001C4368">
        <w:rPr>
          <w:rFonts w:ascii="Verdana" w:hAnsi="Verdana"/>
          <w:b/>
          <w:sz w:val="18"/>
          <w:szCs w:val="18"/>
        </w:rPr>
        <w:t xml:space="preserve"> - płyt</w:t>
      </w:r>
      <w:r w:rsidR="00D777F2" w:rsidRPr="001C4368">
        <w:rPr>
          <w:rFonts w:ascii="Verdana" w:hAnsi="Verdana"/>
          <w:sz w:val="18"/>
          <w:szCs w:val="18"/>
        </w:rPr>
        <w:t>y</w:t>
      </w:r>
      <w:r w:rsidR="00D777F2" w:rsidRPr="001C4368">
        <w:rPr>
          <w:rFonts w:ascii="Verdana" w:hAnsi="Verdana"/>
          <w:b/>
          <w:sz w:val="18"/>
          <w:szCs w:val="18"/>
        </w:rPr>
        <w:t xml:space="preserve"> główn</w:t>
      </w:r>
      <w:r w:rsidR="00D777F2" w:rsidRPr="001C4368">
        <w:rPr>
          <w:rFonts w:ascii="Verdana" w:hAnsi="Verdana"/>
          <w:sz w:val="18"/>
          <w:szCs w:val="18"/>
        </w:rPr>
        <w:t>e</w:t>
      </w:r>
      <w:r w:rsidR="00D777F2" w:rsidRPr="001C4368">
        <w:rPr>
          <w:rFonts w:ascii="Verdana" w:hAnsi="Verdana"/>
          <w:b/>
          <w:sz w:val="18"/>
          <w:szCs w:val="18"/>
        </w:rPr>
        <w:t xml:space="preserve"> detektora </w:t>
      </w:r>
      <w:proofErr w:type="spellStart"/>
      <w:r w:rsidR="00D777F2" w:rsidRPr="001C4368">
        <w:rPr>
          <w:rFonts w:ascii="Verdana" w:hAnsi="Verdana"/>
          <w:b/>
          <w:sz w:val="18"/>
          <w:szCs w:val="18"/>
        </w:rPr>
        <w:t>mPMT</w:t>
      </w:r>
      <w:proofErr w:type="spellEnd"/>
      <w:r w:rsidR="00D777F2" w:rsidRPr="001C4368">
        <w:rPr>
          <w:rFonts w:ascii="Verdana" w:hAnsi="Verdana"/>
          <w:b/>
          <w:sz w:val="18"/>
          <w:szCs w:val="18"/>
        </w:rPr>
        <w:t xml:space="preserve"> FD </w:t>
      </w:r>
      <w:r w:rsidRPr="001C4368">
        <w:rPr>
          <w:rFonts w:ascii="Verdana" w:hAnsi="Verdana"/>
          <w:b/>
          <w:sz w:val="18"/>
          <w:szCs w:val="18"/>
        </w:rPr>
        <w:t>wynosi:</w:t>
      </w:r>
      <w:r w:rsidRPr="001C4368">
        <w:rPr>
          <w:rFonts w:ascii="Verdana" w:hAnsi="Verdana"/>
          <w:sz w:val="18"/>
          <w:szCs w:val="18"/>
        </w:rPr>
        <w:t xml:space="preserve"> </w:t>
      </w:r>
      <w:r w:rsidR="00A132F1" w:rsidRPr="001C4368">
        <w:rPr>
          <w:rFonts w:ascii="Verdana" w:hAnsi="Verdana"/>
          <w:b/>
          <w:bCs/>
          <w:sz w:val="18"/>
          <w:szCs w:val="18"/>
        </w:rPr>
        <w:t>…………….</w:t>
      </w:r>
      <w:r w:rsidR="00AD6F90" w:rsidRPr="001C4368">
        <w:rPr>
          <w:rFonts w:ascii="Verdana" w:hAnsi="Verdana"/>
          <w:b/>
          <w:bCs/>
          <w:sz w:val="18"/>
          <w:szCs w:val="18"/>
        </w:rPr>
        <w:t xml:space="preserve"> </w:t>
      </w:r>
      <w:r w:rsidR="00335058" w:rsidRPr="001C4368">
        <w:rPr>
          <w:rFonts w:ascii="Verdana" w:hAnsi="Verdana"/>
          <w:b/>
          <w:bCs/>
          <w:sz w:val="18"/>
          <w:szCs w:val="18"/>
        </w:rPr>
        <w:t>m</w:t>
      </w:r>
      <w:r w:rsidR="00AD6F90" w:rsidRPr="001C4368">
        <w:rPr>
          <w:rFonts w:ascii="Verdana" w:hAnsi="Verdana"/>
          <w:b/>
          <w:bCs/>
          <w:sz w:val="18"/>
          <w:szCs w:val="18"/>
        </w:rPr>
        <w:t>iesięcy</w:t>
      </w:r>
    </w:p>
    <w:p w14:paraId="1AD77309" w14:textId="77777777" w:rsidR="008839B1" w:rsidRPr="001C4368" w:rsidRDefault="008839B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289C56A3" w14:textId="20FCE9EA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  <w:highlight w:val="cyan"/>
        </w:rPr>
      </w:pPr>
      <w:r w:rsidRPr="001C4368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p w14:paraId="10B485F5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883BA34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708B518D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BC48762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2D8A8981" w14:textId="77777777" w:rsidR="00335058" w:rsidRPr="001C4368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6C9D79B" w14:textId="77777777" w:rsidR="00335058" w:rsidRPr="001C4368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7861228E" w14:textId="77777777" w:rsidR="00335058" w:rsidRPr="001C4368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177AC34" w14:textId="77777777" w:rsidR="00335058" w:rsidRPr="001C4368" w:rsidRDefault="00335058" w:rsidP="00335058">
      <w:pPr>
        <w:pStyle w:val="Tekstpodstawowy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Powyższa cena zawiera podatek VAT w wysokości .......... % tj.……………………. PLN</w:t>
      </w:r>
    </w:p>
    <w:p w14:paraId="103B32C2" w14:textId="19E5A245" w:rsidR="00EF3125" w:rsidRPr="001C4368" w:rsidRDefault="00EF3125" w:rsidP="00335058">
      <w:pPr>
        <w:pStyle w:val="Tekstpodstawowy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W tym:</w:t>
      </w:r>
    </w:p>
    <w:p w14:paraId="092B1346" w14:textId="77777777" w:rsidR="00313170" w:rsidRPr="001C4368" w:rsidRDefault="00313170" w:rsidP="00313170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548F23AB" w14:textId="77777777" w:rsidR="00313170" w:rsidRPr="001C4368" w:rsidRDefault="00313170" w:rsidP="00313170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 tj.: …………. PLN brutto</w:t>
      </w:r>
    </w:p>
    <w:p w14:paraId="12583CA7" w14:textId="77777777" w:rsidR="00313170" w:rsidRPr="001C4368" w:rsidRDefault="00313170" w:rsidP="00313170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 15% tj.: …………. PLN brutto</w:t>
      </w:r>
    </w:p>
    <w:p w14:paraId="5E1B8ADD" w14:textId="77777777" w:rsidR="00313170" w:rsidRPr="001C4368" w:rsidRDefault="00313170" w:rsidP="00313170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tj.: …………. PLN brutto</w:t>
      </w:r>
    </w:p>
    <w:p w14:paraId="61AB22F7" w14:textId="77777777" w:rsidR="00313170" w:rsidRPr="001C4368" w:rsidRDefault="00313170" w:rsidP="00313170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tj.: …………. PLN brutto</w:t>
      </w:r>
    </w:p>
    <w:p w14:paraId="7D694008" w14:textId="77777777" w:rsidR="00313170" w:rsidRPr="001C4368" w:rsidRDefault="00313170" w:rsidP="00313170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tj.: …………. PLN brutto</w:t>
      </w:r>
    </w:p>
    <w:p w14:paraId="49CA7F19" w14:textId="77777777" w:rsidR="00313170" w:rsidRPr="001C4368" w:rsidRDefault="00313170" w:rsidP="00313170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tj.: …………. PLN brutto</w:t>
      </w:r>
    </w:p>
    <w:p w14:paraId="1B890729" w14:textId="18A6BE77" w:rsidR="00EF3125" w:rsidRPr="001C4368" w:rsidRDefault="00313170" w:rsidP="00335058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100 szt.: protokół odbioru + faktura 15% tj.: …………. PLN brutto</w:t>
      </w:r>
    </w:p>
    <w:p w14:paraId="44D45783" w14:textId="2DA93732" w:rsidR="008839B1" w:rsidRPr="001C4368" w:rsidRDefault="008839B1" w:rsidP="008839B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C4368">
        <w:rPr>
          <w:rFonts w:ascii="Verdana" w:hAnsi="Verdana"/>
          <w:b/>
          <w:bCs/>
          <w:color w:val="000000"/>
          <w:sz w:val="18"/>
          <w:szCs w:val="18"/>
        </w:rPr>
        <w:t xml:space="preserve">Termin realizacji transzy próbnej: …………….. </w:t>
      </w:r>
      <w:r w:rsidRPr="001C4368">
        <w:rPr>
          <w:rFonts w:ascii="Verdana" w:hAnsi="Verdana"/>
          <w:b/>
          <w:color w:val="000000"/>
          <w:sz w:val="18"/>
          <w:szCs w:val="18"/>
        </w:rPr>
        <w:t>tygodni</w:t>
      </w:r>
      <w:r w:rsidRPr="001C4368">
        <w:rPr>
          <w:rFonts w:ascii="Verdana" w:hAnsi="Verdana"/>
          <w:b/>
          <w:bCs/>
          <w:color w:val="000000"/>
          <w:sz w:val="18"/>
          <w:szCs w:val="18"/>
        </w:rPr>
        <w:t xml:space="preserve"> od</w:t>
      </w:r>
      <w:r w:rsidRPr="001C4368">
        <w:rPr>
          <w:rFonts w:ascii="Verdana" w:hAnsi="Verdana"/>
          <w:b/>
          <w:bCs/>
          <w:sz w:val="18"/>
          <w:szCs w:val="18"/>
        </w:rPr>
        <w:t xml:space="preserve">  daty podpisania umowy (Kryterium oceny ofert)</w:t>
      </w:r>
    </w:p>
    <w:p w14:paraId="3FFA2C48" w14:textId="48470A55" w:rsidR="003E4A54" w:rsidRPr="001C4368" w:rsidRDefault="005F2919" w:rsidP="008839B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b/>
          <w:color w:val="000000"/>
          <w:sz w:val="18"/>
          <w:szCs w:val="18"/>
        </w:rPr>
        <w:t xml:space="preserve">Termin realizacji reszty zamówienia: </w:t>
      </w:r>
      <w:r w:rsidRPr="001C4368">
        <w:rPr>
          <w:rFonts w:ascii="Verdana" w:hAnsi="Verdana"/>
          <w:sz w:val="18"/>
          <w:szCs w:val="18"/>
        </w:rPr>
        <w:t>600 szt. – w 6 partiach po 100 szt. co 4 tygodnie, począwszy od końca 9 tygodnia od daty podpisania umowy</w:t>
      </w:r>
    </w:p>
    <w:p w14:paraId="2946C926" w14:textId="44CE70CF" w:rsidR="00D777F2" w:rsidRPr="001C4368" w:rsidRDefault="00D777F2" w:rsidP="00D777F2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 xml:space="preserve">Okres udzielonej gwarancji za </w:t>
      </w:r>
      <w:r w:rsidRPr="001C4368">
        <w:rPr>
          <w:rFonts w:ascii="Verdana" w:hAnsi="Verdana"/>
          <w:sz w:val="18"/>
          <w:szCs w:val="18"/>
        </w:rPr>
        <w:t>c</w:t>
      </w:r>
      <w:r w:rsidRPr="001C4368">
        <w:rPr>
          <w:rFonts w:ascii="Verdana" w:hAnsi="Verdana"/>
          <w:b/>
          <w:sz w:val="18"/>
          <w:szCs w:val="18"/>
        </w:rPr>
        <w:t>zujnik</w:t>
      </w:r>
      <w:r w:rsidRPr="001C4368">
        <w:rPr>
          <w:rFonts w:ascii="Verdana" w:hAnsi="Verdana"/>
          <w:sz w:val="18"/>
          <w:szCs w:val="18"/>
        </w:rPr>
        <w:t>i</w:t>
      </w:r>
      <w:r w:rsidRPr="001C4368">
        <w:rPr>
          <w:rFonts w:ascii="Verdana" w:hAnsi="Verdana"/>
          <w:b/>
          <w:sz w:val="18"/>
          <w:szCs w:val="18"/>
        </w:rPr>
        <w:t xml:space="preserve"> parametrów środowiskowych detektora </w:t>
      </w:r>
      <w:proofErr w:type="spellStart"/>
      <w:r w:rsidRPr="001C4368">
        <w:rPr>
          <w:rFonts w:ascii="Verdana" w:hAnsi="Verdana"/>
          <w:b/>
          <w:sz w:val="18"/>
          <w:szCs w:val="18"/>
        </w:rPr>
        <w:t>mPMT</w:t>
      </w:r>
      <w:proofErr w:type="spellEnd"/>
      <w:r w:rsidRPr="001C4368">
        <w:rPr>
          <w:rFonts w:ascii="Verdana" w:hAnsi="Verdana"/>
          <w:b/>
          <w:sz w:val="18"/>
          <w:szCs w:val="18"/>
        </w:rPr>
        <w:t xml:space="preserve"> FD wynosi:</w:t>
      </w:r>
      <w:r w:rsidRPr="001C4368">
        <w:rPr>
          <w:rFonts w:ascii="Verdana" w:hAnsi="Verdana"/>
          <w:sz w:val="18"/>
          <w:szCs w:val="18"/>
        </w:rPr>
        <w:t xml:space="preserve"> </w:t>
      </w:r>
      <w:r w:rsidRPr="001C4368">
        <w:rPr>
          <w:rFonts w:ascii="Verdana" w:hAnsi="Verdana"/>
          <w:b/>
          <w:bCs/>
          <w:sz w:val="18"/>
          <w:szCs w:val="18"/>
        </w:rPr>
        <w:t xml:space="preserve">……………. </w:t>
      </w:r>
      <w:r w:rsidR="00810871" w:rsidRPr="001C4368">
        <w:rPr>
          <w:rFonts w:ascii="Verdana" w:hAnsi="Verdana"/>
          <w:b/>
          <w:bCs/>
          <w:sz w:val="18"/>
          <w:szCs w:val="18"/>
        </w:rPr>
        <w:t>m</w:t>
      </w:r>
      <w:r w:rsidRPr="001C4368">
        <w:rPr>
          <w:rFonts w:ascii="Verdana" w:hAnsi="Verdana"/>
          <w:b/>
          <w:bCs/>
          <w:sz w:val="18"/>
          <w:szCs w:val="18"/>
        </w:rPr>
        <w:t>iesięcy</w:t>
      </w:r>
    </w:p>
    <w:p w14:paraId="0094ACE5" w14:textId="77777777" w:rsidR="007E74AC" w:rsidRPr="001C4368" w:rsidRDefault="007E74AC" w:rsidP="00D777F2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147943B9" w14:textId="25E7CC51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  <w:highlight w:val="cyan"/>
        </w:rPr>
      </w:pPr>
      <w:r w:rsidRPr="001C4368">
        <w:rPr>
          <w:rFonts w:ascii="Verdana" w:hAnsi="Verdana"/>
          <w:b/>
          <w:sz w:val="18"/>
          <w:szCs w:val="18"/>
          <w:highlight w:val="cyan"/>
        </w:rPr>
        <w:t>Zadanie częściowe nr 3</w:t>
      </w:r>
    </w:p>
    <w:p w14:paraId="0B27DDCD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374A52E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7CF18B2B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974F4AE" w14:textId="77777777" w:rsidR="00335058" w:rsidRPr="001C4368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76DBA9C6" w14:textId="77777777" w:rsidR="00335058" w:rsidRPr="001C4368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40D06B7" w14:textId="77777777" w:rsidR="00335058" w:rsidRPr="001C4368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2C788FF" w14:textId="77777777" w:rsidR="00335058" w:rsidRPr="001C4368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BDF9BC5" w14:textId="77777777" w:rsidR="00335058" w:rsidRPr="001C4368" w:rsidRDefault="00335058" w:rsidP="00335058">
      <w:pPr>
        <w:pStyle w:val="Tekstpodstawowy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Powyższa cena zawiera podatek VAT w wysokości .......... % tj.……………………. PLN</w:t>
      </w:r>
    </w:p>
    <w:p w14:paraId="3FAA3D38" w14:textId="1F17BC1B" w:rsidR="00EF3125" w:rsidRPr="001C4368" w:rsidRDefault="00EF3125" w:rsidP="00335058">
      <w:pPr>
        <w:pStyle w:val="Tekstpodstawowy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W tym:</w:t>
      </w:r>
    </w:p>
    <w:p w14:paraId="48D3FF1B" w14:textId="77777777" w:rsidR="00EF3125" w:rsidRPr="001C4368" w:rsidRDefault="00EF3125" w:rsidP="00EF3125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07EE935E" w14:textId="6F8A9D5A" w:rsidR="00EF3125" w:rsidRPr="001C4368" w:rsidRDefault="00EF3125" w:rsidP="00EF3125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lastRenderedPageBreak/>
        <w:t>Etap 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(380 szt.): protokół odbioru + faktura 10 %</w:t>
      </w:r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tj.: …………. PLN brutto</w:t>
      </w:r>
    </w:p>
    <w:p w14:paraId="6698277B" w14:textId="1AD88F4D" w:rsidR="00EF3125" w:rsidRPr="001C4368" w:rsidRDefault="00EF3125" w:rsidP="00EF3125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</w:t>
      </w:r>
      <w:r w:rsidR="008F70A8" w:rsidRPr="001C4368">
        <w:rPr>
          <w:rFonts w:ascii="Verdana" w:eastAsia="Aptos" w:hAnsi="Verdana"/>
          <w:kern w:val="2"/>
          <w:sz w:val="18"/>
          <w:szCs w:val="18"/>
          <w:lang w:eastAsia="en-US"/>
        </w:rPr>
        <w:t>1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8F70A8" w:rsidRPr="001C4368">
        <w:rPr>
          <w:rFonts w:ascii="Verdana" w:eastAsia="Aptos" w:hAnsi="Verdana"/>
          <w:kern w:val="2"/>
          <w:sz w:val="18"/>
          <w:szCs w:val="18"/>
          <w:lang w:eastAsia="en-US"/>
        </w:rPr>
        <w:t>9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00 szt.: protokół odbioru + faktura </w:t>
      </w:r>
      <w:r w:rsidR="008F70A8" w:rsidRPr="001C4368">
        <w:rPr>
          <w:rFonts w:ascii="Verdana" w:eastAsia="Aptos" w:hAnsi="Verdana"/>
          <w:kern w:val="2"/>
          <w:sz w:val="18"/>
          <w:szCs w:val="18"/>
          <w:lang w:eastAsia="en-US"/>
        </w:rPr>
        <w:t>15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>%</w:t>
      </w:r>
      <w:r w:rsidR="003436E9"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tj.: …………. PLN brutto</w:t>
      </w:r>
    </w:p>
    <w:p w14:paraId="2146BE20" w14:textId="2FDB82D2" w:rsidR="008F70A8" w:rsidRPr="001C4368" w:rsidRDefault="008F70A8" w:rsidP="008F70A8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tj.: …………. PLN brutto</w:t>
      </w:r>
    </w:p>
    <w:p w14:paraId="2997DFC5" w14:textId="2E20A5DF" w:rsidR="008F70A8" w:rsidRPr="001C4368" w:rsidRDefault="008F70A8" w:rsidP="008F70A8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tj.: …………. PLN brutto</w:t>
      </w:r>
    </w:p>
    <w:p w14:paraId="6973E45E" w14:textId="30B59AEE" w:rsidR="008F70A8" w:rsidRPr="001C4368" w:rsidRDefault="008F70A8" w:rsidP="008F70A8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tj.: …………. PLN brutto</w:t>
      </w:r>
    </w:p>
    <w:p w14:paraId="707BD0E2" w14:textId="2EA2A6E2" w:rsidR="008F70A8" w:rsidRPr="001C4368" w:rsidRDefault="008F70A8" w:rsidP="008F70A8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tj.: …………. PLN brutto</w:t>
      </w:r>
    </w:p>
    <w:p w14:paraId="5680DE9F" w14:textId="3F4988E5" w:rsidR="008F70A8" w:rsidRPr="001C4368" w:rsidRDefault="008F70A8" w:rsidP="008F70A8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1C4368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VII</w:t>
      </w:r>
      <w:r w:rsidRPr="001C4368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1 900 szt.: protokół odbioru + faktura 15% tj.: …………. PLN brutto</w:t>
      </w:r>
    </w:p>
    <w:p w14:paraId="74B35920" w14:textId="77777777" w:rsidR="00810871" w:rsidRPr="001C4368" w:rsidRDefault="00810871" w:rsidP="00335058">
      <w:pPr>
        <w:pStyle w:val="Tekstpodstawowy"/>
        <w:rPr>
          <w:rFonts w:ascii="Verdana" w:hAnsi="Verdana"/>
          <w:sz w:val="18"/>
          <w:szCs w:val="18"/>
        </w:rPr>
      </w:pPr>
    </w:p>
    <w:p w14:paraId="787BE2AB" w14:textId="2B174B6B" w:rsidR="008839B1" w:rsidRPr="001C4368" w:rsidRDefault="008839B1" w:rsidP="008839B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C4368">
        <w:rPr>
          <w:rFonts w:ascii="Verdana" w:hAnsi="Verdana"/>
          <w:b/>
          <w:bCs/>
          <w:color w:val="000000"/>
          <w:sz w:val="18"/>
          <w:szCs w:val="18"/>
        </w:rPr>
        <w:t xml:space="preserve">Termin realizacji transzy próbnej: …………….. </w:t>
      </w:r>
      <w:r w:rsidRPr="001C4368">
        <w:rPr>
          <w:rFonts w:ascii="Verdana" w:hAnsi="Verdana"/>
          <w:b/>
          <w:color w:val="000000"/>
          <w:sz w:val="18"/>
          <w:szCs w:val="18"/>
        </w:rPr>
        <w:t>tygodni</w:t>
      </w:r>
      <w:r w:rsidRPr="001C4368">
        <w:rPr>
          <w:rFonts w:ascii="Verdana" w:hAnsi="Verdana"/>
          <w:b/>
          <w:bCs/>
          <w:color w:val="000000"/>
          <w:sz w:val="18"/>
          <w:szCs w:val="18"/>
        </w:rPr>
        <w:t xml:space="preserve"> od</w:t>
      </w:r>
      <w:r w:rsidRPr="001C4368">
        <w:rPr>
          <w:rFonts w:ascii="Verdana" w:hAnsi="Verdana"/>
          <w:b/>
          <w:bCs/>
          <w:sz w:val="18"/>
          <w:szCs w:val="18"/>
        </w:rPr>
        <w:t xml:space="preserve">  daty podpisania umowy (Kryterium oceny ofert)</w:t>
      </w:r>
    </w:p>
    <w:p w14:paraId="25EBB452" w14:textId="4030E10A" w:rsidR="00282B81" w:rsidRPr="001C4368" w:rsidRDefault="00282B81" w:rsidP="00282B81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1C4368">
        <w:rPr>
          <w:rFonts w:ascii="Verdana" w:hAnsi="Verdana"/>
          <w:b/>
          <w:color w:val="000000"/>
          <w:sz w:val="18"/>
          <w:szCs w:val="18"/>
        </w:rPr>
        <w:t>Termin realizacji reszty zamówienia: 11.400 szt. – w 6 partiach po 1.900 szt. co 4 tygodnie, począwszy od końca 9 tygodnia od daty podpisania umowy</w:t>
      </w:r>
    </w:p>
    <w:p w14:paraId="3D66CA84" w14:textId="77777777" w:rsidR="003E4A54" w:rsidRPr="001C4368" w:rsidRDefault="003E4A54" w:rsidP="008839B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4F582B55" w14:textId="299F529A" w:rsidR="00D777F2" w:rsidRPr="001C4368" w:rsidRDefault="00D777F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 xml:space="preserve">Okres udzielonej gwarancji za </w:t>
      </w:r>
      <w:r w:rsidRPr="001C4368">
        <w:rPr>
          <w:rFonts w:ascii="Verdana" w:hAnsi="Verdana"/>
          <w:sz w:val="18"/>
          <w:szCs w:val="18"/>
        </w:rPr>
        <w:t>t</w:t>
      </w:r>
      <w:r w:rsidRPr="001C4368">
        <w:rPr>
          <w:rFonts w:ascii="Verdana" w:hAnsi="Verdana"/>
          <w:b/>
          <w:sz w:val="18"/>
          <w:szCs w:val="18"/>
        </w:rPr>
        <w:t>aśm</w:t>
      </w:r>
      <w:r w:rsidRPr="001C4368">
        <w:rPr>
          <w:rFonts w:ascii="Verdana" w:hAnsi="Verdana"/>
          <w:sz w:val="18"/>
          <w:szCs w:val="18"/>
        </w:rPr>
        <w:t>y</w:t>
      </w:r>
      <w:r w:rsidRPr="001C4368">
        <w:rPr>
          <w:rFonts w:ascii="Verdana" w:hAnsi="Verdana"/>
          <w:b/>
          <w:sz w:val="18"/>
          <w:szCs w:val="18"/>
        </w:rPr>
        <w:t xml:space="preserve"> połączeniow</w:t>
      </w:r>
      <w:r w:rsidRPr="001C4368">
        <w:rPr>
          <w:rFonts w:ascii="Verdana" w:hAnsi="Verdana"/>
          <w:sz w:val="18"/>
          <w:szCs w:val="18"/>
        </w:rPr>
        <w:t>e</w:t>
      </w:r>
      <w:r w:rsidRPr="001C4368">
        <w:rPr>
          <w:rFonts w:ascii="Verdana" w:hAnsi="Verdana"/>
          <w:b/>
          <w:sz w:val="18"/>
          <w:szCs w:val="18"/>
        </w:rPr>
        <w:t xml:space="preserve"> interfejsów analogowych detektora </w:t>
      </w:r>
      <w:proofErr w:type="spellStart"/>
      <w:r w:rsidRPr="001C4368">
        <w:rPr>
          <w:rFonts w:ascii="Verdana" w:hAnsi="Verdana"/>
          <w:b/>
          <w:sz w:val="18"/>
          <w:szCs w:val="18"/>
        </w:rPr>
        <w:t>mPMT</w:t>
      </w:r>
      <w:proofErr w:type="spellEnd"/>
      <w:r w:rsidRPr="001C4368">
        <w:rPr>
          <w:rFonts w:ascii="Verdana" w:hAnsi="Verdana"/>
          <w:b/>
          <w:sz w:val="18"/>
          <w:szCs w:val="18"/>
        </w:rPr>
        <w:t xml:space="preserve"> FD wynosi:</w:t>
      </w:r>
      <w:r w:rsidRPr="001C4368">
        <w:rPr>
          <w:rFonts w:ascii="Verdana" w:hAnsi="Verdana"/>
          <w:sz w:val="18"/>
          <w:szCs w:val="18"/>
        </w:rPr>
        <w:t xml:space="preserve"> </w:t>
      </w:r>
      <w:r w:rsidRPr="001C4368">
        <w:rPr>
          <w:rFonts w:ascii="Verdana" w:hAnsi="Verdana"/>
          <w:b/>
          <w:bCs/>
          <w:sz w:val="18"/>
          <w:szCs w:val="18"/>
        </w:rPr>
        <w:t xml:space="preserve">……………. </w:t>
      </w:r>
      <w:r w:rsidR="00810871" w:rsidRPr="001C4368">
        <w:rPr>
          <w:rFonts w:ascii="Verdana" w:hAnsi="Verdana"/>
          <w:b/>
          <w:bCs/>
          <w:sz w:val="18"/>
          <w:szCs w:val="18"/>
        </w:rPr>
        <w:t>m</w:t>
      </w:r>
      <w:r w:rsidRPr="001C4368">
        <w:rPr>
          <w:rFonts w:ascii="Verdana" w:hAnsi="Verdana"/>
          <w:b/>
          <w:bCs/>
          <w:sz w:val="18"/>
          <w:szCs w:val="18"/>
        </w:rPr>
        <w:t>iesięcy</w:t>
      </w:r>
    </w:p>
    <w:p w14:paraId="71523099" w14:textId="77777777" w:rsidR="007E74AC" w:rsidRPr="001C4368" w:rsidRDefault="007E74A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5F666054" w14:textId="5486C177" w:rsidR="005375CA" w:rsidRPr="001C436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C4368">
        <w:rPr>
          <w:rFonts w:ascii="Verdana" w:hAnsi="Verdana"/>
          <w:sz w:val="18"/>
          <w:szCs w:val="18"/>
        </w:rPr>
        <w:t>6 marca 2018 r</w:t>
      </w:r>
      <w:r w:rsidRPr="001C4368">
        <w:rPr>
          <w:rFonts w:ascii="Verdana" w:hAnsi="Verdana"/>
          <w:sz w:val="18"/>
          <w:szCs w:val="18"/>
        </w:rPr>
        <w:t>.</w:t>
      </w:r>
      <w:r w:rsidR="00A0022B" w:rsidRPr="001C4368">
        <w:rPr>
          <w:rFonts w:ascii="Verdana" w:hAnsi="Verdana"/>
          <w:sz w:val="18"/>
          <w:szCs w:val="18"/>
        </w:rPr>
        <w:t xml:space="preserve"> Prawo przedsiębiorców, </w:t>
      </w:r>
      <w:r w:rsidRPr="001C4368">
        <w:rPr>
          <w:rFonts w:ascii="Verdana" w:hAnsi="Verdana"/>
          <w:sz w:val="18"/>
          <w:szCs w:val="18"/>
        </w:rPr>
        <w:t>należymy do małych lub średnich przedsiębiorców:</w:t>
      </w:r>
      <w:r w:rsidRPr="001C4368">
        <w:rPr>
          <w:rFonts w:ascii="Verdana" w:hAnsi="Verdana"/>
          <w:b/>
          <w:sz w:val="18"/>
          <w:szCs w:val="18"/>
        </w:rPr>
        <w:t xml:space="preserve"> TAK/NIE</w:t>
      </w:r>
    </w:p>
    <w:p w14:paraId="758A5D9D" w14:textId="7DFF525C" w:rsidR="00C96D50" w:rsidRPr="001C4368" w:rsidRDefault="008D2AB8" w:rsidP="00A132F1">
      <w:pPr>
        <w:tabs>
          <w:tab w:val="left" w:pos="426"/>
        </w:tabs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1C4368">
        <w:rPr>
          <w:rFonts w:ascii="Verdana" w:hAnsi="Verdana"/>
          <w:color w:val="000000"/>
          <w:sz w:val="18"/>
          <w:szCs w:val="18"/>
        </w:rPr>
        <w:t xml:space="preserve">Termin płatności: </w:t>
      </w:r>
      <w:r w:rsidR="00C96D50" w:rsidRPr="001C4368">
        <w:rPr>
          <w:rFonts w:ascii="Verdana" w:hAnsi="Verdana"/>
          <w:color w:val="000000"/>
          <w:sz w:val="18"/>
          <w:szCs w:val="18"/>
        </w:rPr>
        <w:t xml:space="preserve">w ciągu </w:t>
      </w:r>
      <w:r w:rsidR="003B11A1" w:rsidRPr="001C4368">
        <w:rPr>
          <w:rFonts w:ascii="Verdana" w:hAnsi="Verdana"/>
          <w:color w:val="000000"/>
          <w:sz w:val="18"/>
          <w:szCs w:val="18"/>
        </w:rPr>
        <w:t>21</w:t>
      </w:r>
      <w:r w:rsidR="00C96D50" w:rsidRPr="001C4368">
        <w:rPr>
          <w:rFonts w:ascii="Verdana" w:hAnsi="Verdana"/>
          <w:color w:val="000000"/>
          <w:sz w:val="18"/>
          <w:szCs w:val="18"/>
        </w:rPr>
        <w:t xml:space="preserve"> dni od daty otrzymania faktur na podstawie cząstkowych protokołów odbioru</w:t>
      </w:r>
      <w:r w:rsidR="00815CAB" w:rsidRPr="001C4368">
        <w:rPr>
          <w:rFonts w:ascii="Verdana" w:hAnsi="Verdana"/>
          <w:color w:val="000000"/>
          <w:sz w:val="18"/>
          <w:szCs w:val="18"/>
        </w:rPr>
        <w:t xml:space="preserve"> </w:t>
      </w:r>
      <w:r w:rsidR="00C96D50" w:rsidRPr="001C4368">
        <w:rPr>
          <w:rFonts w:ascii="Verdana" w:hAnsi="Verdana"/>
          <w:color w:val="000000"/>
          <w:sz w:val="18"/>
          <w:szCs w:val="18"/>
        </w:rPr>
        <w:t>na rachunek Wykonawcy umieszczony na dzień zlecenia przelewu w wykazie podmiotów, o których mowa w art. 96b ust. 1) Ustawy o podatku od towarów i usług</w:t>
      </w:r>
    </w:p>
    <w:p w14:paraId="36550A0C" w14:textId="1B96C142" w:rsidR="00846CFE" w:rsidRPr="001C4368" w:rsidRDefault="00986677" w:rsidP="00FE545C">
      <w:pPr>
        <w:rPr>
          <w:rFonts w:ascii="Verdana" w:hAnsi="Verdana"/>
          <w:bCs/>
          <w:sz w:val="18"/>
          <w:szCs w:val="18"/>
        </w:rPr>
      </w:pPr>
      <w:r w:rsidRPr="001C4368">
        <w:rPr>
          <w:rFonts w:ascii="Verdana" w:hAnsi="Verdana"/>
          <w:b/>
          <w:sz w:val="18"/>
          <w:szCs w:val="18"/>
        </w:rPr>
        <w:t>ZOBOWIĄZUJEMY SIĘ</w:t>
      </w:r>
      <w:r w:rsidRPr="001C4368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6F3922" w14:textId="77777777" w:rsidR="00846CFE" w:rsidRPr="001C4368" w:rsidRDefault="00846CFE" w:rsidP="00FE545C">
      <w:pPr>
        <w:rPr>
          <w:rFonts w:ascii="Verdana" w:hAnsi="Verdana"/>
          <w:sz w:val="18"/>
          <w:szCs w:val="18"/>
        </w:rPr>
      </w:pPr>
    </w:p>
    <w:p w14:paraId="00EFD833" w14:textId="5917F402" w:rsidR="00846CFE" w:rsidRPr="001C4368" w:rsidRDefault="00846CFE" w:rsidP="00846CFE">
      <w:pPr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color w:val="FF0000"/>
          <w:sz w:val="18"/>
          <w:szCs w:val="18"/>
        </w:rPr>
        <w:t>*)</w:t>
      </w:r>
      <w:r w:rsidR="00D2664B" w:rsidRPr="001C4368">
        <w:rPr>
          <w:rFonts w:ascii="Verdana" w:hAnsi="Verdana"/>
          <w:sz w:val="18"/>
          <w:szCs w:val="18"/>
        </w:rPr>
        <w:t xml:space="preserve"> </w:t>
      </w:r>
      <w:r w:rsidRPr="001C4368">
        <w:rPr>
          <w:rFonts w:ascii="Verdana" w:hAnsi="Verdana"/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1C4368">
        <w:rPr>
          <w:rFonts w:ascii="Verdana" w:hAnsi="Verdana"/>
          <w:b/>
          <w:bCs/>
          <w:sz w:val="18"/>
          <w:szCs w:val="18"/>
        </w:rPr>
        <w:t xml:space="preserve">w </w:t>
      </w:r>
      <w:r w:rsidR="000E4528" w:rsidRPr="001C4368">
        <w:rPr>
          <w:rFonts w:ascii="Verdana" w:hAnsi="Verdana"/>
          <w:b/>
          <w:bCs/>
          <w:sz w:val="18"/>
          <w:szCs w:val="18"/>
        </w:rPr>
        <w:t>PLN</w:t>
      </w:r>
      <w:r w:rsidRPr="001C4368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1C4368">
        <w:rPr>
          <w:rFonts w:ascii="Verdana" w:hAnsi="Verdana"/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4244100E" w14:textId="77777777" w:rsidR="00D43979" w:rsidRPr="001C4368" w:rsidRDefault="00D43979" w:rsidP="00FE545C">
      <w:pPr>
        <w:rPr>
          <w:rFonts w:ascii="Verdana" w:hAnsi="Verdana"/>
          <w:sz w:val="18"/>
          <w:szCs w:val="18"/>
        </w:rPr>
      </w:pPr>
    </w:p>
    <w:p w14:paraId="0A182190" w14:textId="77777777" w:rsidR="00FE545C" w:rsidRPr="001C4368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1C436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ACC447D" w14:textId="77777777" w:rsidR="007D3BD9" w:rsidRPr="001C4368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C436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96C4B92" w14:textId="77777777" w:rsidR="007D3BD9" w:rsidRPr="001C4368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C436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C436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F3522BC" w14:textId="77777777" w:rsidR="007D3BD9" w:rsidRPr="001C4368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826023" w14:textId="77777777" w:rsidR="007D3BD9" w:rsidRPr="001C4368" w:rsidRDefault="007D3BD9" w:rsidP="007D3BD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C436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AEF063" w14:textId="77777777" w:rsidR="007D3BD9" w:rsidRPr="001C4368" w:rsidRDefault="007D3BD9" w:rsidP="007D3BD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C436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48DF5B" w14:textId="77777777" w:rsidR="007D3BD9" w:rsidRPr="001C4368" w:rsidRDefault="007D3BD9" w:rsidP="007D3BD9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3BD9" w:rsidRPr="001C4368" w14:paraId="60CCDD46" w14:textId="77777777" w:rsidTr="00DC23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D7448" w14:textId="77777777" w:rsidR="007D3BD9" w:rsidRPr="001C4368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C4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2E045" w14:textId="77777777" w:rsidR="007D3BD9" w:rsidRPr="001C4368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C436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372A968" w14:textId="77777777" w:rsidR="007D3BD9" w:rsidRPr="001C4368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C436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9DBAA" w14:textId="77777777" w:rsidR="007D3BD9" w:rsidRPr="001C4368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C4368">
              <w:rPr>
                <w:rFonts w:ascii="Verdana" w:hAnsi="Verdana"/>
                <w:sz w:val="18"/>
                <w:szCs w:val="18"/>
              </w:rPr>
              <w:t>Nazwa podwykonawcy</w:t>
            </w:r>
            <w:r w:rsidRPr="001C436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D3BD9" w:rsidRPr="001C4368" w14:paraId="37C92169" w14:textId="77777777" w:rsidTr="00DC23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1C270" w14:textId="77777777" w:rsidR="007D3BD9" w:rsidRPr="001C4368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D0DC5" w14:textId="77777777" w:rsidR="007D3BD9" w:rsidRPr="001C4368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5F231" w14:textId="77777777" w:rsidR="007D3BD9" w:rsidRPr="001C4368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D3BD9" w:rsidRPr="001C4368" w14:paraId="3A83A300" w14:textId="77777777" w:rsidTr="00DC23A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38A4B" w14:textId="77777777" w:rsidR="007D3BD9" w:rsidRPr="001C4368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D2E39" w14:textId="77777777" w:rsidR="007D3BD9" w:rsidRPr="001C4368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3056C" w14:textId="77777777" w:rsidR="007D3BD9" w:rsidRPr="001C4368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111BA1" w14:textId="77777777" w:rsidR="007D3BD9" w:rsidRPr="001C4368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165DD29F" w14:textId="77777777" w:rsidR="007D3BD9" w:rsidRPr="001C4368" w:rsidRDefault="007D3BD9" w:rsidP="007D3BD9">
      <w:pPr>
        <w:pStyle w:val="Nagwek1"/>
        <w:rPr>
          <w:rFonts w:ascii="Verdana" w:hAnsi="Verdana" w:cs="Times New Roman"/>
          <w:sz w:val="18"/>
          <w:szCs w:val="18"/>
        </w:rPr>
      </w:pPr>
      <w:r w:rsidRPr="001C4368">
        <w:rPr>
          <w:rFonts w:ascii="Verdana" w:hAnsi="Verdana" w:cs="Times New Roman"/>
          <w:sz w:val="18"/>
          <w:szCs w:val="18"/>
        </w:rPr>
        <w:tab/>
        <w:t>Imię i Nazwisko</w:t>
      </w:r>
      <w:r w:rsidRPr="001C4368">
        <w:rPr>
          <w:rFonts w:ascii="Verdana" w:hAnsi="Verdana" w:cs="Times New Roman"/>
          <w:sz w:val="18"/>
          <w:szCs w:val="18"/>
        </w:rPr>
        <w:tab/>
      </w:r>
      <w:r w:rsidRPr="001C4368">
        <w:rPr>
          <w:rFonts w:ascii="Verdana" w:hAnsi="Verdana" w:cs="Times New Roman"/>
          <w:sz w:val="18"/>
          <w:szCs w:val="18"/>
        </w:rPr>
        <w:tab/>
      </w:r>
      <w:r w:rsidRPr="001C4368">
        <w:rPr>
          <w:rFonts w:ascii="Verdana" w:hAnsi="Verdana" w:cs="Times New Roman"/>
          <w:sz w:val="18"/>
          <w:szCs w:val="18"/>
        </w:rPr>
        <w:tab/>
      </w:r>
      <w:r w:rsidRPr="001C4368">
        <w:rPr>
          <w:rFonts w:ascii="Verdana" w:hAnsi="Verdana" w:cs="Times New Roman"/>
          <w:sz w:val="18"/>
          <w:szCs w:val="18"/>
        </w:rPr>
        <w:tab/>
      </w:r>
      <w:r w:rsidRPr="001C4368">
        <w:rPr>
          <w:rFonts w:ascii="Verdana" w:hAnsi="Verdana" w:cs="Times New Roman"/>
          <w:sz w:val="18"/>
          <w:szCs w:val="18"/>
        </w:rPr>
        <w:tab/>
      </w:r>
      <w:r w:rsidRPr="001C4368">
        <w:rPr>
          <w:rFonts w:ascii="Verdana" w:hAnsi="Verdana" w:cs="Times New Roman"/>
          <w:sz w:val="18"/>
          <w:szCs w:val="18"/>
        </w:rPr>
        <w:tab/>
      </w:r>
      <w:r w:rsidRPr="001C4368">
        <w:rPr>
          <w:rFonts w:ascii="Verdana" w:hAnsi="Verdana" w:cs="Times New Roman"/>
          <w:sz w:val="18"/>
          <w:szCs w:val="18"/>
        </w:rPr>
        <w:tab/>
      </w:r>
    </w:p>
    <w:p w14:paraId="2865DD27" w14:textId="77777777" w:rsidR="007D3BD9" w:rsidRPr="001C4368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C4368">
        <w:rPr>
          <w:rFonts w:ascii="Verdana" w:hAnsi="Verdana"/>
          <w:sz w:val="18"/>
          <w:szCs w:val="18"/>
        </w:rPr>
        <w:tab/>
      </w:r>
      <w:r w:rsidRPr="001C4368">
        <w:rPr>
          <w:rFonts w:ascii="Verdana" w:hAnsi="Verdana"/>
          <w:sz w:val="18"/>
          <w:szCs w:val="18"/>
        </w:rPr>
        <w:tab/>
        <w:t xml:space="preserve"> </w:t>
      </w:r>
    </w:p>
    <w:p w14:paraId="66E1EE44" w14:textId="77777777" w:rsidR="007D3BD9" w:rsidRPr="001C4368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C4368">
        <w:rPr>
          <w:rFonts w:ascii="Verdana" w:hAnsi="Verdana"/>
          <w:sz w:val="18"/>
          <w:szCs w:val="18"/>
        </w:rPr>
        <w:tab/>
      </w:r>
      <w:r w:rsidRPr="001C4368">
        <w:rPr>
          <w:rFonts w:ascii="Verdana" w:hAnsi="Verdana"/>
          <w:sz w:val="18"/>
          <w:szCs w:val="18"/>
        </w:rPr>
        <w:tab/>
        <w:t xml:space="preserve"> .</w:t>
      </w:r>
    </w:p>
    <w:p w14:paraId="047EA363" w14:textId="77777777" w:rsidR="007D3BD9" w:rsidRPr="001C4368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1C4368">
        <w:rPr>
          <w:rFonts w:ascii="Verdana" w:hAnsi="Verdana"/>
          <w:sz w:val="18"/>
          <w:szCs w:val="18"/>
        </w:rPr>
        <w:t>ych</w:t>
      </w:r>
      <w:proofErr w:type="spellEnd"/>
      <w:r w:rsidRPr="001C4368">
        <w:rPr>
          <w:rFonts w:ascii="Verdana" w:hAnsi="Verdana"/>
          <w:sz w:val="18"/>
          <w:szCs w:val="18"/>
        </w:rPr>
        <w:t>) dokumentu(ów)</w:t>
      </w:r>
    </w:p>
    <w:p w14:paraId="094ECA09" w14:textId="77777777" w:rsidR="007D3BD9" w:rsidRPr="001C4368" w:rsidRDefault="007D3BD9" w:rsidP="007D3BD9">
      <w:pPr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EA9702C" w14:textId="77777777" w:rsidR="007D3BD9" w:rsidRPr="001C4368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załącznikami do niniejszej oferty są:</w:t>
      </w:r>
    </w:p>
    <w:p w14:paraId="3541049A" w14:textId="77777777" w:rsidR="007D3BD9" w:rsidRPr="001C4368" w:rsidRDefault="007D3BD9" w:rsidP="007D3BD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A5FC4" w14:textId="77777777" w:rsidR="007D3BD9" w:rsidRPr="001C4368" w:rsidRDefault="007D3BD9" w:rsidP="007D3BD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C43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8189130" w14:textId="77777777" w:rsidR="005375CA" w:rsidRPr="001C4368" w:rsidRDefault="005375CA" w:rsidP="00857562">
      <w:pPr>
        <w:spacing w:line="360" w:lineRule="auto"/>
        <w:ind w:left="1080"/>
        <w:jc w:val="both"/>
        <w:rPr>
          <w:rFonts w:ascii="Verdana" w:hAnsi="Verdana"/>
          <w:sz w:val="18"/>
          <w:szCs w:val="18"/>
        </w:rPr>
      </w:pPr>
    </w:p>
    <w:p w14:paraId="01868DA5" w14:textId="77777777" w:rsidR="007D3BD9" w:rsidRPr="001C4368" w:rsidRDefault="007D3BD9" w:rsidP="007D3BD9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1C4368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1F4B70E" w14:textId="77777777" w:rsidR="007D3BD9" w:rsidRPr="001C4368" w:rsidRDefault="007D3BD9" w:rsidP="007D3BD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41F4BD5" w14:textId="77777777" w:rsidR="007D3BD9" w:rsidRPr="001C4368" w:rsidRDefault="007D3BD9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7FAD151C" w14:textId="42420C33" w:rsidR="00FE545C" w:rsidRPr="001C4368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1C436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CE895" w14:textId="77777777" w:rsidR="00E03649" w:rsidRDefault="00E03649">
      <w:r>
        <w:separator/>
      </w:r>
    </w:p>
  </w:endnote>
  <w:endnote w:type="continuationSeparator" w:id="0">
    <w:p w14:paraId="471CD2A3" w14:textId="77777777" w:rsidR="00E03649" w:rsidRDefault="00E0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A4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8DA24" w14:textId="77777777" w:rsidR="00E03649" w:rsidRDefault="00E03649">
      <w:r>
        <w:separator/>
      </w:r>
    </w:p>
  </w:footnote>
  <w:footnote w:type="continuationSeparator" w:id="0">
    <w:p w14:paraId="53BC6300" w14:textId="77777777" w:rsidR="00E03649" w:rsidRDefault="00E03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096E" w14:textId="713EDB8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D0A9E19" w14:textId="77777777" w:rsidR="006F497E" w:rsidRDefault="006F497E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D5A21"/>
    <w:multiLevelType w:val="multilevel"/>
    <w:tmpl w:val="C3E82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8692855"/>
    <w:multiLevelType w:val="hybridMultilevel"/>
    <w:tmpl w:val="DCFC5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3C5F29"/>
    <w:multiLevelType w:val="multilevel"/>
    <w:tmpl w:val="F878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44D24"/>
    <w:multiLevelType w:val="multilevel"/>
    <w:tmpl w:val="3FA8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995196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90306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1591341">
    <w:abstractNumId w:val="2"/>
  </w:num>
  <w:num w:numId="4" w16cid:durableId="524290549">
    <w:abstractNumId w:val="6"/>
  </w:num>
  <w:num w:numId="5" w16cid:durableId="495479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518606">
    <w:abstractNumId w:val="4"/>
  </w:num>
  <w:num w:numId="7" w16cid:durableId="1790390947">
    <w:abstractNumId w:val="8"/>
  </w:num>
  <w:num w:numId="8" w16cid:durableId="1370951857">
    <w:abstractNumId w:val="1"/>
  </w:num>
  <w:num w:numId="9" w16cid:durableId="1117675315">
    <w:abstractNumId w:val="5"/>
  </w:num>
  <w:num w:numId="10" w16cid:durableId="533468108">
    <w:abstractNumId w:val="3"/>
  </w:num>
  <w:num w:numId="11" w16cid:durableId="1261793277">
    <w:abstractNumId w:val="5"/>
  </w:num>
  <w:num w:numId="12" w16cid:durableId="1275819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517"/>
    <w:rsid w:val="00012286"/>
    <w:rsid w:val="00015184"/>
    <w:rsid w:val="000538B1"/>
    <w:rsid w:val="00071CCC"/>
    <w:rsid w:val="00082D8D"/>
    <w:rsid w:val="000A47E3"/>
    <w:rsid w:val="000B731D"/>
    <w:rsid w:val="000D6134"/>
    <w:rsid w:val="000E09C7"/>
    <w:rsid w:val="000E4528"/>
    <w:rsid w:val="000E4FBC"/>
    <w:rsid w:val="000F6589"/>
    <w:rsid w:val="00106636"/>
    <w:rsid w:val="00116EC6"/>
    <w:rsid w:val="00155C79"/>
    <w:rsid w:val="001801DD"/>
    <w:rsid w:val="00191067"/>
    <w:rsid w:val="001C4368"/>
    <w:rsid w:val="001D4612"/>
    <w:rsid w:val="00207E98"/>
    <w:rsid w:val="00257731"/>
    <w:rsid w:val="002723B0"/>
    <w:rsid w:val="00282B81"/>
    <w:rsid w:val="002B08BD"/>
    <w:rsid w:val="002C046A"/>
    <w:rsid w:val="002E1F41"/>
    <w:rsid w:val="0030688D"/>
    <w:rsid w:val="00313170"/>
    <w:rsid w:val="00315A4A"/>
    <w:rsid w:val="00335058"/>
    <w:rsid w:val="003436E9"/>
    <w:rsid w:val="003969F5"/>
    <w:rsid w:val="003B11A1"/>
    <w:rsid w:val="003E4A54"/>
    <w:rsid w:val="00444FDD"/>
    <w:rsid w:val="004530B0"/>
    <w:rsid w:val="004B0381"/>
    <w:rsid w:val="004B7300"/>
    <w:rsid w:val="004C6753"/>
    <w:rsid w:val="00524946"/>
    <w:rsid w:val="005375CA"/>
    <w:rsid w:val="00544637"/>
    <w:rsid w:val="00555872"/>
    <w:rsid w:val="00595C87"/>
    <w:rsid w:val="005973A8"/>
    <w:rsid w:val="005C2F24"/>
    <w:rsid w:val="005D2C65"/>
    <w:rsid w:val="005D73F8"/>
    <w:rsid w:val="005E6D94"/>
    <w:rsid w:val="005F2919"/>
    <w:rsid w:val="0063384F"/>
    <w:rsid w:val="00643C6F"/>
    <w:rsid w:val="00646202"/>
    <w:rsid w:val="0065290F"/>
    <w:rsid w:val="006815F6"/>
    <w:rsid w:val="006C0BDD"/>
    <w:rsid w:val="006F497E"/>
    <w:rsid w:val="00706215"/>
    <w:rsid w:val="00716EC9"/>
    <w:rsid w:val="007516C0"/>
    <w:rsid w:val="00755D26"/>
    <w:rsid w:val="00757D94"/>
    <w:rsid w:val="00766164"/>
    <w:rsid w:val="007721B5"/>
    <w:rsid w:val="007748F0"/>
    <w:rsid w:val="007A1545"/>
    <w:rsid w:val="007A4321"/>
    <w:rsid w:val="007D3BD9"/>
    <w:rsid w:val="007D6B75"/>
    <w:rsid w:val="007E74AC"/>
    <w:rsid w:val="00810871"/>
    <w:rsid w:val="00815CAB"/>
    <w:rsid w:val="008247F0"/>
    <w:rsid w:val="00833933"/>
    <w:rsid w:val="00846CFE"/>
    <w:rsid w:val="00853083"/>
    <w:rsid w:val="00857562"/>
    <w:rsid w:val="00861D62"/>
    <w:rsid w:val="008839B1"/>
    <w:rsid w:val="00885D22"/>
    <w:rsid w:val="008B2F0C"/>
    <w:rsid w:val="008B4928"/>
    <w:rsid w:val="008C4611"/>
    <w:rsid w:val="008D2AB8"/>
    <w:rsid w:val="008E1C3C"/>
    <w:rsid w:val="008F1C66"/>
    <w:rsid w:val="008F2482"/>
    <w:rsid w:val="008F70A8"/>
    <w:rsid w:val="0093159A"/>
    <w:rsid w:val="00935517"/>
    <w:rsid w:val="00970FE4"/>
    <w:rsid w:val="00977B09"/>
    <w:rsid w:val="00986677"/>
    <w:rsid w:val="009A743A"/>
    <w:rsid w:val="009C4114"/>
    <w:rsid w:val="00A0022B"/>
    <w:rsid w:val="00A132F1"/>
    <w:rsid w:val="00A33837"/>
    <w:rsid w:val="00A346FE"/>
    <w:rsid w:val="00A47B4D"/>
    <w:rsid w:val="00A83018"/>
    <w:rsid w:val="00A90054"/>
    <w:rsid w:val="00A9445F"/>
    <w:rsid w:val="00AD3325"/>
    <w:rsid w:val="00AD6F90"/>
    <w:rsid w:val="00B138C7"/>
    <w:rsid w:val="00B35ED3"/>
    <w:rsid w:val="00B50BED"/>
    <w:rsid w:val="00B774DC"/>
    <w:rsid w:val="00C1374C"/>
    <w:rsid w:val="00C14079"/>
    <w:rsid w:val="00C36BFF"/>
    <w:rsid w:val="00C64142"/>
    <w:rsid w:val="00C66AB6"/>
    <w:rsid w:val="00C80A91"/>
    <w:rsid w:val="00C81D16"/>
    <w:rsid w:val="00C969A6"/>
    <w:rsid w:val="00C96D50"/>
    <w:rsid w:val="00CA7D36"/>
    <w:rsid w:val="00D24208"/>
    <w:rsid w:val="00D2664B"/>
    <w:rsid w:val="00D43979"/>
    <w:rsid w:val="00D60C38"/>
    <w:rsid w:val="00D66893"/>
    <w:rsid w:val="00D777F2"/>
    <w:rsid w:val="00D90ACB"/>
    <w:rsid w:val="00DA1E40"/>
    <w:rsid w:val="00DB5C4A"/>
    <w:rsid w:val="00DC1500"/>
    <w:rsid w:val="00E03649"/>
    <w:rsid w:val="00E16C1D"/>
    <w:rsid w:val="00E44371"/>
    <w:rsid w:val="00E949B0"/>
    <w:rsid w:val="00EF3125"/>
    <w:rsid w:val="00F00591"/>
    <w:rsid w:val="00F22D02"/>
    <w:rsid w:val="00F45BB0"/>
    <w:rsid w:val="00F51688"/>
    <w:rsid w:val="00F53146"/>
    <w:rsid w:val="00F91018"/>
    <w:rsid w:val="00F94941"/>
    <w:rsid w:val="00FA0F30"/>
    <w:rsid w:val="00FA3434"/>
    <w:rsid w:val="00FA51A4"/>
    <w:rsid w:val="00FC3EB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C45BC"/>
  <w15:chartTrackingRefBased/>
  <w15:docId w15:val="{C04601B5-4546-4B58-9399-27FBE3AB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A3434"/>
    <w:pPr>
      <w:suppressAutoHyphens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0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4</Pages>
  <Words>1134</Words>
  <Characters>8112</Characters>
  <Application>Microsoft Office Word</Application>
  <DocSecurity>0</DocSecurity>
  <Lines>172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27</cp:revision>
  <cp:lastPrinted>2021-07-19T08:51:00Z</cp:lastPrinted>
  <dcterms:created xsi:type="dcterms:W3CDTF">2026-01-16T07:03:00Z</dcterms:created>
  <dcterms:modified xsi:type="dcterms:W3CDTF">2026-02-18T13:47:00Z</dcterms:modified>
</cp:coreProperties>
</file>