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58223CAF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7B5971">
        <w:t>d</w:t>
      </w:r>
      <w:r w:rsidR="007B5971" w:rsidRPr="00507200">
        <w:rPr>
          <w:b/>
          <w:iCs/>
          <w:sz w:val="22"/>
          <w:szCs w:val="22"/>
          <w:lang w:eastAsia="x-none"/>
        </w:rPr>
        <w:t xml:space="preserve">ostawa dwumodułowego kwantowego lasera kaskadowego (QCL) dla WFiIS - </w:t>
      </w:r>
      <w:r w:rsidR="007B5971">
        <w:rPr>
          <w:b/>
          <w:iCs/>
          <w:sz w:val="22"/>
          <w:szCs w:val="22"/>
          <w:lang w:eastAsia="x-none"/>
        </w:rPr>
        <w:br/>
      </w:r>
      <w:r w:rsidR="007B5971" w:rsidRPr="00507200">
        <w:rPr>
          <w:b/>
          <w:iCs/>
          <w:sz w:val="22"/>
          <w:szCs w:val="22"/>
          <w:lang w:eastAsia="x-none"/>
        </w:rPr>
        <w:t>KC-DE-zp.25.17.2026</w:t>
      </w:r>
      <w:r w:rsidR="007B5971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3B4CCF66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netto: ......................................................................... </w:t>
      </w:r>
      <w:r w:rsidR="00F71D6B">
        <w:rPr>
          <w:b/>
          <w:sz w:val="20"/>
          <w:szCs w:val="20"/>
        </w:rPr>
        <w:t>PLN/</w:t>
      </w:r>
      <w:r w:rsidR="00E41720">
        <w:rPr>
          <w:b/>
          <w:sz w:val="20"/>
          <w:szCs w:val="20"/>
        </w:rPr>
        <w:t>EURO/</w:t>
      </w:r>
      <w:r w:rsidR="00C8555F">
        <w:rPr>
          <w:b/>
          <w:sz w:val="20"/>
          <w:szCs w:val="20"/>
        </w:rPr>
        <w:t>USD</w:t>
      </w:r>
      <w:r w:rsidR="001C7ADB" w:rsidRPr="00E16BB3">
        <w:rPr>
          <w:b/>
          <w:sz w:val="20"/>
          <w:szCs w:val="20"/>
        </w:rPr>
        <w:t xml:space="preserve"> </w:t>
      </w:r>
      <w:r w:rsidR="001C7ADB" w:rsidRPr="008529F7">
        <w:rPr>
          <w:b/>
          <w:sz w:val="20"/>
          <w:szCs w:val="20"/>
          <w:highlight w:val="yellow"/>
        </w:rPr>
        <w:t>*)</w:t>
      </w:r>
    </w:p>
    <w:p w14:paraId="56E32D79" w14:textId="7777777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4546A4C" w14:textId="369F2B3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brutto: ......................................................................... </w:t>
      </w:r>
      <w:r w:rsidR="00F71D6B">
        <w:rPr>
          <w:b/>
          <w:sz w:val="20"/>
          <w:szCs w:val="20"/>
        </w:rPr>
        <w:t>PLN/</w:t>
      </w:r>
      <w:r w:rsidR="00E41720">
        <w:rPr>
          <w:b/>
          <w:sz w:val="20"/>
          <w:szCs w:val="20"/>
        </w:rPr>
        <w:t>EURO/</w:t>
      </w:r>
      <w:r w:rsidR="00C8555F">
        <w:rPr>
          <w:b/>
          <w:sz w:val="20"/>
          <w:szCs w:val="20"/>
        </w:rPr>
        <w:t>USD</w:t>
      </w:r>
      <w:r w:rsidR="00F71D6B" w:rsidRPr="008529F7">
        <w:rPr>
          <w:b/>
          <w:sz w:val="20"/>
          <w:szCs w:val="20"/>
          <w:highlight w:val="yellow"/>
        </w:rPr>
        <w:t>*)</w:t>
      </w:r>
    </w:p>
    <w:p w14:paraId="157EE2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FCA73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6BB3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4C42DC7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1D1026" w14:textId="2E7D708D" w:rsidR="00251086" w:rsidRPr="00E16BB3" w:rsidRDefault="00251086" w:rsidP="00251086">
      <w:pPr>
        <w:widowControl w:val="0"/>
        <w:spacing w:line="360" w:lineRule="auto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>Powyższa cena zawiera podatek VAT w wysokości .......... % tj. ………………</w:t>
      </w:r>
      <w:r w:rsidR="00F71D6B">
        <w:rPr>
          <w:b/>
          <w:sz w:val="20"/>
          <w:szCs w:val="20"/>
        </w:rPr>
        <w:t xml:space="preserve">PLN/ </w:t>
      </w:r>
      <w:r w:rsidR="00E41720">
        <w:rPr>
          <w:b/>
          <w:sz w:val="20"/>
          <w:szCs w:val="20"/>
        </w:rPr>
        <w:t>EURO/</w:t>
      </w:r>
      <w:r w:rsidR="00C8555F">
        <w:rPr>
          <w:b/>
          <w:sz w:val="20"/>
          <w:szCs w:val="20"/>
        </w:rPr>
        <w:t>USD</w:t>
      </w:r>
      <w:r w:rsidR="006F7ADB" w:rsidRPr="00E16BB3">
        <w:rPr>
          <w:b/>
          <w:sz w:val="20"/>
          <w:szCs w:val="20"/>
        </w:rPr>
        <w:t xml:space="preserve"> </w:t>
      </w:r>
      <w:r w:rsidR="006F7ADB" w:rsidRPr="008529F7">
        <w:rPr>
          <w:b/>
          <w:sz w:val="20"/>
          <w:szCs w:val="20"/>
          <w:highlight w:val="yellow"/>
        </w:rPr>
        <w:t>*)</w:t>
      </w:r>
    </w:p>
    <w:p w14:paraId="09E39FA9" w14:textId="7AC5F1D0" w:rsidR="00715434" w:rsidRPr="00715434" w:rsidRDefault="00715434" w:rsidP="00715434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715434">
        <w:rPr>
          <w:b/>
          <w:sz w:val="20"/>
          <w:szCs w:val="20"/>
        </w:rPr>
        <w:t>Termin realizacji umowy: do ……….. dni od daty podpisania umowy</w:t>
      </w:r>
      <w:r w:rsidRPr="00715434">
        <w:rPr>
          <w:b/>
          <w:bCs/>
          <w:sz w:val="20"/>
          <w:szCs w:val="20"/>
        </w:rPr>
        <w:t xml:space="preserve"> (kryterium oceny ofert)</w:t>
      </w:r>
      <w:r w:rsidR="00AB2334">
        <w:rPr>
          <w:b/>
          <w:bCs/>
          <w:sz w:val="20"/>
          <w:szCs w:val="20"/>
        </w:rPr>
        <w:t>*</w:t>
      </w:r>
      <w:r w:rsidRPr="00715434">
        <w:rPr>
          <w:b/>
          <w:bCs/>
          <w:sz w:val="20"/>
          <w:szCs w:val="20"/>
        </w:rPr>
        <w:t>*)</w:t>
      </w:r>
    </w:p>
    <w:p w14:paraId="5F5B0F5F" w14:textId="71C969A6" w:rsidR="00715434" w:rsidRPr="00B83CDA" w:rsidRDefault="00715434" w:rsidP="00715434">
      <w:pPr>
        <w:widowControl w:val="0"/>
        <w:spacing w:line="360" w:lineRule="auto"/>
        <w:ind w:right="1"/>
        <w:jc w:val="both"/>
        <w:rPr>
          <w:bCs/>
          <w:i/>
          <w:sz w:val="16"/>
          <w:szCs w:val="16"/>
        </w:rPr>
      </w:pPr>
      <w:r w:rsidRPr="00B83CDA">
        <w:rPr>
          <w:bCs/>
          <w:i/>
          <w:sz w:val="16"/>
          <w:szCs w:val="16"/>
        </w:rPr>
        <w:t>**)Zamawiający informuje, że w przypadku braku wpisania terminu realizacji przez Wykonawcę, Zamawiający przyjmie maksymalny termin.</w:t>
      </w:r>
    </w:p>
    <w:p w14:paraId="25B9E960" w14:textId="1B41120B" w:rsidR="00A13AA0" w:rsidRPr="00E16BB3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>Okres gwarancji wynosi: ……… miesięcy*</w:t>
      </w:r>
      <w:r w:rsidR="00715434">
        <w:rPr>
          <w:sz w:val="20"/>
          <w:szCs w:val="20"/>
          <w:lang w:val="en"/>
        </w:rPr>
        <w:t>*</w:t>
      </w:r>
      <w:r w:rsidRPr="00E16BB3">
        <w:rPr>
          <w:sz w:val="20"/>
          <w:szCs w:val="20"/>
          <w:lang w:val="en"/>
        </w:rPr>
        <w:t xml:space="preserve">*) </w:t>
      </w:r>
    </w:p>
    <w:p w14:paraId="39ECF8E3" w14:textId="16DAA6DC" w:rsidR="00A13AA0" w:rsidRPr="00B83CDA" w:rsidRDefault="00A13AA0" w:rsidP="00A13AA0">
      <w:pPr>
        <w:widowControl w:val="0"/>
        <w:spacing w:line="360" w:lineRule="auto"/>
        <w:ind w:right="1"/>
        <w:jc w:val="both"/>
        <w:rPr>
          <w:sz w:val="16"/>
          <w:szCs w:val="16"/>
          <w:lang w:val="en"/>
        </w:rPr>
      </w:pPr>
      <w:r w:rsidRPr="00B83CDA">
        <w:rPr>
          <w:sz w:val="16"/>
          <w:szCs w:val="16"/>
          <w:lang w:val="en"/>
        </w:rPr>
        <w:t>*</w:t>
      </w:r>
      <w:r w:rsidR="00AB2334" w:rsidRPr="00B83CDA">
        <w:rPr>
          <w:sz w:val="16"/>
          <w:szCs w:val="16"/>
          <w:lang w:val="en"/>
        </w:rPr>
        <w:t>*</w:t>
      </w:r>
      <w:r w:rsidRPr="00B83CDA">
        <w:rPr>
          <w:sz w:val="16"/>
          <w:szCs w:val="16"/>
          <w:lang w:val="en"/>
        </w:rPr>
        <w:t>*)</w:t>
      </w:r>
      <w:bookmarkStart w:id="0" w:name="_Hlk189024977"/>
      <w:r w:rsidRPr="00B83CDA">
        <w:rPr>
          <w:sz w:val="16"/>
          <w:szCs w:val="16"/>
          <w:lang w:val="en"/>
        </w:rPr>
        <w:t>Zamawiający</w:t>
      </w:r>
      <w:bookmarkEnd w:id="0"/>
      <w:r w:rsidRPr="00B83CDA">
        <w:rPr>
          <w:sz w:val="16"/>
          <w:szCs w:val="16"/>
          <w:lang w:val="en"/>
        </w:rPr>
        <w:t xml:space="preserve"> informuje, że w przypadku </w:t>
      </w:r>
      <w:r w:rsidR="00EB460A" w:rsidRPr="00B83CDA">
        <w:rPr>
          <w:sz w:val="16"/>
          <w:szCs w:val="16"/>
          <w:lang w:val="en"/>
        </w:rPr>
        <w:t>braku wpisania gwarancji przez Wykonawcę</w:t>
      </w:r>
      <w:r w:rsidRPr="00B83CDA">
        <w:rPr>
          <w:sz w:val="16"/>
          <w:szCs w:val="16"/>
          <w:lang w:val="en"/>
        </w:rPr>
        <w:t xml:space="preserve">, </w:t>
      </w:r>
      <w:r w:rsidR="00EB460A" w:rsidRPr="00B83CDA">
        <w:rPr>
          <w:sz w:val="16"/>
          <w:szCs w:val="16"/>
          <w:lang w:val="en"/>
        </w:rPr>
        <w:t>Zamawiający</w:t>
      </w:r>
      <w:r w:rsidRPr="00B83CDA">
        <w:rPr>
          <w:sz w:val="16"/>
          <w:szCs w:val="16"/>
          <w:lang w:val="en"/>
        </w:rPr>
        <w:t xml:space="preserve"> przyjmie gwarancję minimalną</w:t>
      </w:r>
      <w:r w:rsidR="00632300" w:rsidRPr="00B83CDA">
        <w:rPr>
          <w:sz w:val="16"/>
          <w:szCs w:val="16"/>
          <w:lang w:val="en"/>
        </w:rPr>
        <w:t xml:space="preserve"> </w:t>
      </w:r>
      <w:r w:rsidRPr="00B83CDA">
        <w:rPr>
          <w:sz w:val="16"/>
          <w:szCs w:val="16"/>
          <w:lang w:val="en"/>
        </w:rPr>
        <w:t>.</w:t>
      </w:r>
    </w:p>
    <w:p w14:paraId="14673529" w14:textId="14056BBD" w:rsidR="00E16BB3" w:rsidRDefault="00E16BB3" w:rsidP="00A13AA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16BB3">
        <w:rPr>
          <w:b/>
          <w:bCs/>
          <w:sz w:val="20"/>
          <w:szCs w:val="20"/>
          <w:lang w:val="en"/>
        </w:rPr>
        <w:t>Producent/</w:t>
      </w:r>
      <w:r w:rsidRPr="009A7840">
        <w:rPr>
          <w:b/>
          <w:sz w:val="20"/>
          <w:szCs w:val="20"/>
        </w:rPr>
        <w:t xml:space="preserve">model zaoferowanego </w:t>
      </w:r>
      <w:r w:rsidR="00AE11A6">
        <w:rPr>
          <w:b/>
          <w:sz w:val="20"/>
          <w:szCs w:val="20"/>
        </w:rPr>
        <w:t>lasera</w:t>
      </w:r>
      <w:r w:rsidR="00AE11A6" w:rsidRPr="00AE11A6">
        <w:rPr>
          <w:b/>
          <w:iCs/>
          <w:sz w:val="22"/>
          <w:szCs w:val="22"/>
          <w:lang w:eastAsia="x-none"/>
        </w:rPr>
        <w:t xml:space="preserve"> </w:t>
      </w:r>
      <w:r w:rsidR="00AE11A6" w:rsidRPr="00507200">
        <w:rPr>
          <w:b/>
          <w:iCs/>
          <w:sz w:val="22"/>
          <w:szCs w:val="22"/>
          <w:lang w:eastAsia="x-none"/>
        </w:rPr>
        <w:t>kaskadowego</w:t>
      </w:r>
      <w:r w:rsidR="00AE11A6">
        <w:rPr>
          <w:b/>
          <w:sz w:val="20"/>
          <w:szCs w:val="20"/>
        </w:rPr>
        <w:t xml:space="preserve"> </w:t>
      </w:r>
      <w:r w:rsidR="00D97958">
        <w:rPr>
          <w:b/>
          <w:sz w:val="20"/>
          <w:szCs w:val="20"/>
        </w:rPr>
        <w:t xml:space="preserve"> </w:t>
      </w:r>
      <w:r w:rsidRPr="009A7840">
        <w:rPr>
          <w:b/>
          <w:sz w:val="20"/>
          <w:szCs w:val="20"/>
        </w:rPr>
        <w:t xml:space="preserve">: </w:t>
      </w:r>
      <w:r w:rsidR="00B572E2" w:rsidRPr="009A7840">
        <w:rPr>
          <w:b/>
          <w:sz w:val="20"/>
          <w:szCs w:val="20"/>
        </w:rPr>
        <w:t>………</w:t>
      </w:r>
      <w:r w:rsidR="00B572E2">
        <w:rPr>
          <w:b/>
          <w:sz w:val="20"/>
          <w:szCs w:val="20"/>
        </w:rPr>
        <w:t>……..</w:t>
      </w:r>
      <w:r w:rsidR="00B572E2" w:rsidRPr="009A7840">
        <w:rPr>
          <w:b/>
          <w:sz w:val="20"/>
          <w:szCs w:val="20"/>
        </w:rPr>
        <w:t>/</w:t>
      </w:r>
      <w:r w:rsidR="00B572E2">
        <w:rPr>
          <w:b/>
          <w:sz w:val="20"/>
          <w:szCs w:val="20"/>
        </w:rPr>
        <w:t>….</w:t>
      </w:r>
      <w:r w:rsidR="00B572E2" w:rsidRPr="009A7840">
        <w:rPr>
          <w:b/>
          <w:sz w:val="20"/>
          <w:szCs w:val="20"/>
        </w:rPr>
        <w:t>………</w:t>
      </w:r>
    </w:p>
    <w:p w14:paraId="183E6E04" w14:textId="5695C667" w:rsidR="009A7840" w:rsidRPr="00B83CDA" w:rsidRDefault="00B83CDA" w:rsidP="00B83CDA">
      <w:pPr>
        <w:jc w:val="both"/>
        <w:rPr>
          <w:sz w:val="18"/>
          <w:szCs w:val="18"/>
        </w:rPr>
      </w:pPr>
      <w:r w:rsidRPr="002760E9">
        <w:rPr>
          <w:b/>
          <w:bCs/>
          <w:color w:val="FF0000"/>
          <w:sz w:val="18"/>
          <w:szCs w:val="18"/>
          <w:highlight w:val="yellow"/>
        </w:rPr>
        <w:t>*)</w:t>
      </w:r>
      <w:r w:rsidRPr="002760E9">
        <w:rPr>
          <w:color w:val="FF0000"/>
          <w:sz w:val="18"/>
          <w:szCs w:val="18"/>
          <w:highlight w:val="yellow"/>
        </w:rPr>
        <w:t xml:space="preserve"> nie potrzebne skreślić.</w:t>
      </w:r>
      <w:r w:rsidRPr="002760E9">
        <w:rPr>
          <w:color w:val="FF0000"/>
          <w:sz w:val="18"/>
          <w:szCs w:val="18"/>
        </w:rPr>
        <w:t xml:space="preserve">  </w:t>
      </w:r>
      <w:r w:rsidRPr="00224266">
        <w:rPr>
          <w:sz w:val="18"/>
          <w:szCs w:val="18"/>
        </w:rPr>
        <w:t xml:space="preserve">Do oceny i porównania ofert Zamawiający przeliczy w dniu otwarcia ofert cenę netto wg. </w:t>
      </w:r>
      <w:r>
        <w:rPr>
          <w:sz w:val="18"/>
          <w:szCs w:val="18"/>
        </w:rPr>
        <w:t>k</w:t>
      </w:r>
      <w:r w:rsidRPr="00224266">
        <w:rPr>
          <w:sz w:val="18"/>
          <w:szCs w:val="18"/>
        </w:rPr>
        <w:t>urs</w:t>
      </w:r>
      <w:r>
        <w:rPr>
          <w:sz w:val="18"/>
          <w:szCs w:val="18"/>
        </w:rPr>
        <w:t xml:space="preserve">u </w:t>
      </w:r>
      <w:r w:rsidRPr="00224266">
        <w:rPr>
          <w:sz w:val="18"/>
          <w:szCs w:val="18"/>
        </w:rPr>
        <w:t xml:space="preserve">NBP z dnia otwarcia ofert. </w:t>
      </w:r>
      <w:r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7F2FD3">
        <w:rPr>
          <w:b/>
          <w:bCs/>
          <w:sz w:val="18"/>
          <w:szCs w:val="18"/>
        </w:rPr>
        <w:t>w</w:t>
      </w:r>
      <w:r>
        <w:rPr>
          <w:b/>
          <w:bCs/>
          <w:sz w:val="18"/>
          <w:szCs w:val="18"/>
        </w:rPr>
        <w:t xml:space="preserve"> </w:t>
      </w:r>
      <w:r w:rsidRPr="00AE11A6">
        <w:rPr>
          <w:b/>
          <w:sz w:val="20"/>
          <w:szCs w:val="20"/>
        </w:rPr>
        <w:t>PLN</w:t>
      </w:r>
      <w:r w:rsidRPr="00AE11A6">
        <w:rPr>
          <w:b/>
          <w:sz w:val="18"/>
          <w:szCs w:val="18"/>
        </w:rPr>
        <w:t xml:space="preserve"> lub EURO lub USD. </w:t>
      </w:r>
      <w:r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2F687F46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6715978" w14:textId="49E1737E" w:rsidR="00251086" w:rsidRPr="00A13AA0" w:rsidRDefault="00251086" w:rsidP="00A13AA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(ych)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4A81661" w14:textId="28762706" w:rsidR="008D2AB8" w:rsidRPr="00063838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63838">
      <w:head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0ADBA" w14:textId="77777777" w:rsidR="008837E8" w:rsidRDefault="008837E8">
      <w:r>
        <w:separator/>
      </w:r>
    </w:p>
  </w:endnote>
  <w:endnote w:type="continuationSeparator" w:id="0">
    <w:p w14:paraId="674AFB40" w14:textId="77777777" w:rsidR="008837E8" w:rsidRDefault="00883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753BB" w14:textId="77777777" w:rsidR="008837E8" w:rsidRDefault="008837E8">
      <w:r>
        <w:separator/>
      </w:r>
    </w:p>
  </w:footnote>
  <w:footnote w:type="continuationSeparator" w:id="0">
    <w:p w14:paraId="29C1BD14" w14:textId="77777777" w:rsidR="008837E8" w:rsidRDefault="00883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260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8834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82630">
    <w:abstractNumId w:val="0"/>
  </w:num>
  <w:num w:numId="4" w16cid:durableId="1713455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42B5F"/>
    <w:rsid w:val="00063228"/>
    <w:rsid w:val="00063838"/>
    <w:rsid w:val="00071CCC"/>
    <w:rsid w:val="00072D19"/>
    <w:rsid w:val="000B731D"/>
    <w:rsid w:val="000D6134"/>
    <w:rsid w:val="000E09C7"/>
    <w:rsid w:val="000F6589"/>
    <w:rsid w:val="00106636"/>
    <w:rsid w:val="00116EC6"/>
    <w:rsid w:val="00130387"/>
    <w:rsid w:val="00143251"/>
    <w:rsid w:val="00177103"/>
    <w:rsid w:val="001801DD"/>
    <w:rsid w:val="00185F0D"/>
    <w:rsid w:val="00187271"/>
    <w:rsid w:val="001B1C1E"/>
    <w:rsid w:val="001B3226"/>
    <w:rsid w:val="001C7ADB"/>
    <w:rsid w:val="001D17E2"/>
    <w:rsid w:val="001D4612"/>
    <w:rsid w:val="001D6A2F"/>
    <w:rsid w:val="00207E98"/>
    <w:rsid w:val="002123BA"/>
    <w:rsid w:val="002403A7"/>
    <w:rsid w:val="00250151"/>
    <w:rsid w:val="00251086"/>
    <w:rsid w:val="002723B0"/>
    <w:rsid w:val="002B32AF"/>
    <w:rsid w:val="00315A4A"/>
    <w:rsid w:val="00322115"/>
    <w:rsid w:val="00325C00"/>
    <w:rsid w:val="003417A6"/>
    <w:rsid w:val="003816B2"/>
    <w:rsid w:val="003F62F8"/>
    <w:rsid w:val="004000F1"/>
    <w:rsid w:val="004326D4"/>
    <w:rsid w:val="004504DB"/>
    <w:rsid w:val="00462BD4"/>
    <w:rsid w:val="004B7300"/>
    <w:rsid w:val="004C6753"/>
    <w:rsid w:val="004F3613"/>
    <w:rsid w:val="00520D52"/>
    <w:rsid w:val="0052481D"/>
    <w:rsid w:val="005322F0"/>
    <w:rsid w:val="00542668"/>
    <w:rsid w:val="005855F6"/>
    <w:rsid w:val="00595C87"/>
    <w:rsid w:val="005A47FD"/>
    <w:rsid w:val="005B5E5B"/>
    <w:rsid w:val="005D2C65"/>
    <w:rsid w:val="005E6D94"/>
    <w:rsid w:val="00613910"/>
    <w:rsid w:val="00632300"/>
    <w:rsid w:val="0063384F"/>
    <w:rsid w:val="00643C6F"/>
    <w:rsid w:val="00646202"/>
    <w:rsid w:val="0065290F"/>
    <w:rsid w:val="00652F3C"/>
    <w:rsid w:val="006815F6"/>
    <w:rsid w:val="006C4612"/>
    <w:rsid w:val="006F7ADB"/>
    <w:rsid w:val="00715434"/>
    <w:rsid w:val="007506AA"/>
    <w:rsid w:val="0075655A"/>
    <w:rsid w:val="007748F0"/>
    <w:rsid w:val="00783451"/>
    <w:rsid w:val="00795D86"/>
    <w:rsid w:val="007A4321"/>
    <w:rsid w:val="007A4EF2"/>
    <w:rsid w:val="007B5780"/>
    <w:rsid w:val="007B5971"/>
    <w:rsid w:val="007E0EC9"/>
    <w:rsid w:val="007E57B1"/>
    <w:rsid w:val="00825D75"/>
    <w:rsid w:val="00833933"/>
    <w:rsid w:val="008529F7"/>
    <w:rsid w:val="00853083"/>
    <w:rsid w:val="00857D2C"/>
    <w:rsid w:val="00874448"/>
    <w:rsid w:val="008837E8"/>
    <w:rsid w:val="008B2F0C"/>
    <w:rsid w:val="008B4928"/>
    <w:rsid w:val="008D2AB8"/>
    <w:rsid w:val="008D70BC"/>
    <w:rsid w:val="008F1C66"/>
    <w:rsid w:val="00921C60"/>
    <w:rsid w:val="00970FE4"/>
    <w:rsid w:val="009715C9"/>
    <w:rsid w:val="00976CA4"/>
    <w:rsid w:val="00986839"/>
    <w:rsid w:val="009A7840"/>
    <w:rsid w:val="009B1003"/>
    <w:rsid w:val="009E0531"/>
    <w:rsid w:val="009E0D47"/>
    <w:rsid w:val="009E6588"/>
    <w:rsid w:val="009F015E"/>
    <w:rsid w:val="00A0022B"/>
    <w:rsid w:val="00A03072"/>
    <w:rsid w:val="00A07492"/>
    <w:rsid w:val="00A13AA0"/>
    <w:rsid w:val="00A24411"/>
    <w:rsid w:val="00A346FE"/>
    <w:rsid w:val="00A47B4D"/>
    <w:rsid w:val="00A55B4A"/>
    <w:rsid w:val="00A56EFA"/>
    <w:rsid w:val="00A83018"/>
    <w:rsid w:val="00A95CB9"/>
    <w:rsid w:val="00AB2334"/>
    <w:rsid w:val="00AC36B1"/>
    <w:rsid w:val="00AE11A6"/>
    <w:rsid w:val="00AE37C7"/>
    <w:rsid w:val="00B572E2"/>
    <w:rsid w:val="00B774DC"/>
    <w:rsid w:val="00B83CDA"/>
    <w:rsid w:val="00BA36C5"/>
    <w:rsid w:val="00BA46F7"/>
    <w:rsid w:val="00BD129A"/>
    <w:rsid w:val="00C00A04"/>
    <w:rsid w:val="00C30EB5"/>
    <w:rsid w:val="00C4231C"/>
    <w:rsid w:val="00C8555F"/>
    <w:rsid w:val="00C969A6"/>
    <w:rsid w:val="00C96F97"/>
    <w:rsid w:val="00C97D9E"/>
    <w:rsid w:val="00CA4023"/>
    <w:rsid w:val="00CA7D36"/>
    <w:rsid w:val="00CB7C52"/>
    <w:rsid w:val="00D048C4"/>
    <w:rsid w:val="00D24208"/>
    <w:rsid w:val="00D403FD"/>
    <w:rsid w:val="00D60C38"/>
    <w:rsid w:val="00D66893"/>
    <w:rsid w:val="00D76AC4"/>
    <w:rsid w:val="00D90ACB"/>
    <w:rsid w:val="00D97958"/>
    <w:rsid w:val="00DC1500"/>
    <w:rsid w:val="00E10C0F"/>
    <w:rsid w:val="00E16BB3"/>
    <w:rsid w:val="00E17EB4"/>
    <w:rsid w:val="00E23C0A"/>
    <w:rsid w:val="00E41720"/>
    <w:rsid w:val="00E41F62"/>
    <w:rsid w:val="00E44371"/>
    <w:rsid w:val="00E50189"/>
    <w:rsid w:val="00E61998"/>
    <w:rsid w:val="00E949B0"/>
    <w:rsid w:val="00EA17E7"/>
    <w:rsid w:val="00EB460A"/>
    <w:rsid w:val="00F00591"/>
    <w:rsid w:val="00F14658"/>
    <w:rsid w:val="00F15C48"/>
    <w:rsid w:val="00F51688"/>
    <w:rsid w:val="00F53146"/>
    <w:rsid w:val="00F54785"/>
    <w:rsid w:val="00F71D6B"/>
    <w:rsid w:val="00F91018"/>
    <w:rsid w:val="00F94BC5"/>
    <w:rsid w:val="00FA0A0D"/>
    <w:rsid w:val="00FA0F30"/>
    <w:rsid w:val="00FA51A4"/>
    <w:rsid w:val="00FB06E2"/>
    <w:rsid w:val="00FC1009"/>
    <w:rsid w:val="00FE2131"/>
    <w:rsid w:val="00FE545C"/>
    <w:rsid w:val="00FE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8E19-90CA-4DAD-A9D2-932C262E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786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13</cp:revision>
  <cp:lastPrinted>1899-12-31T23:00:00Z</cp:lastPrinted>
  <dcterms:created xsi:type="dcterms:W3CDTF">2026-02-09T12:33:00Z</dcterms:created>
  <dcterms:modified xsi:type="dcterms:W3CDTF">2026-02-23T07:21:00Z</dcterms:modified>
</cp:coreProperties>
</file>