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47AE9" w14:textId="0729695D" w:rsidR="00163BEC" w:rsidRPr="00163BEC" w:rsidRDefault="00163BEC" w:rsidP="00163BEC">
      <w:pPr>
        <w:spacing w:after="480"/>
        <w:jc w:val="right"/>
        <w:rPr>
          <w:b/>
          <w:bCs/>
        </w:rPr>
      </w:pPr>
      <w:r w:rsidRPr="00163BEC">
        <w:rPr>
          <w:b/>
          <w:bCs/>
        </w:rPr>
        <w:drawing>
          <wp:inline distT="0" distB="0" distL="0" distR="0" wp14:anchorId="4A518B75" wp14:editId="7EA4BBBB">
            <wp:extent cx="5753100" cy="495300"/>
            <wp:effectExtent l="0" t="0" r="0" b="0"/>
            <wp:docPr id="184135903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05EDD" w14:textId="06C484BA" w:rsidR="00554D72" w:rsidRPr="002B23E7" w:rsidRDefault="00976896" w:rsidP="00554D72">
      <w:pPr>
        <w:spacing w:after="480"/>
        <w:jc w:val="right"/>
      </w:pPr>
      <w:r w:rsidRPr="002B23E7">
        <w:t>Niepołomice</w:t>
      </w:r>
      <w:r w:rsidR="00554D72" w:rsidRPr="002B23E7">
        <w:t xml:space="preserve"> dnia: </w:t>
      </w:r>
      <w:r w:rsidRPr="002B23E7">
        <w:t>2026-02-23</w:t>
      </w:r>
    </w:p>
    <w:p w14:paraId="03B41630" w14:textId="3796BBAE" w:rsidR="00554D72" w:rsidRPr="002B23E7" w:rsidRDefault="00976896" w:rsidP="00554D72">
      <w:pPr>
        <w:spacing w:line="360" w:lineRule="auto"/>
        <w:rPr>
          <w:b/>
          <w:bCs/>
        </w:rPr>
      </w:pPr>
      <w:r w:rsidRPr="002B23E7">
        <w:rPr>
          <w:b/>
          <w:bCs/>
        </w:rPr>
        <w:t>GMINA NIEPOŁOMICE</w:t>
      </w:r>
    </w:p>
    <w:p w14:paraId="2EC3D102" w14:textId="5DC7E829" w:rsidR="00554D72" w:rsidRPr="002B23E7" w:rsidRDefault="00976896" w:rsidP="00554D72">
      <w:pPr>
        <w:spacing w:line="360" w:lineRule="auto"/>
      </w:pPr>
      <w:r w:rsidRPr="002B23E7">
        <w:t>Pl. Zwycięstwa</w:t>
      </w:r>
      <w:r w:rsidR="00554D72" w:rsidRPr="002B23E7">
        <w:t xml:space="preserve"> </w:t>
      </w:r>
      <w:r w:rsidRPr="002B23E7">
        <w:t>13</w:t>
      </w:r>
    </w:p>
    <w:p w14:paraId="2935FB97" w14:textId="42F408B4" w:rsidR="00554D72" w:rsidRPr="002B23E7" w:rsidRDefault="00976896" w:rsidP="00554D72">
      <w:r w:rsidRPr="002B23E7">
        <w:t>32-005</w:t>
      </w:r>
      <w:r w:rsidR="00554D72" w:rsidRPr="002B23E7">
        <w:t xml:space="preserve"> </w:t>
      </w:r>
      <w:r w:rsidRPr="002B23E7">
        <w:t>Niepołomice</w:t>
      </w:r>
    </w:p>
    <w:p w14:paraId="33E699B6" w14:textId="1F00D0E4" w:rsidR="00554D72" w:rsidRPr="002B23E7" w:rsidRDefault="002B23E7" w:rsidP="002B23E7">
      <w:pPr>
        <w:jc w:val="both"/>
        <w:rPr>
          <w:bCs/>
        </w:rPr>
      </w:pPr>
      <w:r w:rsidRPr="002B23E7">
        <w:rPr>
          <w:bCs/>
        </w:rPr>
        <w:t>Pismo: ZP.271.6.2026.1</w:t>
      </w:r>
    </w:p>
    <w:p w14:paraId="30A3A48C" w14:textId="77777777" w:rsidR="00554D72" w:rsidRPr="002B23E7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2B23E7">
        <w:rPr>
          <w:b/>
        </w:rPr>
        <w:t>WYKONAWCY</w:t>
      </w:r>
    </w:p>
    <w:p w14:paraId="10EC6900" w14:textId="77777777" w:rsidR="00554D72" w:rsidRPr="002B23E7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2B23E7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2B23E7" w14:paraId="19515FE9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84EC2E" w14:textId="77777777" w:rsidR="00AB5D68" w:rsidRPr="002B23E7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2B23E7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7E658FFA" w14:textId="77777777" w:rsidR="00AB5D68" w:rsidRPr="002B23E7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2B23E7">
              <w:t xml:space="preserve">o zmianie treści Specyfikacji Warunków Zamówienia </w:t>
            </w:r>
            <w:r w:rsidR="00E32881" w:rsidRPr="002B23E7">
              <w:t xml:space="preserve">(dalej </w:t>
            </w:r>
            <w:r w:rsidR="00E32881" w:rsidRPr="002B23E7">
              <w:rPr>
                <w:b/>
                <w:bCs/>
              </w:rPr>
              <w:t>SWZ</w:t>
            </w:r>
            <w:r w:rsidR="00E32881" w:rsidRPr="002B23E7">
              <w:t>)</w:t>
            </w:r>
          </w:p>
        </w:tc>
      </w:tr>
    </w:tbl>
    <w:p w14:paraId="61D92B4F" w14:textId="77777777" w:rsidR="00EF1037" w:rsidRPr="002B23E7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635F6258" w14:textId="77777777" w:rsidR="00554D72" w:rsidRPr="002B23E7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2B23E7">
        <w:rPr>
          <w:rFonts w:eastAsia="Calibri"/>
          <w:lang w:eastAsia="en-US"/>
        </w:rPr>
        <w:t xml:space="preserve">Dotyczy </w:t>
      </w:r>
      <w:r w:rsidRPr="002B23E7">
        <w:t>postępowania o udzielenie zamówienia publicznego</w:t>
      </w:r>
      <w:r w:rsidRPr="002B23E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2B23E7" w14:paraId="7FBE3C30" w14:textId="77777777" w:rsidTr="00860A6D">
        <w:tc>
          <w:tcPr>
            <w:tcW w:w="2269" w:type="dxa"/>
          </w:tcPr>
          <w:p w14:paraId="5D4CB258" w14:textId="77777777" w:rsidR="00554D72" w:rsidRPr="002B23E7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B23E7">
              <w:t>Nazwa zamówienia:</w:t>
            </w:r>
          </w:p>
        </w:tc>
        <w:tc>
          <w:tcPr>
            <w:tcW w:w="6803" w:type="dxa"/>
          </w:tcPr>
          <w:p w14:paraId="6262B4C8" w14:textId="126ABA40" w:rsidR="00554D72" w:rsidRPr="002B23E7" w:rsidRDefault="0097689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B23E7">
              <w:rPr>
                <w:bCs/>
              </w:rPr>
              <w:t>Budowa ciągu pieszo - rowerowego łączącego ul. Droga Królewska z ul. Kusocińskiego</w:t>
            </w:r>
            <w:r w:rsidR="00554D72" w:rsidRPr="002B23E7">
              <w:rPr>
                <w:bCs/>
              </w:rPr>
              <w:t>.</w:t>
            </w:r>
          </w:p>
        </w:tc>
      </w:tr>
      <w:tr w:rsidR="00976896" w:rsidRPr="002B23E7" w14:paraId="04DD4022" w14:textId="77777777" w:rsidTr="00D553F6">
        <w:tc>
          <w:tcPr>
            <w:tcW w:w="2269" w:type="dxa"/>
          </w:tcPr>
          <w:p w14:paraId="0A6794E5" w14:textId="77777777" w:rsidR="00976896" w:rsidRPr="002B23E7" w:rsidRDefault="00976896" w:rsidP="00D553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B23E7">
              <w:t>Numer referencyjny:</w:t>
            </w:r>
          </w:p>
        </w:tc>
        <w:tc>
          <w:tcPr>
            <w:tcW w:w="6803" w:type="dxa"/>
          </w:tcPr>
          <w:p w14:paraId="42C7C4FF" w14:textId="002F6502" w:rsidR="00976896" w:rsidRPr="002B23E7" w:rsidRDefault="00976896" w:rsidP="00D553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B23E7">
              <w:rPr>
                <w:bCs/>
              </w:rPr>
              <w:t>ZP.271.6.2026</w:t>
            </w:r>
          </w:p>
        </w:tc>
      </w:tr>
    </w:tbl>
    <w:p w14:paraId="3E38A95B" w14:textId="1C539F54" w:rsidR="00EF1037" w:rsidRPr="002B23E7" w:rsidRDefault="005C0930" w:rsidP="0060415D">
      <w:pPr>
        <w:spacing w:before="480" w:after="120" w:line="360" w:lineRule="auto"/>
        <w:jc w:val="both"/>
      </w:pPr>
      <w:r w:rsidRPr="002B23E7">
        <w:t xml:space="preserve">Zamawiający, </w:t>
      </w:r>
      <w:r w:rsidR="00976896" w:rsidRPr="002B23E7">
        <w:rPr>
          <w:b/>
        </w:rPr>
        <w:t>GMINA NIEPOŁOMICE</w:t>
      </w:r>
      <w:r w:rsidRPr="002B23E7">
        <w:t xml:space="preserve">, działając na podstawie art. </w:t>
      </w:r>
      <w:r w:rsidR="00F004A8" w:rsidRPr="002B23E7">
        <w:t>286</w:t>
      </w:r>
      <w:r w:rsidRPr="002B23E7">
        <w:t xml:space="preserve"> ust. 1 i </w:t>
      </w:r>
      <w:r w:rsidR="00F004A8" w:rsidRPr="002B23E7">
        <w:t>7</w:t>
      </w:r>
      <w:r w:rsidRPr="002B23E7">
        <w:t xml:space="preserve"> ustawy z dnia 11 września 2019r. Prawo zamówień publicznych </w:t>
      </w:r>
      <w:r w:rsidR="00976896" w:rsidRPr="002B23E7">
        <w:t>(</w:t>
      </w:r>
      <w:proofErr w:type="spellStart"/>
      <w:r w:rsidR="00976896" w:rsidRPr="002B23E7">
        <w:t>t.j</w:t>
      </w:r>
      <w:proofErr w:type="spellEnd"/>
      <w:r w:rsidR="00976896" w:rsidRPr="002B23E7">
        <w:t xml:space="preserve">. Dz. U. z 2024 r. poz. 1320 z </w:t>
      </w:r>
      <w:proofErr w:type="spellStart"/>
      <w:r w:rsidR="00976896" w:rsidRPr="002B23E7">
        <w:t>późn</w:t>
      </w:r>
      <w:proofErr w:type="spellEnd"/>
      <w:r w:rsidR="00976896" w:rsidRPr="002B23E7">
        <w:t>. zm.)</w:t>
      </w:r>
      <w:r w:rsidRPr="002B23E7">
        <w:t xml:space="preserve">, </w:t>
      </w:r>
      <w:r w:rsidR="00EB3650" w:rsidRPr="002B23E7">
        <w:t xml:space="preserve">informuje o </w:t>
      </w:r>
      <w:r w:rsidRPr="002B23E7">
        <w:t>dokon</w:t>
      </w:r>
      <w:r w:rsidR="00EB3650" w:rsidRPr="002B23E7">
        <w:t>aniu</w:t>
      </w:r>
      <w:r w:rsidRPr="002B23E7">
        <w:t xml:space="preserve"> </w:t>
      </w:r>
      <w:r w:rsidR="00460DC4" w:rsidRPr="002B23E7">
        <w:t>zmian</w:t>
      </w:r>
      <w:r w:rsidRPr="002B23E7">
        <w:t xml:space="preserve"> w z</w:t>
      </w:r>
      <w:r w:rsidR="00460DC4" w:rsidRPr="002B23E7">
        <w:t>apis</w:t>
      </w:r>
      <w:r w:rsidRPr="002B23E7">
        <w:t>ach</w:t>
      </w:r>
      <w:r w:rsidR="00460DC4" w:rsidRPr="002B23E7">
        <w:t xml:space="preserve"> </w:t>
      </w:r>
      <w:r w:rsidR="00E32881" w:rsidRPr="002B23E7">
        <w:t xml:space="preserve">SWZ </w:t>
      </w:r>
      <w:r w:rsidR="00460DC4" w:rsidRPr="002B23E7">
        <w:t>w następującym zakresie</w:t>
      </w:r>
      <w:r w:rsidR="00EF1037" w:rsidRPr="002B23E7">
        <w:t>:</w:t>
      </w:r>
    </w:p>
    <w:p w14:paraId="7EEE51E6" w14:textId="77777777" w:rsidR="00976896" w:rsidRPr="002B23E7" w:rsidRDefault="00976896" w:rsidP="00CF444F">
      <w:pPr>
        <w:spacing w:after="120" w:line="360" w:lineRule="auto"/>
        <w:jc w:val="both"/>
        <w:rPr>
          <w:bCs/>
        </w:rPr>
      </w:pPr>
      <w:r w:rsidRPr="002B23E7">
        <w:rPr>
          <w:bCs/>
        </w:rPr>
        <w:t>W dokumentacji projektowej w załącznikach ( katalog NSD2_PFU_załączniki)  jest jeden plik zeskanowany nie kompletnie.</w:t>
      </w:r>
    </w:p>
    <w:p w14:paraId="1EC5E99E" w14:textId="47897C2D" w:rsidR="00EF1037" w:rsidRPr="002B23E7" w:rsidRDefault="00976896" w:rsidP="00CF444F">
      <w:pPr>
        <w:spacing w:after="120" w:line="360" w:lineRule="auto"/>
        <w:jc w:val="both"/>
        <w:rPr>
          <w:bCs/>
        </w:rPr>
      </w:pPr>
      <w:r w:rsidRPr="002B23E7">
        <w:rPr>
          <w:bCs/>
        </w:rPr>
        <w:t xml:space="preserve">Na stronie prowadzonego </w:t>
      </w:r>
      <w:r w:rsidR="002B23E7" w:rsidRPr="002B23E7">
        <w:rPr>
          <w:bCs/>
        </w:rPr>
        <w:t>postępowania</w:t>
      </w:r>
      <w:r w:rsidRPr="002B23E7">
        <w:rPr>
          <w:bCs/>
        </w:rPr>
        <w:t xml:space="preserve"> zamieszczono </w:t>
      </w:r>
      <w:r w:rsidR="002B23E7" w:rsidRPr="002B23E7">
        <w:rPr>
          <w:bCs/>
        </w:rPr>
        <w:t>poprawnie</w:t>
      </w:r>
      <w:r w:rsidRPr="002B23E7">
        <w:rPr>
          <w:bCs/>
        </w:rPr>
        <w:t xml:space="preserve"> zeskanowany </w:t>
      </w:r>
      <w:r w:rsidR="002B23E7" w:rsidRPr="002B23E7">
        <w:rPr>
          <w:bCs/>
        </w:rPr>
        <w:t>dokument</w:t>
      </w:r>
      <w:r w:rsidRPr="002B23E7">
        <w:rPr>
          <w:bCs/>
        </w:rPr>
        <w:t xml:space="preserve"> po nazwą: </w:t>
      </w:r>
      <w:r w:rsidR="002B23E7">
        <w:rPr>
          <w:bCs/>
        </w:rPr>
        <w:t>„</w:t>
      </w:r>
      <w:r w:rsidRPr="002B23E7">
        <w:rPr>
          <w:bCs/>
        </w:rPr>
        <w:t xml:space="preserve">Załącznik do </w:t>
      </w:r>
      <w:r w:rsidR="008164C2" w:rsidRPr="008164C2">
        <w:rPr>
          <w:bCs/>
        </w:rPr>
        <w:t>Powiadomieni</w:t>
      </w:r>
      <w:r w:rsidR="008164C2">
        <w:rPr>
          <w:bCs/>
        </w:rPr>
        <w:t>a</w:t>
      </w:r>
      <w:r w:rsidR="008164C2" w:rsidRPr="008164C2">
        <w:rPr>
          <w:bCs/>
        </w:rPr>
        <w:t xml:space="preserve"> o zmianach w SWZ nr 1</w:t>
      </w:r>
      <w:r w:rsidR="002B23E7">
        <w:rPr>
          <w:bCs/>
        </w:rPr>
        <w:t>”</w:t>
      </w:r>
      <w:r w:rsidRPr="002B23E7">
        <w:rPr>
          <w:bCs/>
        </w:rPr>
        <w:t>.</w:t>
      </w:r>
    </w:p>
    <w:p w14:paraId="29A018E8" w14:textId="77777777" w:rsidR="00EF1037" w:rsidRPr="002B23E7" w:rsidRDefault="00EF1037" w:rsidP="00E02559">
      <w:pPr>
        <w:pStyle w:val="Tekstpodstawowy"/>
        <w:jc w:val="right"/>
        <w:rPr>
          <w:sz w:val="20"/>
        </w:rPr>
      </w:pPr>
    </w:p>
    <w:p w14:paraId="483BEC8D" w14:textId="7E6250CB" w:rsidR="005C0930" w:rsidRPr="002B23E7" w:rsidRDefault="005C0930" w:rsidP="00554D72">
      <w:pPr>
        <w:pStyle w:val="Tekstpodstawowy"/>
        <w:spacing w:line="240" w:lineRule="auto"/>
        <w:ind w:right="-2" w:firstLine="423"/>
        <w:jc w:val="right"/>
        <w:rPr>
          <w:sz w:val="20"/>
        </w:rPr>
      </w:pPr>
    </w:p>
    <w:sectPr w:rsidR="005C0930" w:rsidRPr="002B23E7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AB3E8" w14:textId="77777777" w:rsidR="002D786D" w:rsidRDefault="002D786D">
      <w:r>
        <w:separator/>
      </w:r>
    </w:p>
  </w:endnote>
  <w:endnote w:type="continuationSeparator" w:id="0">
    <w:p w14:paraId="67331B33" w14:textId="77777777" w:rsidR="002D786D" w:rsidRDefault="002D7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6FEF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13C0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6A468" w14:textId="6DB66D74"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459F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ECA3B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51596D" w14:textId="77777777" w:rsidR="00EF1037" w:rsidRDefault="00EF1037">
    <w:pPr>
      <w:pStyle w:val="Stopka"/>
      <w:tabs>
        <w:tab w:val="clear" w:pos="4536"/>
        <w:tab w:val="left" w:pos="6237"/>
      </w:tabs>
    </w:pPr>
  </w:p>
  <w:p w14:paraId="4EE0A26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EB182" w14:textId="77777777" w:rsidR="002D786D" w:rsidRDefault="002D786D">
      <w:r>
        <w:separator/>
      </w:r>
    </w:p>
  </w:footnote>
  <w:footnote w:type="continuationSeparator" w:id="0">
    <w:p w14:paraId="760F329D" w14:textId="77777777" w:rsidR="002D786D" w:rsidRDefault="002D7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FD1D3" w14:textId="77777777" w:rsidR="00976896" w:rsidRDefault="009768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62D7F" w14:textId="77777777" w:rsidR="00976896" w:rsidRDefault="009768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AB8DE" w14:textId="77777777" w:rsidR="00976896" w:rsidRDefault="009768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86D"/>
    <w:rsid w:val="0003018E"/>
    <w:rsid w:val="00057D02"/>
    <w:rsid w:val="000613E0"/>
    <w:rsid w:val="000852B7"/>
    <w:rsid w:val="00152970"/>
    <w:rsid w:val="00163BEC"/>
    <w:rsid w:val="001A571A"/>
    <w:rsid w:val="002B1C74"/>
    <w:rsid w:val="002B23E7"/>
    <w:rsid w:val="002D786D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164C2"/>
    <w:rsid w:val="00854803"/>
    <w:rsid w:val="00860A6D"/>
    <w:rsid w:val="00862B7D"/>
    <w:rsid w:val="0087224A"/>
    <w:rsid w:val="00881C07"/>
    <w:rsid w:val="009149C3"/>
    <w:rsid w:val="00953AA1"/>
    <w:rsid w:val="0095641D"/>
    <w:rsid w:val="00976896"/>
    <w:rsid w:val="009D169F"/>
    <w:rsid w:val="00A220FB"/>
    <w:rsid w:val="00AB5D68"/>
    <w:rsid w:val="00B26D41"/>
    <w:rsid w:val="00B361A9"/>
    <w:rsid w:val="00C152AE"/>
    <w:rsid w:val="00C64FE0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3A01BB"/>
  <w15:chartTrackingRefBased/>
  <w15:docId w15:val="{3C8AD43A-E88D-4246-9A76-74664D76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cp:lastModifiedBy>Anna Topór</cp:lastModifiedBy>
  <cp:revision>2</cp:revision>
  <cp:lastPrinted>2026-02-23T11:56:00Z</cp:lastPrinted>
  <dcterms:created xsi:type="dcterms:W3CDTF">2026-02-23T11:56:00Z</dcterms:created>
  <dcterms:modified xsi:type="dcterms:W3CDTF">2026-02-23T11:56:00Z</dcterms:modified>
</cp:coreProperties>
</file>