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4223D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C03DC" w:rsidRPr="00AC03DC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1CBA5AC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5254C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78B2F3C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19FDBA6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43863D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53363D19" w14:textId="77777777" w:rsidTr="004F10A0">
        <w:tc>
          <w:tcPr>
            <w:tcW w:w="2269" w:type="dxa"/>
            <w:shd w:val="clear" w:color="auto" w:fill="auto"/>
          </w:tcPr>
          <w:p w14:paraId="725C3FF8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0F04C1" w14:textId="5A1ACF0D" w:rsidR="00A137C9" w:rsidRPr="00A2540E" w:rsidRDefault="00AC03D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C03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i pi</w:t>
            </w:r>
            <w:r w:rsidR="00B461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ę</w:t>
            </w:r>
            <w:r w:rsidRPr="00AC03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tra pawilonu A1 dla potrzeb Oddziału Okulistycznego z pododdziałem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C03DC" w:rsidRPr="00A2540E" w14:paraId="122425E3" w14:textId="77777777" w:rsidTr="00F74452">
        <w:tc>
          <w:tcPr>
            <w:tcW w:w="2269" w:type="dxa"/>
            <w:shd w:val="clear" w:color="auto" w:fill="auto"/>
          </w:tcPr>
          <w:p w14:paraId="62D2D1E1" w14:textId="77777777" w:rsidR="00AC03DC" w:rsidRPr="00A2540E" w:rsidRDefault="00AC03DC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CA90DC" w14:textId="77777777" w:rsidR="00AC03DC" w:rsidRPr="00A2540E" w:rsidRDefault="00AC03DC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C03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DZP-271-2/26</w:t>
            </w:r>
          </w:p>
        </w:tc>
      </w:tr>
    </w:tbl>
    <w:p w14:paraId="0FCE2067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1BDC5F7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C03DC" w:rsidRPr="00AC03D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8607790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D7C9660" w14:textId="77777777" w:rsidTr="00A137C9">
        <w:tc>
          <w:tcPr>
            <w:tcW w:w="617" w:type="dxa"/>
            <w:shd w:val="clear" w:color="auto" w:fill="auto"/>
            <w:vAlign w:val="center"/>
          </w:tcPr>
          <w:p w14:paraId="47D7994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51FAA4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AD376A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55EA2A5" w14:textId="77777777" w:rsidTr="00A137C9">
        <w:tc>
          <w:tcPr>
            <w:tcW w:w="617" w:type="dxa"/>
            <w:shd w:val="clear" w:color="auto" w:fill="auto"/>
            <w:vAlign w:val="center"/>
          </w:tcPr>
          <w:p w14:paraId="6FA1BE4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B0EC9F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1661C7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DEEF3FD" w14:textId="77777777" w:rsidTr="00A137C9">
        <w:tc>
          <w:tcPr>
            <w:tcW w:w="617" w:type="dxa"/>
            <w:shd w:val="clear" w:color="auto" w:fill="auto"/>
            <w:vAlign w:val="center"/>
          </w:tcPr>
          <w:p w14:paraId="4A9294B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461202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D1B5DE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312EECD" w14:textId="4D68F24C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C03DC" w:rsidRPr="00AC03DC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BD988D1" w14:textId="77777777" w:rsidTr="00A137C9">
        <w:tc>
          <w:tcPr>
            <w:tcW w:w="617" w:type="dxa"/>
            <w:shd w:val="clear" w:color="auto" w:fill="auto"/>
            <w:vAlign w:val="center"/>
          </w:tcPr>
          <w:p w14:paraId="486009A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75F746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40195B9" w14:textId="71AD95CA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</w:t>
            </w:r>
          </w:p>
        </w:tc>
      </w:tr>
      <w:tr w:rsidR="00B641BE" w:rsidRPr="0087706D" w14:paraId="2B7BB4A9" w14:textId="77777777" w:rsidTr="00A137C9">
        <w:tc>
          <w:tcPr>
            <w:tcW w:w="617" w:type="dxa"/>
            <w:shd w:val="clear" w:color="auto" w:fill="auto"/>
            <w:vAlign w:val="center"/>
          </w:tcPr>
          <w:p w14:paraId="03626CA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1EF1B6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CFA5AD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E965632" w14:textId="77777777" w:rsidTr="00A137C9">
        <w:tc>
          <w:tcPr>
            <w:tcW w:w="617" w:type="dxa"/>
            <w:shd w:val="clear" w:color="auto" w:fill="auto"/>
            <w:vAlign w:val="center"/>
          </w:tcPr>
          <w:p w14:paraId="43CE870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51F8E0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6999FD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8759A7F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52B4EE4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B0D46FD" w14:textId="77777777" w:rsidTr="004F10A0">
        <w:tc>
          <w:tcPr>
            <w:tcW w:w="2660" w:type="dxa"/>
            <w:shd w:val="clear" w:color="auto" w:fill="auto"/>
          </w:tcPr>
          <w:p w14:paraId="0225E24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2657D8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A8D7A71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09EF5B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4580A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E659B8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C03D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7693EC9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6372A" w14:textId="77777777" w:rsidR="00CC5ACF" w:rsidRDefault="00CC5ACF" w:rsidP="00025386">
      <w:pPr>
        <w:spacing w:after="0" w:line="240" w:lineRule="auto"/>
      </w:pPr>
      <w:r>
        <w:separator/>
      </w:r>
    </w:p>
  </w:endnote>
  <w:endnote w:type="continuationSeparator" w:id="0">
    <w:p w14:paraId="15D98BF9" w14:textId="77777777" w:rsidR="00CC5ACF" w:rsidRDefault="00CC5A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C784" w14:textId="77777777" w:rsidR="00AC03DC" w:rsidRDefault="00AC03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CD337" w14:textId="77777777" w:rsidR="00025386" w:rsidRDefault="00B461D3" w:rsidP="00025386">
    <w:pPr>
      <w:pStyle w:val="Stopka"/>
      <w:tabs>
        <w:tab w:val="clear" w:pos="4536"/>
      </w:tabs>
      <w:jc w:val="center"/>
    </w:pPr>
    <w:r>
      <w:rPr>
        <w:noProof/>
      </w:rPr>
      <w:pict w14:anchorId="5C88D16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91FA6C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E4D997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3F073" w14:textId="77777777" w:rsidR="00AC03DC" w:rsidRDefault="00AC03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6A50B" w14:textId="77777777" w:rsidR="00CC5ACF" w:rsidRDefault="00CC5ACF" w:rsidP="00025386">
      <w:pPr>
        <w:spacing w:after="0" w:line="240" w:lineRule="auto"/>
      </w:pPr>
      <w:r>
        <w:separator/>
      </w:r>
    </w:p>
  </w:footnote>
  <w:footnote w:type="continuationSeparator" w:id="0">
    <w:p w14:paraId="0413CDA8" w14:textId="77777777" w:rsidR="00CC5ACF" w:rsidRDefault="00CC5A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1DB76" w14:textId="77777777" w:rsidR="00AC03DC" w:rsidRDefault="00AC03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103E4" w14:textId="77777777" w:rsidR="00AC03DC" w:rsidRDefault="00AC03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5749D" w14:textId="77777777" w:rsidR="00AC03DC" w:rsidRDefault="00AC03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873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5ACF"/>
    <w:rsid w:val="00025386"/>
    <w:rsid w:val="000423B9"/>
    <w:rsid w:val="00053927"/>
    <w:rsid w:val="00084786"/>
    <w:rsid w:val="0016158F"/>
    <w:rsid w:val="001C2314"/>
    <w:rsid w:val="001E15CE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C03DC"/>
    <w:rsid w:val="00AF4E90"/>
    <w:rsid w:val="00AF7375"/>
    <w:rsid w:val="00B461D3"/>
    <w:rsid w:val="00B641BE"/>
    <w:rsid w:val="00B77707"/>
    <w:rsid w:val="00BE3BCE"/>
    <w:rsid w:val="00CB29AC"/>
    <w:rsid w:val="00CC5ACF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174A00"/>
  <w15:chartTrackingRefBased/>
  <w15:docId w15:val="{D7CF05BF-22F2-4C79-A24F-FFAA6A003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2026-02-19T10:57:00Z</dcterms:created>
  <dcterms:modified xsi:type="dcterms:W3CDTF">2026-02-19T13:43:00Z</dcterms:modified>
</cp:coreProperties>
</file>