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DEF6B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F6D8B" w:rsidRPr="007F6D8B">
        <w:rPr>
          <w:rFonts w:ascii="Arial" w:eastAsia="Times New Roman" w:hAnsi="Arial" w:cs="Arial"/>
          <w:bCs/>
          <w:sz w:val="24"/>
          <w:szCs w:val="20"/>
          <w:lang w:eastAsia="pl-PL"/>
        </w:rPr>
        <w:t>10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9CCA8F5" w14:textId="77777777" w:rsidTr="00D62E6E">
        <w:tc>
          <w:tcPr>
            <w:tcW w:w="2800" w:type="dxa"/>
          </w:tcPr>
          <w:p w14:paraId="1D86AD5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2B3E74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ABC430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63E173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1F1A94E" w14:textId="77777777" w:rsidTr="00D62E6E">
        <w:tc>
          <w:tcPr>
            <w:tcW w:w="2800" w:type="dxa"/>
          </w:tcPr>
          <w:p w14:paraId="2B7A90FA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81895B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23497F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B61288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EF8BACD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6D8B" w:rsidRPr="00C14101" w14:paraId="6C57EC62" w14:textId="77777777" w:rsidTr="00F7445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231D6C" w14:textId="77777777" w:rsidR="007F6D8B" w:rsidRPr="00C14101" w:rsidRDefault="007F6D8B" w:rsidP="00F7445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92C85A3" w14:textId="77777777" w:rsidR="007F6D8B" w:rsidRPr="00C14101" w:rsidRDefault="007F6D8B" w:rsidP="00F74452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F6D8B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7C0F8A0A" w14:textId="77777777" w:rsidR="007F6D8B" w:rsidRPr="00C14101" w:rsidRDefault="007F6D8B" w:rsidP="00F744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B2F9AF0" w14:textId="77777777" w:rsidR="007F6D8B" w:rsidRPr="00C14101" w:rsidRDefault="007F6D8B" w:rsidP="00F744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4146DE8" w14:textId="77777777" w:rsidR="00BC121E" w:rsidRPr="00C14101" w:rsidRDefault="007F6D8B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2C357631" w14:textId="77777777" w:rsidTr="00D62E6E">
        <w:tc>
          <w:tcPr>
            <w:tcW w:w="2269" w:type="dxa"/>
          </w:tcPr>
          <w:p w14:paraId="1EC90BF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1DCBC6D" w14:textId="02B79500" w:rsidR="00D62E6E" w:rsidRPr="00D62E6E" w:rsidRDefault="007F6D8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6D8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i pi</w:t>
            </w:r>
            <w:r w:rsidR="007E7C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ę</w:t>
            </w:r>
            <w:r w:rsidRPr="007F6D8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tra pawilonu A1 dla potrzeb Oddziału Okulistycznego z pododdziałem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F6D8B" w:rsidRPr="00D62E6E" w14:paraId="121A3699" w14:textId="77777777" w:rsidTr="00F74452">
        <w:tc>
          <w:tcPr>
            <w:tcW w:w="2269" w:type="dxa"/>
          </w:tcPr>
          <w:p w14:paraId="1A04126A" w14:textId="77777777" w:rsidR="007F6D8B" w:rsidRPr="00D62E6E" w:rsidRDefault="007F6D8B" w:rsidP="00F7445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9433377" w14:textId="77777777" w:rsidR="007F6D8B" w:rsidRPr="00D62E6E" w:rsidRDefault="007F6D8B" w:rsidP="00F7445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6D8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DZP-271-2/26</w:t>
            </w:r>
          </w:p>
        </w:tc>
      </w:tr>
    </w:tbl>
    <w:p w14:paraId="12AD414F" w14:textId="77777777" w:rsidR="00BC121E" w:rsidRDefault="007F6D8B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F6D8B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BAF303E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ADA8B5F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6533E558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194F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D100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C311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A79D32C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23E5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02C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FD4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E5880A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7250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B3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3DC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44C0300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31BCE60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14:paraId="2CC8F545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34761AFA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31F5CA87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9193932" w14:textId="77777777" w:rsidTr="00620E37">
        <w:tc>
          <w:tcPr>
            <w:tcW w:w="2660" w:type="dxa"/>
          </w:tcPr>
          <w:p w14:paraId="3D67717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4799716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07A5F632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04E28F6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2A4B8A4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44C2AF9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F6D8B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7B42079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A6CD9" w14:textId="77777777" w:rsidR="003328BB" w:rsidRDefault="003328BB">
      <w:r>
        <w:separator/>
      </w:r>
    </w:p>
  </w:endnote>
  <w:endnote w:type="continuationSeparator" w:id="0">
    <w:p w14:paraId="14AF2FFB" w14:textId="77777777" w:rsidR="003328BB" w:rsidRDefault="00332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C8BF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A92C5B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B5A1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AECA6EF" w14:textId="77777777" w:rsidR="009A4CD3" w:rsidRDefault="007E7CF5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9875294">
        <v:line id="_x0000_s1025" style="position:absolute;left:0;text-align:left;z-index:251657728" from="-3.85pt,8.7pt" to="455.15pt,8.7pt"/>
      </w:pict>
    </w:r>
  </w:p>
  <w:p w14:paraId="43CCF29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39299" w14:textId="77777777" w:rsidR="007F6D8B" w:rsidRDefault="007F6D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EB379" w14:textId="77777777" w:rsidR="003328BB" w:rsidRDefault="003328BB">
      <w:r>
        <w:separator/>
      </w:r>
    </w:p>
  </w:footnote>
  <w:footnote w:type="continuationSeparator" w:id="0">
    <w:p w14:paraId="48B1317F" w14:textId="77777777" w:rsidR="003328BB" w:rsidRDefault="00332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687D6" w14:textId="77777777" w:rsidR="007F6D8B" w:rsidRDefault="007F6D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5B373" w14:textId="77777777" w:rsidR="007F6D8B" w:rsidRDefault="007F6D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7CB35" w14:textId="77777777" w:rsidR="007F6D8B" w:rsidRDefault="007F6D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28846378">
    <w:abstractNumId w:val="13"/>
  </w:num>
  <w:num w:numId="2" w16cid:durableId="1506893766">
    <w:abstractNumId w:val="0"/>
  </w:num>
  <w:num w:numId="3" w16cid:durableId="1900286077">
    <w:abstractNumId w:val="11"/>
  </w:num>
  <w:num w:numId="4" w16cid:durableId="1221476663">
    <w:abstractNumId w:val="8"/>
  </w:num>
  <w:num w:numId="5" w16cid:durableId="477919702">
    <w:abstractNumId w:val="7"/>
  </w:num>
  <w:num w:numId="6" w16cid:durableId="1260020002">
    <w:abstractNumId w:val="1"/>
  </w:num>
  <w:num w:numId="7" w16cid:durableId="349255638">
    <w:abstractNumId w:val="6"/>
  </w:num>
  <w:num w:numId="8" w16cid:durableId="1279557553">
    <w:abstractNumId w:val="3"/>
  </w:num>
  <w:num w:numId="9" w16cid:durableId="1817644370">
    <w:abstractNumId w:val="2"/>
  </w:num>
  <w:num w:numId="10" w16cid:durableId="799419476">
    <w:abstractNumId w:val="5"/>
  </w:num>
  <w:num w:numId="11" w16cid:durableId="1376857101">
    <w:abstractNumId w:val="10"/>
  </w:num>
  <w:num w:numId="12" w16cid:durableId="496074421">
    <w:abstractNumId w:val="4"/>
  </w:num>
  <w:num w:numId="13" w16cid:durableId="1014648624">
    <w:abstractNumId w:val="9"/>
  </w:num>
  <w:num w:numId="14" w16cid:durableId="3950525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28BB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28BB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7CF5"/>
    <w:rsid w:val="007F6D8B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1AFD54"/>
  <w15:chartTrackingRefBased/>
  <w15:docId w15:val="{CB4B5F9A-C1FD-423F-AF5D-E3D9EC7EF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207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2010-01-07T09:39:00Z</cp:lastPrinted>
  <dcterms:created xsi:type="dcterms:W3CDTF">2026-02-19T11:08:00Z</dcterms:created>
  <dcterms:modified xsi:type="dcterms:W3CDTF">2026-02-19T13:44:00Z</dcterms:modified>
</cp:coreProperties>
</file>