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AEB84" w14:textId="77777777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E0021A" w:rsidRPr="00E0021A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3DB6EA21" w14:textId="77777777" w:rsidTr="00125AB1">
        <w:tc>
          <w:tcPr>
            <w:tcW w:w="2800" w:type="dxa"/>
            <w:shd w:val="clear" w:color="auto" w:fill="auto"/>
          </w:tcPr>
          <w:p w14:paraId="7BC9EF1B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14:paraId="0CE6DBF1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F906D38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2BAA774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125AB1" w:rsidRPr="00ED20C7" w14:paraId="6BB11972" w14:textId="77777777" w:rsidTr="00125AB1">
        <w:tc>
          <w:tcPr>
            <w:tcW w:w="2800" w:type="dxa"/>
            <w:shd w:val="clear" w:color="auto" w:fill="auto"/>
          </w:tcPr>
          <w:p w14:paraId="2D40B76D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14:paraId="26C9965C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E99FF05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4D9341E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042A0D40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427963A9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4AF3D7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45F11B18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33479809" w14:textId="77777777" w:rsidTr="00061234">
        <w:tc>
          <w:tcPr>
            <w:tcW w:w="2269" w:type="dxa"/>
            <w:shd w:val="clear" w:color="auto" w:fill="auto"/>
          </w:tcPr>
          <w:p w14:paraId="4DA9333F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14:paraId="6F1FD552" w14:textId="23C8EE92" w:rsidR="00125AB1" w:rsidRPr="00CA5E56" w:rsidRDefault="00E0021A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21A">
              <w:rPr>
                <w:rFonts w:ascii="Arial" w:hAnsi="Arial" w:cs="Arial"/>
                <w:bCs/>
                <w:sz w:val="24"/>
                <w:szCs w:val="24"/>
              </w:rPr>
              <w:t>Przebudowa pomieszczeń i pi</w:t>
            </w:r>
            <w:r w:rsidR="001B7ECC">
              <w:rPr>
                <w:rFonts w:ascii="Arial" w:hAnsi="Arial" w:cs="Arial"/>
                <w:bCs/>
                <w:sz w:val="24"/>
                <w:szCs w:val="24"/>
              </w:rPr>
              <w:t>ę</w:t>
            </w:r>
            <w:r w:rsidRPr="00E0021A">
              <w:rPr>
                <w:rFonts w:ascii="Arial" w:hAnsi="Arial" w:cs="Arial"/>
                <w:bCs/>
                <w:sz w:val="24"/>
                <w:szCs w:val="24"/>
              </w:rPr>
              <w:t>tra pawilonu A1 dla potrzeb Oddziału Okulistycznego z pododdziałem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0021A" w:rsidRPr="00CA5E56" w14:paraId="45A5930B" w14:textId="77777777" w:rsidTr="00F74452">
        <w:tc>
          <w:tcPr>
            <w:tcW w:w="2269" w:type="dxa"/>
            <w:shd w:val="clear" w:color="auto" w:fill="auto"/>
          </w:tcPr>
          <w:p w14:paraId="5CA064D0" w14:textId="77777777" w:rsidR="00E0021A" w:rsidRPr="00CA5E56" w:rsidRDefault="00E0021A" w:rsidP="00F744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14:paraId="10486DB6" w14:textId="77777777" w:rsidR="00E0021A" w:rsidRPr="00CA5E56" w:rsidRDefault="00E0021A" w:rsidP="00F74452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21A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7C06E21C" w14:textId="77777777" w:rsidR="005A629F" w:rsidRPr="006A40FF" w:rsidRDefault="00E0021A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E0021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031D70" w:rsidRPr="006A40FF" w14:paraId="2847DBB7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2F1D5990" w14:textId="54AD4FAE" w:rsidR="00031D70" w:rsidRPr="006A40FF" w:rsidRDefault="00031D70" w:rsidP="00031D7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401B9DD" w14:textId="22000ACA" w:rsidR="00031D70" w:rsidRPr="006A40FF" w:rsidRDefault="00031D70" w:rsidP="00031D7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0E258C01" w14:textId="77777777" w:rsidR="00031D70" w:rsidRDefault="00031D70" w:rsidP="00031D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B48470D" w14:textId="5178C785" w:rsidR="00031D70" w:rsidRPr="006A40FF" w:rsidRDefault="00031D70" w:rsidP="00031D70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EDAAA38" w14:textId="732DABE0" w:rsidR="00031D70" w:rsidRPr="006A40FF" w:rsidRDefault="00031D70" w:rsidP="00031D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15C100C9" w14:textId="1FB0CF4F" w:rsidR="00031D70" w:rsidRPr="006A40FF" w:rsidRDefault="00031D70" w:rsidP="00031D70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19D6E9DD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67C4B3E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00367625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445F1905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0F4FBBC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00E34C7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AF900D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DA12360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479046A5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64D68628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14E59DF0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47E8C37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479FD72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5A0D6647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F19A8B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669E55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04F31471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7C63E71F" w14:textId="77777777"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1FA699AF" w14:textId="77777777" w:rsidR="00AB17BF" w:rsidRDefault="00AB17BF" w:rsidP="00DD417E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14:paraId="2A605605" w14:textId="77777777" w:rsidTr="00DD417E">
        <w:tc>
          <w:tcPr>
            <w:tcW w:w="2660" w:type="dxa"/>
            <w:shd w:val="clear" w:color="auto" w:fill="auto"/>
          </w:tcPr>
          <w:p w14:paraId="55628725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FE7759A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2D9762A6" w14:textId="77777777"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14:paraId="23B03BA5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AECEB67" w14:textId="77777777"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2E0FACAE" w14:textId="77777777" w:rsidR="00DD417E" w:rsidRPr="00DD417E" w:rsidRDefault="00DD417E" w:rsidP="00DD417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0021A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4CD0CA3E" w14:textId="77777777"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B4738" w14:textId="77777777" w:rsidR="003A7F2F" w:rsidRDefault="003A7F2F">
      <w:r>
        <w:separator/>
      </w:r>
    </w:p>
  </w:endnote>
  <w:endnote w:type="continuationSeparator" w:id="0">
    <w:p w14:paraId="2BBB3EA9" w14:textId="77777777" w:rsidR="003A7F2F" w:rsidRDefault="003A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AFC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999D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5BDC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BDE7F5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069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C1C3E5" w14:textId="77777777" w:rsidR="00EF0FC8" w:rsidRDefault="00EF0FC8">
    <w:pPr>
      <w:pStyle w:val="Stopka"/>
      <w:tabs>
        <w:tab w:val="clear" w:pos="4536"/>
      </w:tabs>
      <w:jc w:val="center"/>
    </w:pPr>
  </w:p>
  <w:p w14:paraId="6484F78A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BDB2B" w14:textId="77777777" w:rsidR="003A7F2F" w:rsidRDefault="003A7F2F">
      <w:r>
        <w:separator/>
      </w:r>
    </w:p>
  </w:footnote>
  <w:footnote w:type="continuationSeparator" w:id="0">
    <w:p w14:paraId="287495A6" w14:textId="77777777" w:rsidR="003A7F2F" w:rsidRDefault="003A7F2F">
      <w:r>
        <w:continuationSeparator/>
      </w:r>
    </w:p>
  </w:footnote>
  <w:footnote w:id="1">
    <w:p w14:paraId="7538A95E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CF2F" w14:textId="77777777" w:rsidR="00E0021A" w:rsidRDefault="00E00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38B71" w14:textId="77777777" w:rsidR="00E0021A" w:rsidRDefault="00E00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CD3F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22958246">
    <w:abstractNumId w:val="4"/>
  </w:num>
  <w:num w:numId="2" w16cid:durableId="105009353">
    <w:abstractNumId w:val="0"/>
  </w:num>
  <w:num w:numId="3" w16cid:durableId="2141990244">
    <w:abstractNumId w:val="5"/>
  </w:num>
  <w:num w:numId="4" w16cid:durableId="6291742">
    <w:abstractNumId w:val="6"/>
  </w:num>
  <w:num w:numId="5" w16cid:durableId="2007439581">
    <w:abstractNumId w:val="3"/>
  </w:num>
  <w:num w:numId="6" w16cid:durableId="97532677">
    <w:abstractNumId w:val="1"/>
  </w:num>
  <w:num w:numId="7" w16cid:durableId="1948659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A70"/>
    <w:rsid w:val="00013C96"/>
    <w:rsid w:val="00031D70"/>
    <w:rsid w:val="00035F1B"/>
    <w:rsid w:val="00061234"/>
    <w:rsid w:val="00065ADD"/>
    <w:rsid w:val="000D6FE5"/>
    <w:rsid w:val="000E1A70"/>
    <w:rsid w:val="00125AB1"/>
    <w:rsid w:val="0017733D"/>
    <w:rsid w:val="001B7ECC"/>
    <w:rsid w:val="001F059E"/>
    <w:rsid w:val="00260E96"/>
    <w:rsid w:val="002F5E7A"/>
    <w:rsid w:val="00343281"/>
    <w:rsid w:val="003A7F2F"/>
    <w:rsid w:val="00425DD9"/>
    <w:rsid w:val="00537E64"/>
    <w:rsid w:val="005674B2"/>
    <w:rsid w:val="005A629F"/>
    <w:rsid w:val="005E43A0"/>
    <w:rsid w:val="00624512"/>
    <w:rsid w:val="00676CF8"/>
    <w:rsid w:val="006A40FF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74AE"/>
    <w:rsid w:val="00DF4934"/>
    <w:rsid w:val="00E001EA"/>
    <w:rsid w:val="00E0021A"/>
    <w:rsid w:val="00E0154D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488546"/>
  <w15:chartTrackingRefBased/>
  <w15:docId w15:val="{D49FDF59-CBBF-424B-ACD0-FF2DD4F4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2000-12-14T19:24:00Z</cp:lastPrinted>
  <dcterms:created xsi:type="dcterms:W3CDTF">2026-02-19T11:07:00Z</dcterms:created>
  <dcterms:modified xsi:type="dcterms:W3CDTF">2026-02-24T11:48:00Z</dcterms:modified>
</cp:coreProperties>
</file>