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6D967" w14:textId="77777777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DF30B4" w:rsidRPr="00DF30B4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340E9C0E" w14:textId="77777777" w:rsidTr="00CA5E56">
        <w:tc>
          <w:tcPr>
            <w:tcW w:w="2800" w:type="dxa"/>
            <w:shd w:val="clear" w:color="auto" w:fill="auto"/>
          </w:tcPr>
          <w:p w14:paraId="22FF108C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E2A9351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26256B4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1A50DC9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07203711" w14:textId="77777777" w:rsidTr="00CA5E56">
        <w:tc>
          <w:tcPr>
            <w:tcW w:w="2800" w:type="dxa"/>
            <w:shd w:val="clear" w:color="auto" w:fill="auto"/>
          </w:tcPr>
          <w:p w14:paraId="2F859C3B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3C74BEE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FB8A609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9C6B525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9ED4CDB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67D46880" w14:textId="77777777" w:rsidTr="00CA5E56">
        <w:tc>
          <w:tcPr>
            <w:tcW w:w="14034" w:type="dxa"/>
            <w:shd w:val="clear" w:color="auto" w:fill="F2F2F2"/>
          </w:tcPr>
          <w:p w14:paraId="1FAA6AEA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5AB9DA01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3BBBAF75" w14:textId="77777777" w:rsidTr="00CA5E56">
        <w:tc>
          <w:tcPr>
            <w:tcW w:w="2268" w:type="dxa"/>
            <w:shd w:val="clear" w:color="auto" w:fill="auto"/>
          </w:tcPr>
          <w:p w14:paraId="26ED3A99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5EDB813" w14:textId="46747DA0" w:rsidR="00CA5E56" w:rsidRPr="00CA5E56" w:rsidRDefault="00DF30B4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0B4">
              <w:rPr>
                <w:rFonts w:ascii="Arial" w:hAnsi="Arial" w:cs="Arial"/>
                <w:bCs/>
                <w:sz w:val="24"/>
                <w:szCs w:val="24"/>
              </w:rPr>
              <w:t>Przebudowa pomieszczeń i pi</w:t>
            </w:r>
            <w:r w:rsidR="006A6800">
              <w:rPr>
                <w:rFonts w:ascii="Arial" w:hAnsi="Arial" w:cs="Arial"/>
                <w:bCs/>
                <w:sz w:val="24"/>
                <w:szCs w:val="24"/>
              </w:rPr>
              <w:t>ę</w:t>
            </w:r>
            <w:r w:rsidRPr="00DF30B4">
              <w:rPr>
                <w:rFonts w:ascii="Arial" w:hAnsi="Arial" w:cs="Arial"/>
                <w:bCs/>
                <w:sz w:val="24"/>
                <w:szCs w:val="24"/>
              </w:rPr>
              <w:t>tra pawilonu A1 dla potrzeb Oddziału Okulistycznego z pododdziałem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30B4" w:rsidRPr="00CA5E56" w14:paraId="062D4E90" w14:textId="77777777" w:rsidTr="00F74452">
        <w:tc>
          <w:tcPr>
            <w:tcW w:w="2268" w:type="dxa"/>
            <w:shd w:val="clear" w:color="auto" w:fill="auto"/>
          </w:tcPr>
          <w:p w14:paraId="2A46ED67" w14:textId="77777777" w:rsidR="00DF30B4" w:rsidRPr="00CA5E56" w:rsidRDefault="00DF30B4" w:rsidP="00F744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7E0E5058" w14:textId="77777777" w:rsidR="00DF30B4" w:rsidRPr="00CA5E56" w:rsidRDefault="00DF30B4" w:rsidP="00F744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0B4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132B90E7" w14:textId="77777777" w:rsidR="0060654D" w:rsidRPr="00B105F9" w:rsidRDefault="00DF30B4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DF30B4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3B4A768E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962B64D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AF86D4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7853DA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D9BB32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09346D1C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248015B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2B305F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8F7DF0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78338EF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CFFA25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604E2D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4992D4C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0CE211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ED842C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9859FF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6565C8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A28C82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1943DFD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0F9F65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06C40D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400851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2FFCA4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9FF113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5BEE2C4A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7DE33505" w14:textId="77777777" w:rsidTr="009160CE">
        <w:tc>
          <w:tcPr>
            <w:tcW w:w="6237" w:type="dxa"/>
            <w:shd w:val="clear" w:color="auto" w:fill="auto"/>
          </w:tcPr>
          <w:p w14:paraId="5B260B2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D86525F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512EEBE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425D958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B3E908C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4A3C144A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DF30B4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1075EE5D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E0D89" w14:textId="77777777" w:rsidR="003F72F9" w:rsidRDefault="003F72F9">
      <w:r>
        <w:separator/>
      </w:r>
    </w:p>
  </w:endnote>
  <w:endnote w:type="continuationSeparator" w:id="0">
    <w:p w14:paraId="64A56C79" w14:textId="77777777" w:rsidR="003F72F9" w:rsidRDefault="003F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D4C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2698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A4711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551E8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3E26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2903F" w14:textId="77777777" w:rsidR="00821C80" w:rsidRDefault="00821C80">
    <w:pPr>
      <w:pStyle w:val="Stopka"/>
      <w:tabs>
        <w:tab w:val="clear" w:pos="4536"/>
      </w:tabs>
      <w:jc w:val="center"/>
    </w:pPr>
  </w:p>
  <w:p w14:paraId="08D4852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62ED8" w14:textId="77777777" w:rsidR="003F72F9" w:rsidRDefault="003F72F9">
      <w:r>
        <w:separator/>
      </w:r>
    </w:p>
  </w:footnote>
  <w:footnote w:type="continuationSeparator" w:id="0">
    <w:p w14:paraId="13B8F9FE" w14:textId="77777777" w:rsidR="003F72F9" w:rsidRDefault="003F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AB7FC" w14:textId="77777777" w:rsidR="00DF30B4" w:rsidRDefault="00DF3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2AF6A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F30B4">
      <w:rPr>
        <w:rFonts w:ascii="Arial" w:hAnsi="Arial" w:cs="Arial"/>
      </w:rPr>
      <w:t>DZP-271-2/26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52C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2F9"/>
    <w:rsid w:val="001174D3"/>
    <w:rsid w:val="00121B8A"/>
    <w:rsid w:val="00150D7E"/>
    <w:rsid w:val="00167DCC"/>
    <w:rsid w:val="00173417"/>
    <w:rsid w:val="003F72F9"/>
    <w:rsid w:val="004E070D"/>
    <w:rsid w:val="0060654D"/>
    <w:rsid w:val="00691359"/>
    <w:rsid w:val="006A6800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30B4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52C48"/>
  <w15:chartTrackingRefBased/>
  <w15:docId w15:val="{4495C83C-AD5C-414E-B1A8-FB6EE2AF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121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2026-02-19T11:07:00Z</dcterms:created>
  <dcterms:modified xsi:type="dcterms:W3CDTF">2026-02-19T13:44:00Z</dcterms:modified>
</cp:coreProperties>
</file>