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5E545" w14:textId="783079FC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314ED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72147EEF" w14:textId="77777777" w:rsidTr="00467CA2">
        <w:tc>
          <w:tcPr>
            <w:tcW w:w="2800" w:type="dxa"/>
            <w:shd w:val="clear" w:color="auto" w:fill="auto"/>
          </w:tcPr>
          <w:p w14:paraId="27493E8B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FF10FF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DFF77A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9D856C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26BEC9E1" w14:textId="77777777" w:rsidTr="00467CA2">
        <w:tc>
          <w:tcPr>
            <w:tcW w:w="2800" w:type="dxa"/>
            <w:shd w:val="clear" w:color="auto" w:fill="auto"/>
          </w:tcPr>
          <w:p w14:paraId="17569D06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0D2AEF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D8E437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C02100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0537E28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7E40B8C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1B679A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C6232BA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FD6E68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94596" w:rsidRPr="00E94596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B34EF59" w14:textId="77777777" w:rsidTr="00467CA2">
        <w:tc>
          <w:tcPr>
            <w:tcW w:w="2269" w:type="dxa"/>
            <w:shd w:val="clear" w:color="auto" w:fill="auto"/>
          </w:tcPr>
          <w:p w14:paraId="7C814399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0B5127" w14:textId="2E2C7F4D" w:rsidR="00D520D3" w:rsidRPr="00A2540E" w:rsidRDefault="00E9459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945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i pi</w:t>
            </w:r>
            <w:r w:rsidR="00D8359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ę</w:t>
            </w:r>
            <w:r w:rsidRPr="00E945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tra pawilonu A1 dla potrzeb Oddziału Okulistycznego z pododdziałem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94596" w:rsidRPr="00A2540E" w14:paraId="3384E56C" w14:textId="77777777" w:rsidTr="00F74452">
        <w:tc>
          <w:tcPr>
            <w:tcW w:w="2269" w:type="dxa"/>
            <w:shd w:val="clear" w:color="auto" w:fill="auto"/>
          </w:tcPr>
          <w:p w14:paraId="38CF33A7" w14:textId="77777777" w:rsidR="00E94596" w:rsidRPr="00A2540E" w:rsidRDefault="00E94596" w:rsidP="00F744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FD4D21" w14:textId="77777777" w:rsidR="00E94596" w:rsidRPr="00A2540E" w:rsidRDefault="00E94596" w:rsidP="00F744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945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DZP-271-2/26</w:t>
            </w:r>
          </w:p>
        </w:tc>
      </w:tr>
    </w:tbl>
    <w:p w14:paraId="0C623296" w14:textId="77777777" w:rsidR="00DC652A" w:rsidRPr="00053927" w:rsidRDefault="00E9459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E3B4982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37FCFBA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4950E1B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EEF3C4F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AE989F2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C5E14A7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704B41BA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2256E8A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410E6240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FDBFAFA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5383ED6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9CF4E71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1010F75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0BABD23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6F6EC6A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9D86C5D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4EC1D4B2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2BE73CF3" w14:textId="77777777" w:rsidTr="00467CA2">
        <w:tc>
          <w:tcPr>
            <w:tcW w:w="2660" w:type="dxa"/>
            <w:shd w:val="clear" w:color="auto" w:fill="auto"/>
          </w:tcPr>
          <w:p w14:paraId="7D09913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315FCE5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D93C352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8B8EA7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906E019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7CFD9E6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9459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119FB6F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6C699" w14:textId="77777777" w:rsidR="003F7559" w:rsidRDefault="003F7559" w:rsidP="00025386">
      <w:pPr>
        <w:spacing w:after="0" w:line="240" w:lineRule="auto"/>
      </w:pPr>
      <w:r>
        <w:separator/>
      </w:r>
    </w:p>
  </w:endnote>
  <w:endnote w:type="continuationSeparator" w:id="0">
    <w:p w14:paraId="4C265317" w14:textId="77777777" w:rsidR="003F7559" w:rsidRDefault="003F755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F89D5" w14:textId="77777777" w:rsidR="00E94596" w:rsidRDefault="00E945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7B453" w14:textId="77777777" w:rsidR="00025386" w:rsidRDefault="00D8359E" w:rsidP="00025386">
    <w:pPr>
      <w:pStyle w:val="Stopka"/>
      <w:tabs>
        <w:tab w:val="clear" w:pos="4536"/>
      </w:tabs>
      <w:jc w:val="center"/>
    </w:pPr>
    <w:r>
      <w:rPr>
        <w:noProof/>
      </w:rPr>
      <w:pict w14:anchorId="150A198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8FD94A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33D26A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C3AC8" w14:textId="77777777" w:rsidR="00E94596" w:rsidRDefault="00E945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FC444" w14:textId="77777777" w:rsidR="003F7559" w:rsidRDefault="003F7559" w:rsidP="00025386">
      <w:pPr>
        <w:spacing w:after="0" w:line="240" w:lineRule="auto"/>
      </w:pPr>
      <w:r>
        <w:separator/>
      </w:r>
    </w:p>
  </w:footnote>
  <w:footnote w:type="continuationSeparator" w:id="0">
    <w:p w14:paraId="3ABA8439" w14:textId="77777777" w:rsidR="003F7559" w:rsidRDefault="003F755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B901C" w14:textId="77777777" w:rsidR="00E94596" w:rsidRDefault="00E945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095DC" w14:textId="77777777" w:rsidR="00E94596" w:rsidRDefault="00E945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82D08" w14:textId="77777777" w:rsidR="00E94596" w:rsidRDefault="00E945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9826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755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73F63"/>
    <w:rsid w:val="003F7559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314ED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359E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94596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DC3DF0"/>
  <w15:chartTrackingRefBased/>
  <w15:docId w15:val="{CE7DC70B-0B9D-477A-A822-A3E801AD2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2026-02-19T10:56:00Z</dcterms:created>
  <dcterms:modified xsi:type="dcterms:W3CDTF">2026-02-19T13:43:00Z</dcterms:modified>
</cp:coreProperties>
</file>