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905843" w14:textId="591F786C" w:rsidR="00D665F5" w:rsidRPr="00FF037F" w:rsidRDefault="006B1E22" w:rsidP="00FF037F">
      <w:pPr>
        <w:spacing w:after="240" w:line="276" w:lineRule="auto"/>
        <w:jc w:val="right"/>
        <w:rPr>
          <w:sz w:val="22"/>
          <w:szCs w:val="22"/>
        </w:rPr>
      </w:pPr>
      <w:bookmarkStart w:id="0" w:name="_Hlk52197885"/>
      <w:r w:rsidRPr="00FF037F">
        <w:rPr>
          <w:sz w:val="22"/>
          <w:szCs w:val="22"/>
        </w:rPr>
        <w:t>Kraków</w:t>
      </w:r>
      <w:r w:rsidR="00D665F5" w:rsidRPr="00FF037F">
        <w:rPr>
          <w:sz w:val="22"/>
          <w:szCs w:val="22"/>
        </w:rPr>
        <w:t xml:space="preserve"> dnia: </w:t>
      </w:r>
      <w:r w:rsidRPr="00FF037F">
        <w:rPr>
          <w:sz w:val="22"/>
          <w:szCs w:val="22"/>
        </w:rPr>
        <w:t>2026-02-20</w:t>
      </w:r>
    </w:p>
    <w:p w14:paraId="6496EF82" w14:textId="77777777" w:rsidR="006B1E22" w:rsidRPr="00FF037F" w:rsidRDefault="006B1E22" w:rsidP="00FF037F">
      <w:pPr>
        <w:spacing w:after="40" w:line="276" w:lineRule="auto"/>
        <w:rPr>
          <w:b/>
          <w:bCs/>
          <w:sz w:val="22"/>
          <w:szCs w:val="22"/>
        </w:rPr>
      </w:pPr>
      <w:r w:rsidRPr="00FF037F">
        <w:rPr>
          <w:b/>
          <w:bCs/>
          <w:sz w:val="22"/>
          <w:szCs w:val="22"/>
        </w:rPr>
        <w:t>Szpital Miejski Specjalistyczny</w:t>
      </w:r>
    </w:p>
    <w:p w14:paraId="0D6F4105" w14:textId="77777777" w:rsidR="006B1E22" w:rsidRPr="00FF037F" w:rsidRDefault="006B1E22" w:rsidP="00FF037F">
      <w:pPr>
        <w:spacing w:after="40" w:line="276" w:lineRule="auto"/>
        <w:rPr>
          <w:b/>
          <w:bCs/>
          <w:sz w:val="22"/>
          <w:szCs w:val="22"/>
        </w:rPr>
      </w:pPr>
      <w:r w:rsidRPr="00FF037F">
        <w:rPr>
          <w:b/>
          <w:bCs/>
          <w:sz w:val="22"/>
          <w:szCs w:val="22"/>
        </w:rPr>
        <w:t>im. Gabriela Narutowicza w Krakowie</w:t>
      </w:r>
    </w:p>
    <w:p w14:paraId="1DF64CD1" w14:textId="77777777" w:rsidR="00D665F5" w:rsidRPr="00FF037F" w:rsidRDefault="006B1E22" w:rsidP="00FF037F">
      <w:pPr>
        <w:spacing w:line="276" w:lineRule="auto"/>
        <w:rPr>
          <w:sz w:val="22"/>
          <w:szCs w:val="22"/>
        </w:rPr>
      </w:pPr>
      <w:r w:rsidRPr="00FF037F">
        <w:rPr>
          <w:sz w:val="22"/>
          <w:szCs w:val="22"/>
        </w:rPr>
        <w:t>ul. Prądnicka</w:t>
      </w:r>
      <w:r w:rsidR="00D665F5" w:rsidRPr="00FF037F">
        <w:rPr>
          <w:sz w:val="22"/>
          <w:szCs w:val="22"/>
        </w:rPr>
        <w:t xml:space="preserve"> </w:t>
      </w:r>
      <w:r w:rsidRPr="00FF037F">
        <w:rPr>
          <w:sz w:val="22"/>
          <w:szCs w:val="22"/>
        </w:rPr>
        <w:t>35-37</w:t>
      </w:r>
    </w:p>
    <w:p w14:paraId="0EFC2B67" w14:textId="4A81F2CA" w:rsidR="00A80738" w:rsidRDefault="006B1E22" w:rsidP="00FF037F">
      <w:pPr>
        <w:spacing w:line="276" w:lineRule="auto"/>
        <w:rPr>
          <w:sz w:val="22"/>
          <w:szCs w:val="22"/>
        </w:rPr>
      </w:pPr>
      <w:r w:rsidRPr="00FF037F">
        <w:rPr>
          <w:sz w:val="22"/>
          <w:szCs w:val="22"/>
        </w:rPr>
        <w:t>31-202</w:t>
      </w:r>
      <w:r w:rsidR="00D665F5" w:rsidRPr="00FF037F">
        <w:rPr>
          <w:sz w:val="22"/>
          <w:szCs w:val="22"/>
        </w:rPr>
        <w:t xml:space="preserve"> </w:t>
      </w:r>
      <w:r w:rsidRPr="00FF037F">
        <w:rPr>
          <w:sz w:val="22"/>
          <w:szCs w:val="22"/>
        </w:rPr>
        <w:t>Kraków</w:t>
      </w:r>
    </w:p>
    <w:p w14:paraId="650D3509" w14:textId="1E561872" w:rsidR="00FF037F" w:rsidRPr="00FF037F" w:rsidRDefault="00FF037F" w:rsidP="00FF037F">
      <w:pPr>
        <w:spacing w:line="276" w:lineRule="auto"/>
        <w:rPr>
          <w:b/>
          <w:bCs/>
        </w:rPr>
      </w:pPr>
      <w:r>
        <w:rPr>
          <w:b/>
          <w:bCs/>
        </w:rPr>
        <w:br/>
      </w:r>
      <w:r w:rsidRPr="00FF037F">
        <w:rPr>
          <w:b/>
          <w:bCs/>
        </w:rPr>
        <w:t>Znak sprawy: ZP/2/2026</w:t>
      </w:r>
    </w:p>
    <w:p w14:paraId="7B19D8E5" w14:textId="77777777" w:rsidR="00A80738" w:rsidRPr="00FF037F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9A2B829" w14:textId="77777777" w:rsidR="00A80738" w:rsidRPr="00FF037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FF037F">
        <w:rPr>
          <w:b/>
          <w:spacing w:val="20"/>
          <w:sz w:val="28"/>
        </w:rPr>
        <w:t>INFORMACJA Z OTWARCIA OFERT</w:t>
      </w:r>
    </w:p>
    <w:p w14:paraId="627FD72E" w14:textId="77777777" w:rsidR="00A80738" w:rsidRPr="00FF037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D6EFB31" w14:textId="3C6244D5" w:rsidR="00C659E2" w:rsidRPr="00FF037F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FF037F">
        <w:rPr>
          <w:bCs/>
          <w:sz w:val="22"/>
          <w:szCs w:val="22"/>
        </w:rPr>
        <w:t xml:space="preserve">Dotyczy </w:t>
      </w:r>
      <w:r w:rsidRPr="00FF037F">
        <w:rPr>
          <w:sz w:val="22"/>
          <w:szCs w:val="22"/>
        </w:rPr>
        <w:t xml:space="preserve">postępowania o udzielenie zamówienia publicznego prowadzonego w trybie </w:t>
      </w:r>
      <w:r w:rsidR="006B1E22" w:rsidRPr="00FF037F">
        <w:rPr>
          <w:sz w:val="22"/>
          <w:szCs w:val="22"/>
        </w:rPr>
        <w:t>podstawowy</w:t>
      </w:r>
      <w:r w:rsidR="00FF037F" w:rsidRPr="00FF037F">
        <w:rPr>
          <w:sz w:val="22"/>
          <w:szCs w:val="22"/>
        </w:rPr>
        <w:t>m</w:t>
      </w:r>
      <w:r w:rsidR="006B1E22" w:rsidRPr="00FF037F">
        <w:rPr>
          <w:sz w:val="22"/>
          <w:szCs w:val="22"/>
        </w:rPr>
        <w:t xml:space="preserve"> bez negocjacji - art. 275 pkt. 1 ustawy </w:t>
      </w:r>
      <w:proofErr w:type="spellStart"/>
      <w:r w:rsidR="006B1E22" w:rsidRPr="00FF037F">
        <w:rPr>
          <w:sz w:val="22"/>
          <w:szCs w:val="22"/>
        </w:rPr>
        <w:t>Pzp</w:t>
      </w:r>
      <w:proofErr w:type="spellEnd"/>
      <w:r w:rsidRPr="00FF037F">
        <w:rPr>
          <w:sz w:val="22"/>
          <w:szCs w:val="22"/>
        </w:rPr>
        <w:t xml:space="preserve"> na:</w:t>
      </w:r>
    </w:p>
    <w:p w14:paraId="05A76DD5" w14:textId="70449031" w:rsidR="00A80738" w:rsidRPr="00FF037F" w:rsidRDefault="00FF037F" w:rsidP="00577BC6">
      <w:pPr>
        <w:pStyle w:val="Tekstpodstawowywcity"/>
        <w:spacing w:before="120" w:after="480"/>
        <w:ind w:firstLine="0"/>
        <w:jc w:val="center"/>
        <w:rPr>
          <w:i/>
          <w:iCs/>
          <w:szCs w:val="24"/>
        </w:rPr>
      </w:pPr>
      <w:r w:rsidRPr="00FF037F">
        <w:rPr>
          <w:b/>
          <w:i/>
          <w:iCs/>
          <w:szCs w:val="24"/>
        </w:rPr>
        <w:br/>
      </w:r>
      <w:r w:rsidR="006B1E22" w:rsidRPr="00FF037F">
        <w:rPr>
          <w:b/>
          <w:i/>
          <w:iCs/>
          <w:szCs w:val="24"/>
        </w:rPr>
        <w:t xml:space="preserve">Zakup i dostawa leków do leczenia udaru niedokrwiennego i do programu lekowego - </w:t>
      </w:r>
      <w:r>
        <w:rPr>
          <w:b/>
          <w:i/>
          <w:iCs/>
          <w:szCs w:val="24"/>
        </w:rPr>
        <w:br/>
      </w:r>
      <w:r w:rsidR="006B1E22" w:rsidRPr="00FF037F">
        <w:rPr>
          <w:b/>
          <w:i/>
          <w:iCs/>
          <w:szCs w:val="24"/>
        </w:rPr>
        <w:t>SM i rak jelita grubego</w:t>
      </w:r>
      <w:r>
        <w:rPr>
          <w:b/>
          <w:i/>
          <w:iCs/>
          <w:szCs w:val="24"/>
        </w:rPr>
        <w:t xml:space="preserve"> </w:t>
      </w:r>
    </w:p>
    <w:p w14:paraId="032D2E7E" w14:textId="2F0382D2" w:rsidR="00D665F5" w:rsidRPr="00FF037F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FF037F">
        <w:rPr>
          <w:sz w:val="22"/>
          <w:szCs w:val="22"/>
        </w:rPr>
        <w:t>Zamawiający, działając na podstawie art. 22</w:t>
      </w:r>
      <w:r w:rsidR="00FC7F5E" w:rsidRPr="00FF037F">
        <w:rPr>
          <w:sz w:val="22"/>
          <w:szCs w:val="22"/>
        </w:rPr>
        <w:t>2</w:t>
      </w:r>
      <w:r w:rsidRPr="00FF037F">
        <w:rPr>
          <w:sz w:val="22"/>
          <w:szCs w:val="22"/>
        </w:rPr>
        <w:t xml:space="preserve"> ust. 5 </w:t>
      </w:r>
      <w:r w:rsidRPr="00FF037F">
        <w:rPr>
          <w:bCs/>
          <w:sz w:val="22"/>
          <w:szCs w:val="22"/>
        </w:rPr>
        <w:t>ustawy z dnia 11 września 2019 r. Prawo zamówień publicznych</w:t>
      </w:r>
      <w:r w:rsidRPr="00FF037F">
        <w:rPr>
          <w:sz w:val="22"/>
          <w:szCs w:val="22"/>
        </w:rPr>
        <w:t xml:space="preserve"> udostępnia</w:t>
      </w:r>
      <w:r w:rsidR="00F95C33" w:rsidRPr="00FF037F">
        <w:rPr>
          <w:sz w:val="22"/>
          <w:szCs w:val="22"/>
        </w:rPr>
        <w:t xml:space="preserve"> </w:t>
      </w:r>
      <w:r w:rsidR="004C7E9B" w:rsidRPr="00FF037F">
        <w:rPr>
          <w:sz w:val="22"/>
          <w:szCs w:val="22"/>
        </w:rPr>
        <w:t>informacj</w:t>
      </w:r>
      <w:r w:rsidR="00577BC6" w:rsidRPr="00FF037F">
        <w:rPr>
          <w:sz w:val="22"/>
          <w:szCs w:val="22"/>
        </w:rPr>
        <w:t>ę</w:t>
      </w:r>
      <w:r w:rsidR="00035488" w:rsidRPr="00FF037F">
        <w:rPr>
          <w:sz w:val="22"/>
          <w:szCs w:val="22"/>
        </w:rPr>
        <w:t xml:space="preserve"> z otwarcia ofert</w:t>
      </w:r>
      <w:r w:rsidR="00577BC6" w:rsidRPr="00FF037F">
        <w:rPr>
          <w:sz w:val="22"/>
          <w:szCs w:val="22"/>
        </w:rPr>
        <w:t>.</w:t>
      </w:r>
    </w:p>
    <w:p w14:paraId="775D4E65" w14:textId="77777777" w:rsidR="00A80738" w:rsidRPr="00FF037F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FF037F">
        <w:rPr>
          <w:sz w:val="22"/>
          <w:szCs w:val="22"/>
        </w:rPr>
        <w:t>Podczas otwarcia ofert, mającego miejsce</w:t>
      </w:r>
      <w:r w:rsidR="00FF4AB1" w:rsidRPr="00FF037F">
        <w:rPr>
          <w:sz w:val="22"/>
          <w:szCs w:val="22"/>
        </w:rPr>
        <w:t xml:space="preserve"> w dniu </w:t>
      </w:r>
      <w:r w:rsidR="006B1E22" w:rsidRPr="00FF037F">
        <w:rPr>
          <w:sz w:val="22"/>
          <w:szCs w:val="22"/>
        </w:rPr>
        <w:t>20/02/2026</w:t>
      </w:r>
      <w:r w:rsidR="00FF4AB1" w:rsidRPr="00FF037F">
        <w:rPr>
          <w:sz w:val="22"/>
          <w:szCs w:val="22"/>
        </w:rPr>
        <w:t xml:space="preserve"> o godz. </w:t>
      </w:r>
      <w:r w:rsidR="006B1E22" w:rsidRPr="00FF037F">
        <w:rPr>
          <w:sz w:val="22"/>
          <w:szCs w:val="22"/>
        </w:rPr>
        <w:t>12:00</w:t>
      </w:r>
      <w:r w:rsidRPr="00FF037F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FF037F" w14:paraId="201AD785" w14:textId="77777777" w:rsidTr="00C82837">
        <w:tc>
          <w:tcPr>
            <w:tcW w:w="993" w:type="dxa"/>
            <w:vAlign w:val="center"/>
          </w:tcPr>
          <w:p w14:paraId="5195627E" w14:textId="77777777" w:rsidR="006B27ED" w:rsidRPr="00FF037F" w:rsidRDefault="006B27ED" w:rsidP="00C82837">
            <w:pPr>
              <w:spacing w:before="120" w:after="120"/>
              <w:jc w:val="center"/>
            </w:pPr>
            <w:r w:rsidRPr="00FF037F">
              <w:t>Nr oferty</w:t>
            </w:r>
          </w:p>
        </w:tc>
        <w:tc>
          <w:tcPr>
            <w:tcW w:w="1134" w:type="dxa"/>
            <w:vAlign w:val="center"/>
          </w:tcPr>
          <w:p w14:paraId="6AF0589B" w14:textId="77777777" w:rsidR="006B27ED" w:rsidRPr="00FF037F" w:rsidRDefault="006B27ED" w:rsidP="00C82837">
            <w:pPr>
              <w:spacing w:before="120" w:after="120"/>
              <w:jc w:val="center"/>
            </w:pPr>
            <w:r w:rsidRPr="00FF037F">
              <w:t>Nr</w:t>
            </w:r>
            <w:r w:rsidR="00C82837" w:rsidRPr="00FF037F">
              <w:t xml:space="preserve"> </w:t>
            </w:r>
            <w:r w:rsidRPr="00FF037F">
              <w:t>zadania</w:t>
            </w:r>
          </w:p>
        </w:tc>
        <w:tc>
          <w:tcPr>
            <w:tcW w:w="4110" w:type="dxa"/>
            <w:vAlign w:val="center"/>
          </w:tcPr>
          <w:p w14:paraId="21843489" w14:textId="77777777" w:rsidR="006B27ED" w:rsidRPr="00FF037F" w:rsidRDefault="006B27ED" w:rsidP="00BB547B">
            <w:pPr>
              <w:spacing w:before="120" w:after="120"/>
              <w:jc w:val="center"/>
            </w:pPr>
            <w:r w:rsidRPr="00FF037F">
              <w:t>Nazwa i adres wykonawcy</w:t>
            </w:r>
          </w:p>
        </w:tc>
        <w:tc>
          <w:tcPr>
            <w:tcW w:w="2835" w:type="dxa"/>
            <w:vAlign w:val="center"/>
          </w:tcPr>
          <w:p w14:paraId="67E039EB" w14:textId="3CCE8D0D" w:rsidR="006B27ED" w:rsidRPr="00FF037F" w:rsidRDefault="00FF037F" w:rsidP="00C82837">
            <w:pPr>
              <w:spacing w:before="120" w:after="120"/>
              <w:jc w:val="center"/>
            </w:pPr>
            <w:r>
              <w:t>Wartość pakietu brutto</w:t>
            </w:r>
          </w:p>
        </w:tc>
      </w:tr>
      <w:tr w:rsidR="006B1E22" w:rsidRPr="00FF037F" w14:paraId="3B722313" w14:textId="77777777" w:rsidTr="00461B4D">
        <w:tc>
          <w:tcPr>
            <w:tcW w:w="993" w:type="dxa"/>
            <w:vAlign w:val="center"/>
          </w:tcPr>
          <w:p w14:paraId="40CAD96A" w14:textId="77777777" w:rsidR="006B1E22" w:rsidRPr="00FF037F" w:rsidRDefault="006B1E22" w:rsidP="00461B4D">
            <w:pPr>
              <w:spacing w:before="80" w:after="80"/>
              <w:jc w:val="center"/>
            </w:pPr>
            <w:r w:rsidRPr="00FF037F">
              <w:t>1</w:t>
            </w:r>
          </w:p>
        </w:tc>
        <w:tc>
          <w:tcPr>
            <w:tcW w:w="1134" w:type="dxa"/>
            <w:vAlign w:val="center"/>
          </w:tcPr>
          <w:p w14:paraId="41039804" w14:textId="77777777" w:rsidR="006B1E22" w:rsidRPr="00FF037F" w:rsidRDefault="006B1E22" w:rsidP="00461B4D">
            <w:pPr>
              <w:spacing w:before="80" w:after="80"/>
              <w:jc w:val="center"/>
            </w:pPr>
            <w:r w:rsidRPr="00FF037F">
              <w:t>5</w:t>
            </w:r>
          </w:p>
        </w:tc>
        <w:tc>
          <w:tcPr>
            <w:tcW w:w="4110" w:type="dxa"/>
          </w:tcPr>
          <w:p w14:paraId="41EBA97E" w14:textId="77777777" w:rsidR="006B1E22" w:rsidRPr="00FF037F" w:rsidRDefault="006B1E22" w:rsidP="00461B4D">
            <w:pPr>
              <w:spacing w:before="80"/>
            </w:pPr>
            <w:proofErr w:type="spellStart"/>
            <w:r w:rsidRPr="00FF037F">
              <w:t>Amgen</w:t>
            </w:r>
            <w:proofErr w:type="spellEnd"/>
            <w:r w:rsidRPr="00FF037F">
              <w:t xml:space="preserve"> Sp. z o.o.</w:t>
            </w:r>
          </w:p>
          <w:p w14:paraId="08D23107" w14:textId="77777777" w:rsidR="006B1E22" w:rsidRPr="00FF037F" w:rsidRDefault="006B1E22" w:rsidP="00461B4D">
            <w:r w:rsidRPr="00FF037F">
              <w:t>ul. Puławska</w:t>
            </w:r>
            <w:r w:rsidRPr="00FF037F">
              <w:t xml:space="preserve"> </w:t>
            </w:r>
            <w:r w:rsidRPr="00FF037F">
              <w:t>145</w:t>
            </w:r>
            <w:r w:rsidRPr="00FF037F">
              <w:t xml:space="preserve"> </w:t>
            </w:r>
          </w:p>
          <w:p w14:paraId="02AF7C64" w14:textId="77777777" w:rsidR="006B1E22" w:rsidRPr="00FF037F" w:rsidRDefault="006B1E22" w:rsidP="00461B4D">
            <w:pPr>
              <w:spacing w:after="80"/>
              <w:jc w:val="both"/>
            </w:pPr>
            <w:r w:rsidRPr="00FF037F">
              <w:t>02-715</w:t>
            </w:r>
            <w:r w:rsidRPr="00FF037F">
              <w:t xml:space="preserve"> </w:t>
            </w:r>
            <w:r w:rsidRPr="00FF037F">
              <w:t>Warszawa</w:t>
            </w:r>
          </w:p>
        </w:tc>
        <w:tc>
          <w:tcPr>
            <w:tcW w:w="2835" w:type="dxa"/>
            <w:vAlign w:val="center"/>
          </w:tcPr>
          <w:p w14:paraId="2143A733" w14:textId="77777777" w:rsidR="006B1E22" w:rsidRPr="00FF037F" w:rsidRDefault="006B1E22" w:rsidP="00461B4D">
            <w:pPr>
              <w:spacing w:before="80" w:after="80"/>
              <w:jc w:val="center"/>
            </w:pPr>
            <w:r w:rsidRPr="00FF037F">
              <w:t>17 279.96 zł</w:t>
            </w:r>
          </w:p>
        </w:tc>
      </w:tr>
      <w:tr w:rsidR="006B1E22" w:rsidRPr="00FF037F" w14:paraId="2ACF45FF" w14:textId="77777777" w:rsidTr="00461B4D">
        <w:tc>
          <w:tcPr>
            <w:tcW w:w="993" w:type="dxa"/>
            <w:vAlign w:val="center"/>
          </w:tcPr>
          <w:p w14:paraId="24B86EB0" w14:textId="77777777" w:rsidR="006B1E22" w:rsidRPr="00FF037F" w:rsidRDefault="006B1E22" w:rsidP="00461B4D">
            <w:pPr>
              <w:spacing w:before="80" w:after="80"/>
              <w:jc w:val="center"/>
            </w:pPr>
            <w:r w:rsidRPr="00FF037F">
              <w:t>2</w:t>
            </w:r>
          </w:p>
        </w:tc>
        <w:tc>
          <w:tcPr>
            <w:tcW w:w="1134" w:type="dxa"/>
            <w:vAlign w:val="center"/>
          </w:tcPr>
          <w:p w14:paraId="527B2729" w14:textId="77777777" w:rsidR="006B1E22" w:rsidRPr="00FF037F" w:rsidRDefault="006B1E22" w:rsidP="00461B4D">
            <w:pPr>
              <w:spacing w:before="80" w:after="80"/>
              <w:jc w:val="center"/>
            </w:pPr>
            <w:r w:rsidRPr="00FF037F">
              <w:t>3</w:t>
            </w:r>
          </w:p>
        </w:tc>
        <w:tc>
          <w:tcPr>
            <w:tcW w:w="4110" w:type="dxa"/>
          </w:tcPr>
          <w:p w14:paraId="599A25D6" w14:textId="77777777" w:rsidR="006B1E22" w:rsidRPr="00FF037F" w:rsidRDefault="006B1E22" w:rsidP="00461B4D">
            <w:pPr>
              <w:spacing w:before="80"/>
            </w:pPr>
            <w:r w:rsidRPr="00FF037F">
              <w:t>Takeda Pharma Sp. z o.o.</w:t>
            </w:r>
          </w:p>
          <w:p w14:paraId="09AA69B3" w14:textId="77777777" w:rsidR="006B1E22" w:rsidRPr="00FF037F" w:rsidRDefault="006B1E22" w:rsidP="00461B4D">
            <w:r w:rsidRPr="00FF037F">
              <w:t>ul. Prosta</w:t>
            </w:r>
            <w:r w:rsidRPr="00FF037F">
              <w:t xml:space="preserve"> </w:t>
            </w:r>
            <w:r w:rsidRPr="00FF037F">
              <w:t>68</w:t>
            </w:r>
            <w:r w:rsidRPr="00FF037F">
              <w:t xml:space="preserve"> </w:t>
            </w:r>
          </w:p>
          <w:p w14:paraId="69A59B2B" w14:textId="77777777" w:rsidR="006B1E22" w:rsidRPr="00FF037F" w:rsidRDefault="006B1E22" w:rsidP="00461B4D">
            <w:pPr>
              <w:spacing w:after="80"/>
              <w:jc w:val="both"/>
            </w:pPr>
            <w:r w:rsidRPr="00FF037F">
              <w:t>00-838</w:t>
            </w:r>
            <w:r w:rsidRPr="00FF037F">
              <w:t xml:space="preserve"> </w:t>
            </w:r>
            <w:r w:rsidRPr="00FF037F">
              <w:t>Warszawa</w:t>
            </w:r>
          </w:p>
        </w:tc>
        <w:tc>
          <w:tcPr>
            <w:tcW w:w="2835" w:type="dxa"/>
            <w:vAlign w:val="center"/>
          </w:tcPr>
          <w:p w14:paraId="113EA1BB" w14:textId="77777777" w:rsidR="006B1E22" w:rsidRPr="00FF037F" w:rsidRDefault="006B1E22" w:rsidP="00461B4D">
            <w:pPr>
              <w:spacing w:before="80" w:after="80"/>
              <w:jc w:val="center"/>
            </w:pPr>
            <w:r w:rsidRPr="00FF037F">
              <w:t>78 739.34 zł</w:t>
            </w:r>
          </w:p>
        </w:tc>
      </w:tr>
      <w:tr w:rsidR="006B1E22" w:rsidRPr="00FF037F" w14:paraId="59509E8A" w14:textId="77777777" w:rsidTr="00461B4D">
        <w:tc>
          <w:tcPr>
            <w:tcW w:w="993" w:type="dxa"/>
            <w:vAlign w:val="center"/>
          </w:tcPr>
          <w:p w14:paraId="6CBD10EA" w14:textId="77777777" w:rsidR="006B1E22" w:rsidRPr="00FF037F" w:rsidRDefault="006B1E22" w:rsidP="00461B4D">
            <w:pPr>
              <w:spacing w:before="80" w:after="80"/>
              <w:jc w:val="center"/>
            </w:pPr>
            <w:r w:rsidRPr="00FF037F">
              <w:t>3</w:t>
            </w:r>
          </w:p>
        </w:tc>
        <w:tc>
          <w:tcPr>
            <w:tcW w:w="1134" w:type="dxa"/>
            <w:vAlign w:val="center"/>
          </w:tcPr>
          <w:p w14:paraId="2C3ED393" w14:textId="77777777" w:rsidR="006B1E22" w:rsidRPr="00FF037F" w:rsidRDefault="006B1E22" w:rsidP="00461B4D">
            <w:pPr>
              <w:spacing w:before="80" w:after="80"/>
              <w:jc w:val="center"/>
            </w:pPr>
            <w:r w:rsidRPr="00FF037F">
              <w:t>2</w:t>
            </w:r>
          </w:p>
        </w:tc>
        <w:tc>
          <w:tcPr>
            <w:tcW w:w="4110" w:type="dxa"/>
          </w:tcPr>
          <w:p w14:paraId="01477DE8" w14:textId="77777777" w:rsidR="006B1E22" w:rsidRPr="00FF037F" w:rsidRDefault="006B1E22" w:rsidP="00461B4D">
            <w:pPr>
              <w:spacing w:before="80"/>
            </w:pPr>
            <w:r w:rsidRPr="00FF037F">
              <w:t>Salus International Sp. z o.o.</w:t>
            </w:r>
          </w:p>
          <w:p w14:paraId="2EB5D60B" w14:textId="77777777" w:rsidR="006B1E22" w:rsidRPr="00FF037F" w:rsidRDefault="006B1E22" w:rsidP="00461B4D">
            <w:r w:rsidRPr="00FF037F">
              <w:t>ul. Pułaskiego</w:t>
            </w:r>
            <w:r w:rsidRPr="00FF037F">
              <w:t xml:space="preserve"> </w:t>
            </w:r>
            <w:r w:rsidRPr="00FF037F">
              <w:t>9</w:t>
            </w:r>
            <w:r w:rsidRPr="00FF037F">
              <w:t xml:space="preserve"> </w:t>
            </w:r>
          </w:p>
          <w:p w14:paraId="10E136A5" w14:textId="77777777" w:rsidR="006B1E22" w:rsidRPr="00FF037F" w:rsidRDefault="006B1E22" w:rsidP="00461B4D">
            <w:pPr>
              <w:spacing w:after="80"/>
              <w:jc w:val="both"/>
            </w:pPr>
            <w:r w:rsidRPr="00FF037F">
              <w:t>40-273</w:t>
            </w:r>
            <w:r w:rsidRPr="00FF037F">
              <w:t xml:space="preserve"> </w:t>
            </w:r>
            <w:r w:rsidRPr="00FF037F">
              <w:t>Katowice</w:t>
            </w:r>
          </w:p>
        </w:tc>
        <w:tc>
          <w:tcPr>
            <w:tcW w:w="2835" w:type="dxa"/>
            <w:vAlign w:val="center"/>
          </w:tcPr>
          <w:p w14:paraId="2AFA2455" w14:textId="77777777" w:rsidR="006B1E22" w:rsidRPr="00FF037F" w:rsidRDefault="006B1E22" w:rsidP="00461B4D">
            <w:pPr>
              <w:spacing w:before="80" w:after="80"/>
              <w:jc w:val="center"/>
            </w:pPr>
            <w:r w:rsidRPr="00FF037F">
              <w:t>72 676.70 zł</w:t>
            </w:r>
          </w:p>
        </w:tc>
      </w:tr>
      <w:tr w:rsidR="006B1E22" w:rsidRPr="00FF037F" w14:paraId="5FE2E13E" w14:textId="77777777" w:rsidTr="00461B4D">
        <w:tc>
          <w:tcPr>
            <w:tcW w:w="993" w:type="dxa"/>
            <w:vAlign w:val="center"/>
          </w:tcPr>
          <w:p w14:paraId="04DF0B89" w14:textId="77777777" w:rsidR="006B1E22" w:rsidRPr="00FF037F" w:rsidRDefault="006B1E22" w:rsidP="00461B4D">
            <w:pPr>
              <w:spacing w:before="80" w:after="80"/>
              <w:jc w:val="center"/>
            </w:pPr>
            <w:r w:rsidRPr="00FF037F">
              <w:t>3</w:t>
            </w:r>
          </w:p>
        </w:tc>
        <w:tc>
          <w:tcPr>
            <w:tcW w:w="1134" w:type="dxa"/>
            <w:vAlign w:val="center"/>
          </w:tcPr>
          <w:p w14:paraId="7BCA3812" w14:textId="77777777" w:rsidR="006B1E22" w:rsidRPr="00FF037F" w:rsidRDefault="006B1E22" w:rsidP="00461B4D">
            <w:pPr>
              <w:spacing w:before="80" w:after="80"/>
              <w:jc w:val="center"/>
            </w:pPr>
            <w:r w:rsidRPr="00FF037F">
              <w:t>4</w:t>
            </w:r>
          </w:p>
        </w:tc>
        <w:tc>
          <w:tcPr>
            <w:tcW w:w="4110" w:type="dxa"/>
          </w:tcPr>
          <w:p w14:paraId="17D5F850" w14:textId="77777777" w:rsidR="006B1E22" w:rsidRPr="00FF037F" w:rsidRDefault="006B1E22" w:rsidP="00461B4D">
            <w:pPr>
              <w:spacing w:before="80"/>
            </w:pPr>
            <w:r w:rsidRPr="00FF037F">
              <w:t>Salus International Sp. z o.o.</w:t>
            </w:r>
          </w:p>
          <w:p w14:paraId="06A3CC97" w14:textId="77777777" w:rsidR="006B1E22" w:rsidRPr="00FF037F" w:rsidRDefault="006B1E22" w:rsidP="00461B4D">
            <w:r w:rsidRPr="00FF037F">
              <w:t>ul. Pułaskiego</w:t>
            </w:r>
            <w:r w:rsidRPr="00FF037F">
              <w:t xml:space="preserve"> </w:t>
            </w:r>
            <w:r w:rsidRPr="00FF037F">
              <w:t>9</w:t>
            </w:r>
            <w:r w:rsidRPr="00FF037F">
              <w:t xml:space="preserve"> </w:t>
            </w:r>
          </w:p>
          <w:p w14:paraId="54EC60D2" w14:textId="77777777" w:rsidR="006B1E22" w:rsidRPr="00FF037F" w:rsidRDefault="006B1E22" w:rsidP="00461B4D">
            <w:pPr>
              <w:spacing w:after="80"/>
              <w:jc w:val="both"/>
            </w:pPr>
            <w:r w:rsidRPr="00FF037F">
              <w:t>40-273</w:t>
            </w:r>
            <w:r w:rsidRPr="00FF037F">
              <w:t xml:space="preserve"> </w:t>
            </w:r>
            <w:r w:rsidRPr="00FF037F">
              <w:t>Katowice</w:t>
            </w:r>
          </w:p>
        </w:tc>
        <w:tc>
          <w:tcPr>
            <w:tcW w:w="2835" w:type="dxa"/>
            <w:vAlign w:val="center"/>
          </w:tcPr>
          <w:p w14:paraId="0B4B3953" w14:textId="77777777" w:rsidR="006B1E22" w:rsidRPr="00FF037F" w:rsidRDefault="006B1E22" w:rsidP="00461B4D">
            <w:pPr>
              <w:spacing w:before="80" w:after="80"/>
              <w:jc w:val="center"/>
            </w:pPr>
            <w:r w:rsidRPr="00FF037F">
              <w:t>4 357.80 zł</w:t>
            </w:r>
          </w:p>
        </w:tc>
      </w:tr>
      <w:tr w:rsidR="006B1E22" w:rsidRPr="00FF037F" w14:paraId="0D62C812" w14:textId="77777777" w:rsidTr="00461B4D">
        <w:tc>
          <w:tcPr>
            <w:tcW w:w="993" w:type="dxa"/>
            <w:vAlign w:val="center"/>
          </w:tcPr>
          <w:p w14:paraId="1DE7FB4A" w14:textId="77777777" w:rsidR="006B1E22" w:rsidRPr="00FF037F" w:rsidRDefault="006B1E22" w:rsidP="00461B4D">
            <w:pPr>
              <w:spacing w:before="80" w:after="80"/>
              <w:jc w:val="center"/>
            </w:pPr>
            <w:r w:rsidRPr="00FF037F">
              <w:t>3</w:t>
            </w:r>
          </w:p>
        </w:tc>
        <w:tc>
          <w:tcPr>
            <w:tcW w:w="1134" w:type="dxa"/>
            <w:vAlign w:val="center"/>
          </w:tcPr>
          <w:p w14:paraId="67A011B5" w14:textId="77777777" w:rsidR="006B1E22" w:rsidRPr="00FF037F" w:rsidRDefault="006B1E22" w:rsidP="00461B4D">
            <w:pPr>
              <w:spacing w:before="80" w:after="80"/>
              <w:jc w:val="center"/>
            </w:pPr>
            <w:r w:rsidRPr="00FF037F">
              <w:t>6</w:t>
            </w:r>
          </w:p>
        </w:tc>
        <w:tc>
          <w:tcPr>
            <w:tcW w:w="4110" w:type="dxa"/>
          </w:tcPr>
          <w:p w14:paraId="02D44611" w14:textId="77777777" w:rsidR="006B1E22" w:rsidRPr="00FF037F" w:rsidRDefault="006B1E22" w:rsidP="00461B4D">
            <w:pPr>
              <w:spacing w:before="80"/>
            </w:pPr>
            <w:r w:rsidRPr="00FF037F">
              <w:t>Salus International Sp. z o.o.</w:t>
            </w:r>
          </w:p>
          <w:p w14:paraId="2490B093" w14:textId="77777777" w:rsidR="006B1E22" w:rsidRPr="00FF037F" w:rsidRDefault="006B1E22" w:rsidP="00461B4D">
            <w:r w:rsidRPr="00FF037F">
              <w:t>ul. Pułaskiego</w:t>
            </w:r>
            <w:r w:rsidRPr="00FF037F">
              <w:t xml:space="preserve"> </w:t>
            </w:r>
            <w:r w:rsidRPr="00FF037F">
              <w:t>9</w:t>
            </w:r>
            <w:r w:rsidRPr="00FF037F">
              <w:t xml:space="preserve"> </w:t>
            </w:r>
          </w:p>
          <w:p w14:paraId="5DD2CC4C" w14:textId="77777777" w:rsidR="006B1E22" w:rsidRPr="00FF037F" w:rsidRDefault="006B1E22" w:rsidP="00461B4D">
            <w:pPr>
              <w:spacing w:after="80"/>
              <w:jc w:val="both"/>
            </w:pPr>
            <w:r w:rsidRPr="00FF037F">
              <w:t>40-273</w:t>
            </w:r>
            <w:r w:rsidRPr="00FF037F">
              <w:t xml:space="preserve"> </w:t>
            </w:r>
            <w:r w:rsidRPr="00FF037F">
              <w:t>Katowice</w:t>
            </w:r>
          </w:p>
        </w:tc>
        <w:tc>
          <w:tcPr>
            <w:tcW w:w="2835" w:type="dxa"/>
            <w:vAlign w:val="center"/>
          </w:tcPr>
          <w:p w14:paraId="7AF468BB" w14:textId="77777777" w:rsidR="006B1E22" w:rsidRPr="00FF037F" w:rsidRDefault="006B1E22" w:rsidP="00461B4D">
            <w:pPr>
              <w:spacing w:before="80" w:after="80"/>
              <w:jc w:val="center"/>
            </w:pPr>
            <w:r w:rsidRPr="00FF037F">
              <w:t>15 109.20 zł</w:t>
            </w:r>
          </w:p>
        </w:tc>
      </w:tr>
      <w:tr w:rsidR="006B1E22" w:rsidRPr="00FF037F" w14:paraId="535BACF7" w14:textId="77777777" w:rsidTr="00461B4D">
        <w:tc>
          <w:tcPr>
            <w:tcW w:w="993" w:type="dxa"/>
            <w:vAlign w:val="center"/>
          </w:tcPr>
          <w:p w14:paraId="21A21104" w14:textId="77777777" w:rsidR="006B1E22" w:rsidRPr="00FF037F" w:rsidRDefault="006B1E22" w:rsidP="00461B4D">
            <w:pPr>
              <w:spacing w:before="80" w:after="80"/>
              <w:jc w:val="center"/>
            </w:pPr>
            <w:r w:rsidRPr="00FF037F">
              <w:t>4</w:t>
            </w:r>
          </w:p>
        </w:tc>
        <w:tc>
          <w:tcPr>
            <w:tcW w:w="1134" w:type="dxa"/>
            <w:vAlign w:val="center"/>
          </w:tcPr>
          <w:p w14:paraId="61737BF3" w14:textId="77777777" w:rsidR="006B1E22" w:rsidRPr="00FF037F" w:rsidRDefault="006B1E22" w:rsidP="00461B4D">
            <w:pPr>
              <w:spacing w:before="80" w:after="80"/>
              <w:jc w:val="center"/>
            </w:pPr>
            <w:r w:rsidRPr="00FF037F">
              <w:t>2</w:t>
            </w:r>
          </w:p>
        </w:tc>
        <w:tc>
          <w:tcPr>
            <w:tcW w:w="4110" w:type="dxa"/>
          </w:tcPr>
          <w:p w14:paraId="26670DA5" w14:textId="77777777" w:rsidR="006B1E22" w:rsidRPr="00FF037F" w:rsidRDefault="006B1E22" w:rsidP="00461B4D">
            <w:pPr>
              <w:spacing w:before="80"/>
            </w:pPr>
            <w:r w:rsidRPr="00FF037F">
              <w:t>Farmacol Logistyka Sp. z o.o.</w:t>
            </w:r>
          </w:p>
          <w:p w14:paraId="5A8329CA" w14:textId="77777777" w:rsidR="006B1E22" w:rsidRPr="00FF037F" w:rsidRDefault="006B1E22" w:rsidP="00461B4D">
            <w:r w:rsidRPr="00FF037F">
              <w:t>ul. Szopienicka</w:t>
            </w:r>
            <w:r w:rsidRPr="00FF037F">
              <w:t xml:space="preserve"> </w:t>
            </w:r>
            <w:r w:rsidRPr="00FF037F">
              <w:t>77</w:t>
            </w:r>
            <w:r w:rsidRPr="00FF037F">
              <w:t xml:space="preserve"> </w:t>
            </w:r>
          </w:p>
          <w:p w14:paraId="74E702B8" w14:textId="77777777" w:rsidR="006B1E22" w:rsidRPr="00FF037F" w:rsidRDefault="006B1E22" w:rsidP="00461B4D">
            <w:pPr>
              <w:spacing w:after="80"/>
              <w:jc w:val="both"/>
            </w:pPr>
            <w:r w:rsidRPr="00FF037F">
              <w:t>40-431</w:t>
            </w:r>
            <w:r w:rsidRPr="00FF037F">
              <w:t xml:space="preserve"> </w:t>
            </w:r>
            <w:r w:rsidRPr="00FF037F">
              <w:t>Katowice</w:t>
            </w:r>
          </w:p>
        </w:tc>
        <w:tc>
          <w:tcPr>
            <w:tcW w:w="2835" w:type="dxa"/>
            <w:vAlign w:val="center"/>
          </w:tcPr>
          <w:p w14:paraId="5D6052F7" w14:textId="77777777" w:rsidR="006B1E22" w:rsidRPr="00FF037F" w:rsidRDefault="006B1E22" w:rsidP="00461B4D">
            <w:pPr>
              <w:spacing w:before="80" w:after="80"/>
              <w:jc w:val="center"/>
            </w:pPr>
            <w:r w:rsidRPr="00FF037F">
              <w:t>72 550.08 zł</w:t>
            </w:r>
          </w:p>
        </w:tc>
      </w:tr>
      <w:tr w:rsidR="006B1E22" w:rsidRPr="00FF037F" w14:paraId="47347437" w14:textId="77777777" w:rsidTr="00461B4D">
        <w:tc>
          <w:tcPr>
            <w:tcW w:w="993" w:type="dxa"/>
            <w:vAlign w:val="center"/>
          </w:tcPr>
          <w:p w14:paraId="7F075465" w14:textId="77777777" w:rsidR="006B1E22" w:rsidRPr="00FF037F" w:rsidRDefault="006B1E22" w:rsidP="00461B4D">
            <w:pPr>
              <w:spacing w:before="80" w:after="80"/>
              <w:jc w:val="center"/>
            </w:pPr>
            <w:r w:rsidRPr="00FF037F">
              <w:t>4</w:t>
            </w:r>
          </w:p>
        </w:tc>
        <w:tc>
          <w:tcPr>
            <w:tcW w:w="1134" w:type="dxa"/>
            <w:vAlign w:val="center"/>
          </w:tcPr>
          <w:p w14:paraId="573DB0A2" w14:textId="77777777" w:rsidR="006B1E22" w:rsidRPr="00FF037F" w:rsidRDefault="006B1E22" w:rsidP="00461B4D">
            <w:pPr>
              <w:spacing w:before="80" w:after="80"/>
              <w:jc w:val="center"/>
            </w:pPr>
            <w:r w:rsidRPr="00FF037F">
              <w:t>4</w:t>
            </w:r>
          </w:p>
        </w:tc>
        <w:tc>
          <w:tcPr>
            <w:tcW w:w="4110" w:type="dxa"/>
          </w:tcPr>
          <w:p w14:paraId="74AE201F" w14:textId="77777777" w:rsidR="006B1E22" w:rsidRPr="00FF037F" w:rsidRDefault="006B1E22" w:rsidP="00461B4D">
            <w:pPr>
              <w:spacing w:before="80"/>
            </w:pPr>
            <w:r w:rsidRPr="00FF037F">
              <w:t>Farmacol Logistyka Sp. z o.o.</w:t>
            </w:r>
          </w:p>
          <w:p w14:paraId="57134D55" w14:textId="77777777" w:rsidR="006B1E22" w:rsidRPr="00FF037F" w:rsidRDefault="006B1E22" w:rsidP="00461B4D">
            <w:r w:rsidRPr="00FF037F">
              <w:t>ul. Szopienicka</w:t>
            </w:r>
            <w:r w:rsidRPr="00FF037F">
              <w:t xml:space="preserve"> </w:t>
            </w:r>
            <w:r w:rsidRPr="00FF037F">
              <w:t>77</w:t>
            </w:r>
            <w:r w:rsidRPr="00FF037F">
              <w:t xml:space="preserve"> </w:t>
            </w:r>
          </w:p>
          <w:p w14:paraId="1A8A8A53" w14:textId="77777777" w:rsidR="006B1E22" w:rsidRPr="00FF037F" w:rsidRDefault="006B1E22" w:rsidP="00461B4D">
            <w:pPr>
              <w:spacing w:after="80"/>
              <w:jc w:val="both"/>
            </w:pPr>
            <w:r w:rsidRPr="00FF037F">
              <w:t>40-431</w:t>
            </w:r>
            <w:r w:rsidRPr="00FF037F">
              <w:t xml:space="preserve"> </w:t>
            </w:r>
            <w:r w:rsidRPr="00FF037F">
              <w:t>Katowice</w:t>
            </w:r>
          </w:p>
        </w:tc>
        <w:tc>
          <w:tcPr>
            <w:tcW w:w="2835" w:type="dxa"/>
            <w:vAlign w:val="center"/>
          </w:tcPr>
          <w:p w14:paraId="4FE960D4" w14:textId="77777777" w:rsidR="006B1E22" w:rsidRPr="00FF037F" w:rsidRDefault="006B1E22" w:rsidP="00461B4D">
            <w:pPr>
              <w:spacing w:before="80" w:after="80"/>
              <w:jc w:val="center"/>
            </w:pPr>
            <w:r w:rsidRPr="00FF037F">
              <w:t>5 815.80 zł</w:t>
            </w:r>
          </w:p>
        </w:tc>
      </w:tr>
      <w:tr w:rsidR="006B1E22" w:rsidRPr="00FF037F" w14:paraId="42323F4B" w14:textId="77777777" w:rsidTr="00461B4D">
        <w:tc>
          <w:tcPr>
            <w:tcW w:w="993" w:type="dxa"/>
            <w:vAlign w:val="center"/>
          </w:tcPr>
          <w:p w14:paraId="425B3B98" w14:textId="77777777" w:rsidR="006B1E22" w:rsidRPr="00FF037F" w:rsidRDefault="006B1E22" w:rsidP="00461B4D">
            <w:pPr>
              <w:spacing w:before="80" w:after="80"/>
              <w:jc w:val="center"/>
            </w:pPr>
            <w:r w:rsidRPr="00FF037F">
              <w:t>5</w:t>
            </w:r>
          </w:p>
        </w:tc>
        <w:tc>
          <w:tcPr>
            <w:tcW w:w="1134" w:type="dxa"/>
            <w:vAlign w:val="center"/>
          </w:tcPr>
          <w:p w14:paraId="410A1959" w14:textId="77777777" w:rsidR="006B1E22" w:rsidRPr="00FF037F" w:rsidRDefault="006B1E22" w:rsidP="00461B4D">
            <w:pPr>
              <w:spacing w:before="80" w:after="80"/>
              <w:jc w:val="center"/>
            </w:pPr>
            <w:r w:rsidRPr="00FF037F">
              <w:t>1</w:t>
            </w:r>
          </w:p>
        </w:tc>
        <w:tc>
          <w:tcPr>
            <w:tcW w:w="4110" w:type="dxa"/>
          </w:tcPr>
          <w:p w14:paraId="3B7B5116" w14:textId="238D4D05" w:rsidR="006B1E22" w:rsidRPr="00FF037F" w:rsidRDefault="00FF037F" w:rsidP="00461B4D">
            <w:pPr>
              <w:spacing w:before="80"/>
            </w:pPr>
            <w:r w:rsidRPr="00FF037F">
              <w:t xml:space="preserve">Centrala Farmaceutyczna </w:t>
            </w:r>
            <w:r w:rsidR="006B1E22" w:rsidRPr="00FF037F">
              <w:t>CEFARM S</w:t>
            </w:r>
            <w:r>
              <w:t>.</w:t>
            </w:r>
            <w:r w:rsidR="006B1E22" w:rsidRPr="00FF037F">
              <w:t>A</w:t>
            </w:r>
            <w:r>
              <w:t>.</w:t>
            </w:r>
          </w:p>
          <w:p w14:paraId="04E28619" w14:textId="77777777" w:rsidR="006B1E22" w:rsidRPr="00FF037F" w:rsidRDefault="006B1E22" w:rsidP="00461B4D">
            <w:r w:rsidRPr="00FF037F">
              <w:t>ul. Jana Kazimierza</w:t>
            </w:r>
            <w:r w:rsidRPr="00FF037F">
              <w:t xml:space="preserve"> </w:t>
            </w:r>
            <w:r w:rsidRPr="00FF037F">
              <w:t>16</w:t>
            </w:r>
            <w:r w:rsidRPr="00FF037F">
              <w:t xml:space="preserve"> </w:t>
            </w:r>
          </w:p>
          <w:p w14:paraId="013F1D0A" w14:textId="77777777" w:rsidR="006B1E22" w:rsidRPr="00FF037F" w:rsidRDefault="006B1E22" w:rsidP="00461B4D">
            <w:pPr>
              <w:spacing w:after="80"/>
              <w:jc w:val="both"/>
            </w:pPr>
            <w:r w:rsidRPr="00FF037F">
              <w:t>01-248</w:t>
            </w:r>
            <w:r w:rsidRPr="00FF037F">
              <w:t xml:space="preserve"> </w:t>
            </w:r>
            <w:r w:rsidRPr="00FF037F">
              <w:t>Warszawa</w:t>
            </w:r>
          </w:p>
        </w:tc>
        <w:tc>
          <w:tcPr>
            <w:tcW w:w="2835" w:type="dxa"/>
            <w:vAlign w:val="center"/>
          </w:tcPr>
          <w:p w14:paraId="6D49C5B2" w14:textId="77777777" w:rsidR="006B1E22" w:rsidRPr="00FF037F" w:rsidRDefault="006B1E22" w:rsidP="00461B4D">
            <w:pPr>
              <w:spacing w:before="80" w:after="80"/>
              <w:jc w:val="center"/>
            </w:pPr>
            <w:r w:rsidRPr="00FF037F">
              <w:t>66 015.97 zł</w:t>
            </w:r>
          </w:p>
        </w:tc>
      </w:tr>
      <w:bookmarkEnd w:id="0"/>
    </w:tbl>
    <w:p w14:paraId="168A8E30" w14:textId="07D2C7D2" w:rsidR="00C236D3" w:rsidRPr="00FF037F" w:rsidRDefault="00C236D3" w:rsidP="00FF037F">
      <w:pPr>
        <w:rPr>
          <w:sz w:val="22"/>
          <w:szCs w:val="22"/>
        </w:rPr>
      </w:pPr>
    </w:p>
    <w:sectPr w:rsidR="00C236D3" w:rsidRPr="00FF037F" w:rsidSect="00FF037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81A303" w14:textId="77777777" w:rsidR="00F37376" w:rsidRDefault="00F37376">
      <w:r>
        <w:separator/>
      </w:r>
    </w:p>
  </w:endnote>
  <w:endnote w:type="continuationSeparator" w:id="0">
    <w:p w14:paraId="131C96C2" w14:textId="77777777" w:rsidR="00F37376" w:rsidRDefault="00F373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1C521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385D6C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B0BA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72407AF">
        <v:line id="_x0000_s1025" style="position:absolute;left:0;text-align:left;z-index:251657728" from="-3.85pt,8.7pt" to="455.15pt,8.7pt"/>
      </w:pict>
    </w:r>
  </w:p>
  <w:p w14:paraId="399A275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9E34D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45DF053" w14:textId="77777777" w:rsidR="009F189D" w:rsidRDefault="009F189D">
    <w:pPr>
      <w:pStyle w:val="Stopka"/>
      <w:tabs>
        <w:tab w:val="clear" w:pos="4536"/>
      </w:tabs>
      <w:jc w:val="center"/>
    </w:pPr>
  </w:p>
  <w:p w14:paraId="12D9804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8B75FE" w14:textId="77777777" w:rsidR="00F37376" w:rsidRDefault="00F37376">
      <w:r>
        <w:separator/>
      </w:r>
    </w:p>
  </w:footnote>
  <w:footnote w:type="continuationSeparator" w:id="0">
    <w:p w14:paraId="1C61CD47" w14:textId="77777777" w:rsidR="00F37376" w:rsidRDefault="00F373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881D2" w14:textId="77777777" w:rsidR="006B1E22" w:rsidRDefault="006B1E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9A14DA" w14:textId="77777777" w:rsidR="006B1E22" w:rsidRDefault="006B1E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5A4CB1" w14:textId="77777777" w:rsidR="006B1E22" w:rsidRDefault="006B1E2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7376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1E22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37376"/>
    <w:rsid w:val="00F95C33"/>
    <w:rsid w:val="00FC7F5E"/>
    <w:rsid w:val="00FF037F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C1B9C1"/>
  <w15:chartTrackingRefBased/>
  <w15:docId w15:val="{D85E25B5-8D2F-48F5-8951-4F11F8D90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230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2026-02-20T11:26:00Z</cp:lastPrinted>
  <dcterms:created xsi:type="dcterms:W3CDTF">2026-02-20T11:23:00Z</dcterms:created>
  <dcterms:modified xsi:type="dcterms:W3CDTF">2026-02-20T11:27:00Z</dcterms:modified>
</cp:coreProperties>
</file>