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CA0098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9525" t="952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EE93AA" id="AutoShape 2" o:spid="_x0000_s1026" style="position:absolute;margin-left:0;margin-top:-9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xkUow2wAAAAgBAAAPAAAAZHJzL2Rvd25y&#10;ZXYueG1sTI/BTsMwEETvSPyDtUjcWrsBqpLGqRASXBGBA0cn3iYR8Tq1nTTw9SwnuM1qRrNvisPi&#10;BjFjiL0nDZu1AoHUeNtTq+H97Wm1AxGTIWsGT6jhCyMcysuLwuTWn+kV5yq1gkso5kZDl9KYSxmb&#10;Dp2Jaz8isXf0wZnEZ2ilDebM5W6QmVJb6UxP/KEzIz522HxWk9PQWDWp8DG/3Nd3qfqepxPJ55PW&#10;11fLwx5EwiX9heEXn9GhZKbaT2SjGDTwkKRhtdmxYPsmu2VRcy7bKpBlIf8PKH8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MZFKMNsAAAAIAQAADwAAAAAAAAAAAAAAAACGBAAAZHJz&#10;L2Rvd25yZXYueG1sUEsFBgAAAAAEAAQA8wAAAI4FAAAAAA==&#10;"/>
            </w:pict>
          </mc:Fallback>
        </mc:AlternateContent>
      </w:r>
      <w:r w:rsidR="00DD5E6B">
        <w:rPr>
          <w:b/>
          <w:sz w:val="24"/>
          <w:szCs w:val="24"/>
        </w:rPr>
        <w:t xml:space="preserve">Załącznik nr </w:t>
      </w:r>
      <w:r w:rsidR="00521F36">
        <w:rPr>
          <w:b/>
          <w:sz w:val="24"/>
          <w:szCs w:val="24"/>
        </w:rPr>
        <w:t>5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CA0098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490796">
        <w:rPr>
          <w:b/>
          <w:color w:val="000000"/>
          <w:sz w:val="24"/>
          <w:szCs w:val="24"/>
        </w:rPr>
        <w:t xml:space="preserve">WYKAZ ZREALIZOWANYCH </w:t>
      </w:r>
      <w:r w:rsidR="009237B2" w:rsidRPr="00490796">
        <w:rPr>
          <w:b/>
          <w:color w:val="000000"/>
          <w:sz w:val="24"/>
          <w:szCs w:val="24"/>
        </w:rPr>
        <w:t>USŁUG</w:t>
      </w:r>
      <w:r w:rsidR="00E0326B" w:rsidRPr="00490796">
        <w:rPr>
          <w:b/>
          <w:color w:val="000000"/>
          <w:sz w:val="24"/>
          <w:szCs w:val="24"/>
        </w:rPr>
        <w:t xml:space="preserve"> </w:t>
      </w:r>
    </w:p>
    <w:p w:rsidR="00350851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350851" w:rsidRPr="00490796" w:rsidRDefault="00350851" w:rsidP="00490796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>NAZWA WYKONAWCY: …………………………………………………….</w:t>
      </w:r>
    </w:p>
    <w:p w:rsidR="00DD5E6B" w:rsidRPr="00490796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490796">
        <w:rPr>
          <w:sz w:val="24"/>
          <w:szCs w:val="24"/>
        </w:rPr>
        <w:t xml:space="preserve">ADRES:…………………………………………………………………………. </w:t>
      </w:r>
    </w:p>
    <w:p w:rsidR="00DD5E6B" w:rsidRPr="00490796" w:rsidRDefault="00DD5E6B" w:rsidP="00490796">
      <w:pPr>
        <w:tabs>
          <w:tab w:val="left" w:pos="0"/>
        </w:tabs>
        <w:jc w:val="both"/>
      </w:pPr>
      <w:r w:rsidRPr="00490796">
        <w:rPr>
          <w:color w:val="000000"/>
        </w:rPr>
        <w:t xml:space="preserve">Składając ofertę w postępowaniu o udzielenie zamówienia publicznego w trybie </w:t>
      </w:r>
      <w:r w:rsidR="00C679C5">
        <w:t>podstawowym bez negocjacji</w:t>
      </w:r>
      <w:r w:rsidRPr="00490796">
        <w:t xml:space="preserve"> </w:t>
      </w:r>
      <w:r w:rsidR="00E93A60" w:rsidRPr="00490796">
        <w:rPr>
          <w:color w:val="000000"/>
        </w:rPr>
        <w:t xml:space="preserve">na </w:t>
      </w:r>
      <w:r w:rsidR="00E74B51">
        <w:rPr>
          <w:b/>
        </w:rPr>
        <w:t>u</w:t>
      </w:r>
      <w:r w:rsidR="00E74B51" w:rsidRPr="00E74B51">
        <w:rPr>
          <w:b/>
        </w:rPr>
        <w:t>sług</w:t>
      </w:r>
      <w:r w:rsidR="00E74B51">
        <w:rPr>
          <w:b/>
        </w:rPr>
        <w:t>ę</w:t>
      </w:r>
      <w:bookmarkStart w:id="0" w:name="_GoBack"/>
      <w:bookmarkEnd w:id="0"/>
      <w:r w:rsidR="00E74B51" w:rsidRPr="00E74B51">
        <w:rPr>
          <w:b/>
        </w:rPr>
        <w:t xml:space="preserve"> dostarczania przesyłek kurierskich w obrocie krajowym i zagranicznym dla potrzeb AGH - KC-DE-zp.25.23.2026</w:t>
      </w:r>
      <w:r w:rsidRPr="00490796">
        <w:rPr>
          <w:b/>
        </w:rPr>
        <w:t>,</w:t>
      </w:r>
      <w:r w:rsidR="00E93A60" w:rsidRPr="00490796">
        <w:rPr>
          <w:b/>
        </w:rPr>
        <w:t xml:space="preserve"> </w:t>
      </w:r>
      <w:r w:rsidRPr="00490796">
        <w:t>oświadczamy, że w ciągu ostatnich 3 lat przed upływem terminu składania ofert zrealizowaliśmy następujące zamówienia</w:t>
      </w:r>
      <w:r w:rsidR="003857B7" w:rsidRPr="00490796">
        <w:t xml:space="preserve"> odpowiadające rodzajem dostawom stanowiącym przedmiot zamówienia</w:t>
      </w:r>
      <w:r w:rsidRPr="00490796">
        <w:t>:</w:t>
      </w:r>
    </w:p>
    <w:p w:rsidR="00673BC4" w:rsidRDefault="00673BC4" w:rsidP="00490796">
      <w:pPr>
        <w:tabs>
          <w:tab w:val="left" w:pos="0"/>
        </w:tabs>
        <w:jc w:val="both"/>
        <w:rPr>
          <w:b/>
        </w:rPr>
      </w:pPr>
      <w:bookmarkStart w:id="1" w:name="_Hlk51322359"/>
    </w:p>
    <w:p w:rsidR="00490796" w:rsidRDefault="00490796" w:rsidP="00490796">
      <w:pPr>
        <w:tabs>
          <w:tab w:val="left" w:pos="0"/>
          <w:tab w:val="left" w:pos="285"/>
          <w:tab w:val="center" w:pos="4536"/>
        </w:tabs>
        <w:rPr>
          <w:b/>
        </w:rPr>
      </w:pPr>
      <w:r>
        <w:rPr>
          <w:b/>
        </w:rPr>
        <w:tab/>
      </w:r>
    </w:p>
    <w:p w:rsidR="00E93A60" w:rsidRPr="00490796" w:rsidRDefault="00E93A60" w:rsidP="00490796">
      <w:pPr>
        <w:sectPr w:rsidR="00E93A60" w:rsidRPr="00490796" w:rsidSect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490796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490796"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Przedmiot </w:t>
            </w:r>
            <w:r w:rsidR="009237B2" w:rsidRPr="00490796">
              <w:rPr>
                <w:b/>
              </w:rPr>
              <w:t>usług</w:t>
            </w:r>
            <w:r w:rsidRPr="00490796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b/>
              </w:rPr>
            </w:pPr>
            <w:r w:rsidRPr="00490796">
              <w:rPr>
                <w:b/>
              </w:rPr>
              <w:t xml:space="preserve">Odbiorca </w:t>
            </w:r>
            <w:r w:rsidR="009237B2" w:rsidRPr="00490796">
              <w:rPr>
                <w:b/>
              </w:rPr>
              <w:t>usługi</w:t>
            </w:r>
            <w:r w:rsidRPr="00490796">
              <w:rPr>
                <w:b/>
              </w:rPr>
              <w:t xml:space="preserve"> (nazwa, adres)</w:t>
            </w:r>
          </w:p>
        </w:tc>
      </w:tr>
      <w:tr w:rsidR="00E93A60" w:rsidRPr="00490796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1</w:t>
            </w:r>
          </w:p>
        </w:tc>
        <w:tc>
          <w:tcPr>
            <w:tcW w:w="2506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2</w:t>
            </w:r>
          </w:p>
        </w:tc>
        <w:tc>
          <w:tcPr>
            <w:tcW w:w="2924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3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</w:pPr>
            <w:r w:rsidRPr="00490796">
              <w:t>4</w:t>
            </w:r>
          </w:p>
        </w:tc>
        <w:tc>
          <w:tcPr>
            <w:tcW w:w="1879" w:type="dxa"/>
            <w:vAlign w:val="center"/>
          </w:tcPr>
          <w:p w:rsidR="00E93A60" w:rsidRPr="00490796" w:rsidRDefault="00E93A60" w:rsidP="00490796">
            <w:pPr>
              <w:tabs>
                <w:tab w:val="left" w:pos="0"/>
              </w:tabs>
              <w:jc w:val="center"/>
              <w:rPr>
                <w:color w:val="000000"/>
              </w:rPr>
            </w:pPr>
            <w:r w:rsidRPr="00490796">
              <w:t>5</w:t>
            </w: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E93A60" w:rsidRPr="00490796" w:rsidTr="00E93A60">
        <w:trPr>
          <w:cantSplit/>
          <w:trHeight w:val="939"/>
        </w:trPr>
        <w:tc>
          <w:tcPr>
            <w:tcW w:w="62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E93A60" w:rsidRPr="00490796" w:rsidRDefault="00E93A60" w:rsidP="00490796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bookmarkEnd w:id="1"/>
    </w:tbl>
    <w:p w:rsidR="00E93A60" w:rsidRDefault="00E93A60" w:rsidP="00490796">
      <w:pPr>
        <w:jc w:val="both"/>
      </w:pPr>
    </w:p>
    <w:p w:rsidR="00673BC4" w:rsidRDefault="00673BC4" w:rsidP="00673BC4">
      <w:pPr>
        <w:jc w:val="both"/>
        <w:rPr>
          <w:b/>
          <w:color w:val="FF0000"/>
        </w:rPr>
      </w:pPr>
    </w:p>
    <w:p w:rsidR="00673BC4" w:rsidRPr="008D10EB" w:rsidRDefault="00673BC4" w:rsidP="00673BC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7335B2" w:rsidRPr="000C4504" w:rsidRDefault="007335B2" w:rsidP="00673BC4">
      <w:pPr>
        <w:jc w:val="both"/>
      </w:pPr>
    </w:p>
    <w:sectPr w:rsidR="007335B2" w:rsidRPr="000C4504" w:rsidSect="00E93A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89B" w:rsidRDefault="00EE089B">
      <w:r>
        <w:separator/>
      </w:r>
    </w:p>
  </w:endnote>
  <w:endnote w:type="continuationSeparator" w:id="0">
    <w:p w:rsidR="00EE089B" w:rsidRDefault="00EE0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89B" w:rsidRDefault="00EE089B">
      <w:r>
        <w:separator/>
      </w:r>
    </w:p>
  </w:footnote>
  <w:footnote w:type="continuationSeparator" w:id="0">
    <w:p w:rsidR="00EE089B" w:rsidRDefault="00EE089B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673BC4">
        <w:t>8</w:t>
      </w:r>
      <w:r>
        <w:t>.</w:t>
      </w:r>
      <w:r w:rsidR="00673BC4">
        <w:t>2</w:t>
      </w:r>
      <w:r>
        <w:t>.</w:t>
      </w:r>
      <w:r w:rsidR="00673BC4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  <w:r>
      <w:t>Załącznik do oferty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0796" w:rsidRDefault="004907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E6"/>
    <w:rsid w:val="00054B56"/>
    <w:rsid w:val="000A643B"/>
    <w:rsid w:val="000C4504"/>
    <w:rsid w:val="00205CBC"/>
    <w:rsid w:val="002355F4"/>
    <w:rsid w:val="002605A3"/>
    <w:rsid w:val="002646BC"/>
    <w:rsid w:val="002F6942"/>
    <w:rsid w:val="00326EA6"/>
    <w:rsid w:val="00350851"/>
    <w:rsid w:val="0038090D"/>
    <w:rsid w:val="003857B7"/>
    <w:rsid w:val="00437D39"/>
    <w:rsid w:val="004561E6"/>
    <w:rsid w:val="00490796"/>
    <w:rsid w:val="00521F36"/>
    <w:rsid w:val="00523584"/>
    <w:rsid w:val="006715C4"/>
    <w:rsid w:val="00673BC4"/>
    <w:rsid w:val="006979C9"/>
    <w:rsid w:val="006A5B9B"/>
    <w:rsid w:val="006B58EB"/>
    <w:rsid w:val="006F12AA"/>
    <w:rsid w:val="007335B2"/>
    <w:rsid w:val="00750860"/>
    <w:rsid w:val="00751891"/>
    <w:rsid w:val="007F6BAB"/>
    <w:rsid w:val="008926F4"/>
    <w:rsid w:val="008D3D57"/>
    <w:rsid w:val="009237B2"/>
    <w:rsid w:val="00964321"/>
    <w:rsid w:val="00A1762A"/>
    <w:rsid w:val="00AC284D"/>
    <w:rsid w:val="00B45A46"/>
    <w:rsid w:val="00B538A0"/>
    <w:rsid w:val="00C1516B"/>
    <w:rsid w:val="00C679C5"/>
    <w:rsid w:val="00CA0098"/>
    <w:rsid w:val="00CD0D35"/>
    <w:rsid w:val="00D02D9D"/>
    <w:rsid w:val="00D850CB"/>
    <w:rsid w:val="00DD5E6B"/>
    <w:rsid w:val="00E0326B"/>
    <w:rsid w:val="00E154E9"/>
    <w:rsid w:val="00E43856"/>
    <w:rsid w:val="00E74B51"/>
    <w:rsid w:val="00E93A60"/>
    <w:rsid w:val="00EB64E2"/>
    <w:rsid w:val="00EC2192"/>
    <w:rsid w:val="00EE089B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F8162"/>
  <w15:docId w15:val="{AD764D0A-1836-4ACF-8B83-BADFE8ECB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6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E66B7-7BB1-47DC-8487-61FC768F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Grzegorz Górak</dc:creator>
  <cp:lastModifiedBy>Michał Długoń</cp:lastModifiedBy>
  <cp:revision>2</cp:revision>
  <cp:lastPrinted>2023-12-06T10:42:00Z</cp:lastPrinted>
  <dcterms:created xsi:type="dcterms:W3CDTF">2026-02-12T10:57:00Z</dcterms:created>
  <dcterms:modified xsi:type="dcterms:W3CDTF">2026-02-12T10:57:00Z</dcterms:modified>
</cp:coreProperties>
</file>