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83672" w:rsidRDefault="00B156D6" w:rsidP="0008367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 xml:space="preserve">usługa </w:t>
      </w:r>
      <w:proofErr w:type="spellStart"/>
      <w:r w:rsidR="001F0413" w:rsidRPr="001F0413">
        <w:rPr>
          <w:b/>
          <w:sz w:val="22"/>
          <w:szCs w:val="22"/>
        </w:rPr>
        <w:t>Usługa</w:t>
      </w:r>
      <w:proofErr w:type="spellEnd"/>
      <w:r w:rsidR="001F0413" w:rsidRPr="001F0413">
        <w:rPr>
          <w:b/>
          <w:sz w:val="22"/>
          <w:szCs w:val="22"/>
        </w:rPr>
        <w:t xml:space="preserve"> dostarczania przesyłek kurierskich w obrocie krajowym i zagranicznym dla potrzeb AGH - KC-DE-zp.25.23.2026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083672" w:rsidRDefault="00083672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>netto</w:t>
      </w:r>
      <w:r w:rsidRPr="00016222">
        <w:rPr>
          <w:b/>
          <w:sz w:val="22"/>
          <w:szCs w:val="22"/>
        </w:rPr>
        <w:t xml:space="preserve"> za całość zamówienia: …………………</w:t>
      </w:r>
    </w:p>
    <w:p w:rsidR="00083672" w:rsidRDefault="00083672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83672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83672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 w:rsidR="003832C1" w:rsidRPr="003832C1">
        <w:rPr>
          <w:sz w:val="22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3832C1" w:rsidRPr="003832C1">
        <w:rPr>
          <w:sz w:val="22"/>
        </w:rPr>
        <w:t>KSeF</w:t>
      </w:r>
      <w:proofErr w:type="spellEnd"/>
      <w:r w:rsidR="003832C1" w:rsidRPr="003832C1">
        <w:rPr>
          <w:sz w:val="22"/>
        </w:rPr>
        <w:t xml:space="preserve"> ID)</w:t>
      </w:r>
      <w:r w:rsidRPr="003D7573">
        <w:rPr>
          <w:sz w:val="22"/>
        </w:rPr>
        <w:t>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D138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B156D6" w:rsidRPr="00D138FE" w:rsidRDefault="00016222" w:rsidP="00B156D6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B156D6" w:rsidRPr="00D13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F9C" w:rsidRDefault="00432F9C">
      <w:r>
        <w:separator/>
      </w:r>
    </w:p>
  </w:endnote>
  <w:endnote w:type="continuationSeparator" w:id="0">
    <w:p w:rsidR="00432F9C" w:rsidRDefault="0043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F9C" w:rsidRDefault="00432F9C">
      <w:r>
        <w:separator/>
      </w:r>
    </w:p>
  </w:footnote>
  <w:footnote w:type="continuationSeparator" w:id="0">
    <w:p w:rsidR="00432F9C" w:rsidRDefault="00432F9C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</w:t>
      </w:r>
      <w:bookmarkStart w:id="0" w:name="_GoBack"/>
      <w:bookmarkEnd w:id="0"/>
      <w:r>
        <w:t>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83672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1F0413"/>
    <w:rsid w:val="00207E98"/>
    <w:rsid w:val="002723B0"/>
    <w:rsid w:val="002E50A1"/>
    <w:rsid w:val="003050F9"/>
    <w:rsid w:val="00315A4A"/>
    <w:rsid w:val="003832C1"/>
    <w:rsid w:val="00432F9C"/>
    <w:rsid w:val="00471AF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0A90"/>
    <w:rsid w:val="00A346FE"/>
    <w:rsid w:val="00A47B4D"/>
    <w:rsid w:val="00A83018"/>
    <w:rsid w:val="00B156D6"/>
    <w:rsid w:val="00B65614"/>
    <w:rsid w:val="00B774DC"/>
    <w:rsid w:val="00B96DFB"/>
    <w:rsid w:val="00C969A6"/>
    <w:rsid w:val="00CA7D36"/>
    <w:rsid w:val="00D138FE"/>
    <w:rsid w:val="00D24208"/>
    <w:rsid w:val="00D60C38"/>
    <w:rsid w:val="00D66893"/>
    <w:rsid w:val="00D90ACB"/>
    <w:rsid w:val="00DC1500"/>
    <w:rsid w:val="00E31FFC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66B89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07B20-DEE5-4856-8248-D823EE66C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532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2026-02-20T07:47:00Z</cp:lastPrinted>
  <dcterms:created xsi:type="dcterms:W3CDTF">2026-02-20T07:47:00Z</dcterms:created>
  <dcterms:modified xsi:type="dcterms:W3CDTF">2026-02-20T07:47:00Z</dcterms:modified>
</cp:coreProperties>
</file>