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69B65E1C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bookmarkStart w:id="0" w:name="_GoBack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 xml:space="preserve">Usługa dostarczania przesyłek kurierskich w obrocie krajowym i zagranicznym dla potrzeb AGH - </w:t>
      </w:r>
      <w:bookmarkStart w:id="1" w:name="_Hlk221789778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KC-DE-zp.25.23.2026</w:t>
      </w:r>
      <w:bookmarkEnd w:id="1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669C" w14:textId="77777777" w:rsidR="00B34109" w:rsidRDefault="00B34109" w:rsidP="0038231F">
      <w:pPr>
        <w:spacing w:after="0" w:line="240" w:lineRule="auto"/>
      </w:pPr>
      <w:r>
        <w:separator/>
      </w:r>
    </w:p>
  </w:endnote>
  <w:endnote w:type="continuationSeparator" w:id="0">
    <w:p w14:paraId="705089E1" w14:textId="77777777" w:rsidR="00B34109" w:rsidRDefault="00B34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B8E7" w14:textId="77777777" w:rsidR="00B34109" w:rsidRDefault="00B34109" w:rsidP="0038231F">
      <w:pPr>
        <w:spacing w:after="0" w:line="240" w:lineRule="auto"/>
      </w:pPr>
      <w:r>
        <w:separator/>
      </w:r>
    </w:p>
  </w:footnote>
  <w:footnote w:type="continuationSeparator" w:id="0">
    <w:p w14:paraId="7DEEA278" w14:textId="77777777" w:rsidR="00B34109" w:rsidRDefault="00B34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4E732FE5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F4572" w:rsidRPr="003F4572">
      <w:rPr>
        <w:rFonts w:ascii="Times New Roman" w:hAnsi="Times New Roman"/>
        <w:sz w:val="20"/>
        <w:szCs w:val="20"/>
      </w:rPr>
      <w:t>KC-DE-zp.25.23.2026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572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44BDA-2029-461A-96B3-D411E86E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2026-02-12T10:56:00Z</dcterms:created>
  <dcterms:modified xsi:type="dcterms:W3CDTF">2026-02-12T10:56:00Z</dcterms:modified>
</cp:coreProperties>
</file>