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8F391" w14:textId="1F7BF6AE" w:rsidR="00EB1359" w:rsidRPr="003261E7" w:rsidRDefault="00EC45F3" w:rsidP="00EB1359">
      <w:pPr>
        <w:spacing w:after="240"/>
        <w:jc w:val="right"/>
        <w:rPr>
          <w:sz w:val="22"/>
          <w:szCs w:val="22"/>
        </w:rPr>
      </w:pPr>
      <w:r w:rsidRPr="00EC45F3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C6267A">
        <w:rPr>
          <w:sz w:val="22"/>
          <w:szCs w:val="22"/>
        </w:rPr>
        <w:t>20.02.2026 r.</w:t>
      </w:r>
    </w:p>
    <w:p w14:paraId="3164F7D7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0984B7D2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438C960E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03657BB8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6747F325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3D2E0052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8CF2EF2" w14:textId="02010882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3141DB">
        <w:rPr>
          <w:b/>
          <w:sz w:val="28"/>
          <w:szCs w:val="24"/>
        </w:rPr>
        <w:t>2,4,7,9,12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C45F3" w:rsidRPr="003261E7" w14:paraId="51C5045D" w14:textId="77777777" w:rsidTr="000C31AB">
        <w:trPr>
          <w:trHeight w:val="638"/>
        </w:trPr>
        <w:tc>
          <w:tcPr>
            <w:tcW w:w="959" w:type="dxa"/>
          </w:tcPr>
          <w:p w14:paraId="2F48B5A2" w14:textId="77777777" w:rsidR="00EC45F3" w:rsidRPr="003261E7" w:rsidRDefault="00EC45F3" w:rsidP="000C31A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136CD8C7" w14:textId="19AAF2B5" w:rsidR="00EC45F3" w:rsidRPr="003261E7" w:rsidRDefault="00EC45F3" w:rsidP="000C31A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C45F3">
              <w:rPr>
                <w:sz w:val="22"/>
                <w:szCs w:val="22"/>
              </w:rPr>
              <w:t>przetarg</w:t>
            </w:r>
            <w:r w:rsidR="003141DB">
              <w:rPr>
                <w:sz w:val="22"/>
                <w:szCs w:val="22"/>
              </w:rPr>
              <w:t>u</w:t>
            </w:r>
            <w:r w:rsidRPr="00EC45F3">
              <w:rPr>
                <w:sz w:val="22"/>
                <w:szCs w:val="22"/>
              </w:rPr>
              <w:t xml:space="preserve"> nieograniczon</w:t>
            </w:r>
            <w:r w:rsidR="003141DB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141DB">
              <w:rPr>
                <w:b/>
                <w:bCs/>
                <w:i/>
                <w:iCs/>
                <w:sz w:val="22"/>
                <w:szCs w:val="22"/>
              </w:rPr>
              <w:t>Zakup i dostawa produktów farmaceutycznych IV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EC45F3">
              <w:rPr>
                <w:b/>
                <w:sz w:val="22"/>
                <w:szCs w:val="22"/>
              </w:rPr>
              <w:t>ZP/65/2025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0E4534DC" w14:textId="77777777" w:rsidR="00010B31" w:rsidRDefault="00010B31" w:rsidP="003141DB">
      <w:pPr>
        <w:pStyle w:val="Nagwek"/>
        <w:tabs>
          <w:tab w:val="left" w:pos="708"/>
        </w:tabs>
        <w:rPr>
          <w:b/>
          <w:sz w:val="24"/>
        </w:rPr>
      </w:pPr>
    </w:p>
    <w:p w14:paraId="65B9E952" w14:textId="77777777" w:rsidR="003141DB" w:rsidRDefault="003141DB" w:rsidP="003141DB">
      <w:pPr>
        <w:pStyle w:val="Nagwek"/>
        <w:tabs>
          <w:tab w:val="left" w:pos="708"/>
        </w:tabs>
        <w:rPr>
          <w:b/>
          <w:sz w:val="24"/>
        </w:rPr>
      </w:pPr>
    </w:p>
    <w:p w14:paraId="5CE2AA4A" w14:textId="77777777" w:rsidR="00010B31" w:rsidRDefault="00EB1359" w:rsidP="003141DB">
      <w:pPr>
        <w:spacing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7EABC7FF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6205674F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49027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AEE3A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1651FA8B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EC45F3" w:rsidRPr="00EB1359" w14:paraId="198AA226" w14:textId="77777777" w:rsidTr="000C31A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9201D" w14:textId="77777777" w:rsidR="00EC45F3" w:rsidRPr="00710915" w:rsidRDefault="00EC45F3" w:rsidP="000C31A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EC45F3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1A6EA" w14:textId="77777777" w:rsidR="00EC45F3" w:rsidRPr="00EB1359" w:rsidRDefault="00EC45F3" w:rsidP="000C31A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C45F3">
              <w:rPr>
                <w:b/>
                <w:sz w:val="22"/>
                <w:szCs w:val="22"/>
              </w:rPr>
              <w:t>Pakiet 2 - Dimethyl sulfoxide</w:t>
            </w:r>
          </w:p>
          <w:p w14:paraId="0DDD498F" w14:textId="77777777" w:rsidR="00EC45F3" w:rsidRPr="003141DB" w:rsidRDefault="00EC45F3" w:rsidP="000C31AB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3141DB">
              <w:rPr>
                <w:b/>
                <w:bCs/>
                <w:u w:val="single"/>
              </w:rPr>
              <w:t>Uzasadnienie prawne:</w:t>
            </w:r>
          </w:p>
          <w:p w14:paraId="7D5BB1A9" w14:textId="6665F84C" w:rsidR="00EC45F3" w:rsidRPr="003141DB" w:rsidRDefault="003141DB" w:rsidP="000C31AB">
            <w:pPr>
              <w:spacing w:after="40" w:line="276" w:lineRule="auto"/>
              <w:jc w:val="both"/>
            </w:pPr>
            <w:r w:rsidRPr="003141DB">
              <w:t xml:space="preserve">Art. 255 pkt 1 ustawy Pzp - </w:t>
            </w:r>
            <w:r w:rsidR="00EC45F3" w:rsidRPr="003141DB">
              <w:t xml:space="preserve">nie złożono żadnego wniosku o dopuszczenie do udziału </w:t>
            </w:r>
            <w:r>
              <w:br/>
            </w:r>
            <w:r w:rsidR="00EC45F3" w:rsidRPr="003141DB">
              <w:t>w postępowaniu albo żadnej oferty</w:t>
            </w:r>
          </w:p>
          <w:p w14:paraId="41BBA1DF" w14:textId="77777777" w:rsidR="00EC45F3" w:rsidRPr="003141DB" w:rsidRDefault="00EC45F3" w:rsidP="000C31AB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3141DB">
              <w:rPr>
                <w:b/>
                <w:bCs/>
                <w:u w:val="single"/>
              </w:rPr>
              <w:t>Uzasadnienie faktyczne:</w:t>
            </w:r>
          </w:p>
          <w:p w14:paraId="563DBD0E" w14:textId="77777777" w:rsidR="00EC45F3" w:rsidRPr="00EB1359" w:rsidRDefault="00EC45F3" w:rsidP="000C31A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141DB">
              <w:t>Art. 255 pkt 1 ustawy Pzp - nie złożono żadnej oferty. W postępowaniu nie wpłynęła żadna oferta w terminie przewidzianym na składanie ofert, tj. do dnia 14.01.2026r. do godziny 11:00.</w:t>
            </w:r>
          </w:p>
        </w:tc>
      </w:tr>
      <w:tr w:rsidR="00EC45F3" w:rsidRPr="00EB1359" w14:paraId="7D4E7BBD" w14:textId="77777777" w:rsidTr="000C31A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B3A08" w14:textId="77777777" w:rsidR="00EC45F3" w:rsidRPr="00710915" w:rsidRDefault="00EC45F3" w:rsidP="000C31A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EC45F3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E47E1" w14:textId="77777777" w:rsidR="00EC45F3" w:rsidRPr="00EB1359" w:rsidRDefault="00EC45F3" w:rsidP="000C31A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C45F3">
              <w:rPr>
                <w:b/>
                <w:sz w:val="22"/>
                <w:szCs w:val="22"/>
              </w:rPr>
              <w:t>Pakiet 4 - Immunoglobuliny I</w:t>
            </w:r>
          </w:p>
          <w:p w14:paraId="44B02C99" w14:textId="77777777" w:rsidR="003141DB" w:rsidRPr="003141DB" w:rsidRDefault="003141DB" w:rsidP="003141DB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3141DB">
              <w:rPr>
                <w:b/>
                <w:bCs/>
                <w:u w:val="single"/>
              </w:rPr>
              <w:t>Uzasadnienie prawne:</w:t>
            </w:r>
          </w:p>
          <w:p w14:paraId="35ABC718" w14:textId="77777777" w:rsidR="003141DB" w:rsidRPr="003141DB" w:rsidRDefault="003141DB" w:rsidP="003141DB">
            <w:pPr>
              <w:spacing w:after="40" w:line="276" w:lineRule="auto"/>
              <w:jc w:val="both"/>
            </w:pPr>
            <w:r w:rsidRPr="003141DB">
              <w:t xml:space="preserve">Art. 255 pkt 1 ustawy Pzp - nie złożono żadnego wniosku o dopuszczenie do udziału </w:t>
            </w:r>
            <w:r>
              <w:br/>
            </w:r>
            <w:r w:rsidRPr="003141DB">
              <w:t>w postępowaniu albo żadnej oferty</w:t>
            </w:r>
          </w:p>
          <w:p w14:paraId="1A01B192" w14:textId="77777777" w:rsidR="003141DB" w:rsidRPr="003141DB" w:rsidRDefault="003141DB" w:rsidP="003141DB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3141DB">
              <w:rPr>
                <w:b/>
                <w:bCs/>
                <w:u w:val="single"/>
              </w:rPr>
              <w:t>Uzasadnienie faktyczne:</w:t>
            </w:r>
          </w:p>
          <w:p w14:paraId="7D2E8919" w14:textId="4E05FD50" w:rsidR="00EC45F3" w:rsidRPr="00EB1359" w:rsidRDefault="003141DB" w:rsidP="003141D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141DB">
              <w:t>Art. 255 pkt 1 ustawy Pzp - nie złożono żadnej oferty. W postępowaniu nie wpłynęła żadna oferta w terminie przewidzianym na składanie ofert, tj. do dnia 14.01.2026r. do godziny 11:00.</w:t>
            </w:r>
          </w:p>
        </w:tc>
      </w:tr>
      <w:tr w:rsidR="00EC45F3" w:rsidRPr="00EB1359" w14:paraId="0833903A" w14:textId="77777777" w:rsidTr="000C31A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E0502" w14:textId="77777777" w:rsidR="00EC45F3" w:rsidRPr="00710915" w:rsidRDefault="00EC45F3" w:rsidP="000C31A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EC45F3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3079A" w14:textId="77777777" w:rsidR="00EC45F3" w:rsidRPr="00EB1359" w:rsidRDefault="00EC45F3" w:rsidP="000C31A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C45F3">
              <w:rPr>
                <w:b/>
                <w:sz w:val="22"/>
                <w:szCs w:val="22"/>
              </w:rPr>
              <w:t>Pakiet 7 - Insuliny I</w:t>
            </w:r>
          </w:p>
          <w:p w14:paraId="157886F4" w14:textId="77777777" w:rsidR="003141DB" w:rsidRPr="003141DB" w:rsidRDefault="003141DB" w:rsidP="003141DB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3141DB">
              <w:rPr>
                <w:b/>
                <w:bCs/>
                <w:u w:val="single"/>
              </w:rPr>
              <w:t>Uzasadnienie prawne:</w:t>
            </w:r>
          </w:p>
          <w:p w14:paraId="4BDDFE67" w14:textId="77777777" w:rsidR="003141DB" w:rsidRPr="003141DB" w:rsidRDefault="003141DB" w:rsidP="003141DB">
            <w:pPr>
              <w:spacing w:after="40" w:line="276" w:lineRule="auto"/>
              <w:jc w:val="both"/>
            </w:pPr>
            <w:r w:rsidRPr="003141DB">
              <w:t xml:space="preserve">Art. 255 pkt 1 ustawy Pzp - nie złożono żadnego wniosku o dopuszczenie do udziału </w:t>
            </w:r>
            <w:r>
              <w:br/>
            </w:r>
            <w:r w:rsidRPr="003141DB">
              <w:t>w postępowaniu albo żadnej oferty</w:t>
            </w:r>
          </w:p>
          <w:p w14:paraId="1E75A55D" w14:textId="77777777" w:rsidR="003141DB" w:rsidRPr="003141DB" w:rsidRDefault="003141DB" w:rsidP="003141DB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3141DB">
              <w:rPr>
                <w:b/>
                <w:bCs/>
                <w:u w:val="single"/>
              </w:rPr>
              <w:t>Uzasadnienie faktyczne:</w:t>
            </w:r>
          </w:p>
          <w:p w14:paraId="19AFCC0B" w14:textId="2255A280" w:rsidR="00EC45F3" w:rsidRPr="00EB1359" w:rsidRDefault="003141DB" w:rsidP="003141D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141DB">
              <w:t>Art. 255 pkt 1 ustawy Pzp - nie złożono żadnej oferty. W postępowaniu nie wpłynęła żadna oferta w terminie przewidzianym na składanie ofert, tj. do dnia 14.01.2026r. do godziny 11:00.</w:t>
            </w:r>
          </w:p>
        </w:tc>
      </w:tr>
      <w:tr w:rsidR="00EC45F3" w:rsidRPr="00EB1359" w14:paraId="31C54CE1" w14:textId="77777777" w:rsidTr="000C31A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0A676" w14:textId="77777777" w:rsidR="00EC45F3" w:rsidRPr="00710915" w:rsidRDefault="00EC45F3" w:rsidP="000C31A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EC45F3">
              <w:rPr>
                <w:b/>
                <w:bCs/>
                <w:sz w:val="22"/>
                <w:szCs w:val="22"/>
              </w:rPr>
              <w:lastRenderedPageBreak/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EC8D9" w14:textId="77777777" w:rsidR="00EC45F3" w:rsidRPr="00EB1359" w:rsidRDefault="00EC45F3" w:rsidP="000C31A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C45F3">
              <w:rPr>
                <w:b/>
                <w:sz w:val="22"/>
                <w:szCs w:val="22"/>
              </w:rPr>
              <w:t>Pakiet 9 - Insuliny II</w:t>
            </w:r>
          </w:p>
          <w:p w14:paraId="3EBB03B5" w14:textId="77777777" w:rsidR="003141DB" w:rsidRPr="003141DB" w:rsidRDefault="003141DB" w:rsidP="003141DB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3141DB">
              <w:rPr>
                <w:b/>
                <w:bCs/>
                <w:u w:val="single"/>
              </w:rPr>
              <w:t>Uzasadnienie prawne:</w:t>
            </w:r>
          </w:p>
          <w:p w14:paraId="2789FF70" w14:textId="77777777" w:rsidR="003141DB" w:rsidRPr="003141DB" w:rsidRDefault="003141DB" w:rsidP="003141DB">
            <w:pPr>
              <w:spacing w:after="40" w:line="276" w:lineRule="auto"/>
              <w:jc w:val="both"/>
            </w:pPr>
            <w:r w:rsidRPr="003141DB">
              <w:t xml:space="preserve">Art. 255 pkt 1 ustawy Pzp - nie złożono żadnego wniosku o dopuszczenie do udziału </w:t>
            </w:r>
            <w:r>
              <w:br/>
            </w:r>
            <w:r w:rsidRPr="003141DB">
              <w:t>w postępowaniu albo żadnej oferty</w:t>
            </w:r>
          </w:p>
          <w:p w14:paraId="74192681" w14:textId="77777777" w:rsidR="003141DB" w:rsidRPr="003141DB" w:rsidRDefault="003141DB" w:rsidP="003141DB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3141DB">
              <w:rPr>
                <w:b/>
                <w:bCs/>
                <w:u w:val="single"/>
              </w:rPr>
              <w:t>Uzasadnienie faktyczne:</w:t>
            </w:r>
          </w:p>
          <w:p w14:paraId="6018C834" w14:textId="03E71342" w:rsidR="00EC45F3" w:rsidRPr="00EB1359" w:rsidRDefault="003141DB" w:rsidP="003141D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141DB">
              <w:t>Art. 255 pkt 1 ustawy Pzp - nie złożono żadnej oferty. W postępowaniu nie wpłynęła żadna oferta w terminie przewidzianym na składanie ofert, tj. do dnia 14.01.2026r. do godziny 11:00.</w:t>
            </w:r>
          </w:p>
        </w:tc>
      </w:tr>
      <w:tr w:rsidR="00EC45F3" w:rsidRPr="00EB1359" w14:paraId="1B9A32E5" w14:textId="77777777" w:rsidTr="000C31A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33358" w14:textId="77777777" w:rsidR="00EC45F3" w:rsidRPr="00710915" w:rsidRDefault="00EC45F3" w:rsidP="000C31A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EC45F3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5AE7A" w14:textId="77777777" w:rsidR="00EC45F3" w:rsidRPr="00EB1359" w:rsidRDefault="00EC45F3" w:rsidP="000C31A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C45F3">
              <w:rPr>
                <w:b/>
                <w:sz w:val="22"/>
                <w:szCs w:val="22"/>
              </w:rPr>
              <w:t>Pakiet 12 - Czynniki krzepnięcia</w:t>
            </w:r>
          </w:p>
          <w:p w14:paraId="25D85B4B" w14:textId="77777777" w:rsidR="003141DB" w:rsidRPr="003141DB" w:rsidRDefault="003141DB" w:rsidP="003141DB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3141DB">
              <w:rPr>
                <w:b/>
                <w:bCs/>
                <w:u w:val="single"/>
              </w:rPr>
              <w:t>Uzasadnienie prawne:</w:t>
            </w:r>
          </w:p>
          <w:p w14:paraId="78331825" w14:textId="77777777" w:rsidR="003141DB" w:rsidRPr="003141DB" w:rsidRDefault="003141DB" w:rsidP="003141DB">
            <w:pPr>
              <w:spacing w:after="40" w:line="276" w:lineRule="auto"/>
              <w:jc w:val="both"/>
            </w:pPr>
            <w:r w:rsidRPr="003141DB">
              <w:t xml:space="preserve">Art. 255 pkt 1 ustawy Pzp - nie złożono żadnego wniosku o dopuszczenie do udziału </w:t>
            </w:r>
            <w:r>
              <w:br/>
            </w:r>
            <w:r w:rsidRPr="003141DB">
              <w:t>w postępowaniu albo żadnej oferty</w:t>
            </w:r>
          </w:p>
          <w:p w14:paraId="5B3243B8" w14:textId="77777777" w:rsidR="003141DB" w:rsidRPr="003141DB" w:rsidRDefault="003141DB" w:rsidP="003141DB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3141DB">
              <w:rPr>
                <w:b/>
                <w:bCs/>
                <w:u w:val="single"/>
              </w:rPr>
              <w:t>Uzasadnienie faktyczne:</w:t>
            </w:r>
          </w:p>
          <w:p w14:paraId="311206C3" w14:textId="325CC27C" w:rsidR="00EC45F3" w:rsidRPr="00EB1359" w:rsidRDefault="003141DB" w:rsidP="003141D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141DB">
              <w:t>Art. 255 pkt 1 ustawy Pzp - nie złożono żadnej oferty. W postępowaniu nie wpłynęła żadna oferta w terminie przewidzianym na składanie ofert, tj. do dnia 14.01.2026r. do godziny 11:00.</w:t>
            </w:r>
          </w:p>
        </w:tc>
      </w:tr>
    </w:tbl>
    <w:p w14:paraId="059F3CAF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7A4336" w14:textId="77777777" w:rsidR="00EC45F3" w:rsidRDefault="00EC45F3" w:rsidP="00EC45F3">
      <w:r>
        <w:separator/>
      </w:r>
    </w:p>
  </w:endnote>
  <w:endnote w:type="continuationSeparator" w:id="0">
    <w:p w14:paraId="4D49B7FA" w14:textId="77777777" w:rsidR="00EC45F3" w:rsidRDefault="00EC45F3" w:rsidP="00EC4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E39FE" w14:textId="77777777" w:rsidR="00EC45F3" w:rsidRDefault="00EC45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EE809" w14:textId="77777777" w:rsidR="00EC45F3" w:rsidRDefault="00EC45F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0031C" w14:textId="77777777" w:rsidR="00EC45F3" w:rsidRDefault="00EC45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D87D84" w14:textId="77777777" w:rsidR="00EC45F3" w:rsidRDefault="00EC45F3" w:rsidP="00EC45F3">
      <w:r>
        <w:separator/>
      </w:r>
    </w:p>
  </w:footnote>
  <w:footnote w:type="continuationSeparator" w:id="0">
    <w:p w14:paraId="72EFCDC5" w14:textId="77777777" w:rsidR="00EC45F3" w:rsidRDefault="00EC45F3" w:rsidP="00EC45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6BB98A" w14:textId="77777777" w:rsidR="00EC45F3" w:rsidRDefault="00EC45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B3C3F" w14:textId="77777777" w:rsidR="00EC45F3" w:rsidRDefault="00EC45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18748" w14:textId="77777777" w:rsidR="00EC45F3" w:rsidRDefault="00EC45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363D"/>
    <w:rsid w:val="00010B31"/>
    <w:rsid w:val="00104963"/>
    <w:rsid w:val="00150F65"/>
    <w:rsid w:val="003141DB"/>
    <w:rsid w:val="00775DAE"/>
    <w:rsid w:val="00823326"/>
    <w:rsid w:val="00856A3E"/>
    <w:rsid w:val="00894412"/>
    <w:rsid w:val="009462DF"/>
    <w:rsid w:val="009500EB"/>
    <w:rsid w:val="00993EFC"/>
    <w:rsid w:val="00AB3E72"/>
    <w:rsid w:val="00AC1A4B"/>
    <w:rsid w:val="00C6267A"/>
    <w:rsid w:val="00D41670"/>
    <w:rsid w:val="00D44D12"/>
    <w:rsid w:val="00DA7046"/>
    <w:rsid w:val="00DC3246"/>
    <w:rsid w:val="00E403D2"/>
    <w:rsid w:val="00E742E3"/>
    <w:rsid w:val="00EB1359"/>
    <w:rsid w:val="00EC45F3"/>
    <w:rsid w:val="00F73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3017CC"/>
  <w15:chartTrackingRefBased/>
  <w15:docId w15:val="{8969F125-F3F5-435D-96AA-62B306594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EC45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C45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383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5</cp:revision>
  <dcterms:created xsi:type="dcterms:W3CDTF">2026-02-12T07:26:00Z</dcterms:created>
  <dcterms:modified xsi:type="dcterms:W3CDTF">2026-02-20T09:07:00Z</dcterms:modified>
</cp:coreProperties>
</file>