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A2915" w14:textId="3C65D5E7" w:rsidR="00B36EDA" w:rsidRPr="00BC65A0" w:rsidRDefault="000D641A" w:rsidP="00B36EDA">
      <w:pPr>
        <w:spacing w:after="600"/>
        <w:jc w:val="right"/>
      </w:pPr>
      <w:bookmarkStart w:id="0" w:name="_Hlk53520193"/>
      <w:r w:rsidRPr="00BC65A0">
        <w:t>Kraków</w:t>
      </w:r>
      <w:r w:rsidR="00B36EDA" w:rsidRPr="00BC65A0">
        <w:t xml:space="preserve"> dnia: </w:t>
      </w:r>
      <w:r w:rsidR="00EC0296">
        <w:t>20.02.2026 r.</w:t>
      </w:r>
    </w:p>
    <w:p w14:paraId="2BC6D183" w14:textId="77777777" w:rsidR="000D641A" w:rsidRPr="00BC65A0" w:rsidRDefault="000D641A" w:rsidP="00B36EDA">
      <w:pPr>
        <w:spacing w:line="360" w:lineRule="auto"/>
        <w:ind w:right="3969"/>
        <w:rPr>
          <w:b/>
          <w:bCs/>
        </w:rPr>
      </w:pPr>
      <w:r w:rsidRPr="00BC65A0">
        <w:rPr>
          <w:b/>
          <w:bCs/>
        </w:rPr>
        <w:t>Szpital Miejski Specjalistyczny</w:t>
      </w:r>
    </w:p>
    <w:p w14:paraId="056061FD" w14:textId="77777777" w:rsidR="000D641A" w:rsidRPr="00BC65A0" w:rsidRDefault="000D641A" w:rsidP="00B36EDA">
      <w:pPr>
        <w:spacing w:line="360" w:lineRule="auto"/>
        <w:ind w:right="3969"/>
        <w:rPr>
          <w:b/>
          <w:bCs/>
        </w:rPr>
      </w:pPr>
      <w:r w:rsidRPr="00BC65A0">
        <w:rPr>
          <w:b/>
          <w:bCs/>
        </w:rPr>
        <w:t>im. Gabriela Narutowicza w Krakowie</w:t>
      </w:r>
    </w:p>
    <w:p w14:paraId="400A2EA5" w14:textId="77777777" w:rsidR="00B36EDA" w:rsidRPr="00BC65A0" w:rsidRDefault="000D641A" w:rsidP="00B36EDA">
      <w:pPr>
        <w:spacing w:line="360" w:lineRule="auto"/>
        <w:ind w:right="3969"/>
      </w:pPr>
      <w:r w:rsidRPr="00BC65A0">
        <w:t>ul. Prądnicka</w:t>
      </w:r>
      <w:r w:rsidR="00B36EDA" w:rsidRPr="00BC65A0">
        <w:t xml:space="preserve"> </w:t>
      </w:r>
      <w:r w:rsidRPr="00BC65A0">
        <w:t>35-37</w:t>
      </w:r>
    </w:p>
    <w:p w14:paraId="61AC444F" w14:textId="77777777" w:rsidR="00B36EDA" w:rsidRPr="00BC65A0" w:rsidRDefault="000D641A" w:rsidP="00B36EDA">
      <w:pPr>
        <w:ind w:right="3969"/>
      </w:pPr>
      <w:r w:rsidRPr="00BC65A0">
        <w:t>31-202</w:t>
      </w:r>
      <w:r w:rsidR="00B36EDA" w:rsidRPr="00BC65A0">
        <w:t xml:space="preserve"> </w:t>
      </w:r>
      <w:r w:rsidRPr="00BC65A0">
        <w:t>Kraków</w:t>
      </w:r>
    </w:p>
    <w:p w14:paraId="17440DB5" w14:textId="77777777" w:rsidR="00B36EDA" w:rsidRPr="00BC65A0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C65A0" w14:paraId="4D95F180" w14:textId="77777777" w:rsidTr="00B36EDA">
        <w:tc>
          <w:tcPr>
            <w:tcW w:w="9923" w:type="dxa"/>
            <w:shd w:val="clear" w:color="auto" w:fill="F2F2F2"/>
            <w:hideMark/>
          </w:tcPr>
          <w:p w14:paraId="28CE990B" w14:textId="20D0E06E" w:rsidR="00B36EDA" w:rsidRPr="00BC65A0" w:rsidRDefault="009E3120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BC65A0">
              <w:rPr>
                <w:b/>
                <w:spacing w:val="50"/>
                <w:kern w:val="28"/>
              </w:rPr>
              <w:t>OGŁOSZENIE</w:t>
            </w:r>
          </w:p>
          <w:p w14:paraId="18D20EFE" w14:textId="77777777" w:rsidR="00B36EDA" w:rsidRPr="00BC65A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BC65A0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C5EA36E" w14:textId="77777777" w:rsidR="00B36EDA" w:rsidRPr="00BC65A0" w:rsidRDefault="00B36EDA" w:rsidP="00B36EDA">
      <w:pPr>
        <w:keepNext/>
        <w:spacing w:after="240"/>
        <w:outlineLvl w:val="0"/>
        <w:rPr>
          <w:b/>
        </w:rPr>
      </w:pPr>
    </w:p>
    <w:p w14:paraId="25B063F7" w14:textId="77777777" w:rsidR="00B36EDA" w:rsidRPr="00BC65A0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BC65A0">
        <w:rPr>
          <w:rFonts w:eastAsia="Calibri"/>
          <w:lang w:eastAsia="en-US"/>
        </w:rPr>
        <w:t xml:space="preserve">Dotyczy </w:t>
      </w:r>
      <w:r w:rsidRPr="00BC65A0">
        <w:t>postępowania o udzielenie zamówienia publicznego</w:t>
      </w:r>
      <w:r w:rsidRPr="00BC65A0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C65A0" w14:paraId="24206519" w14:textId="77777777" w:rsidTr="00B36EDA">
        <w:tc>
          <w:tcPr>
            <w:tcW w:w="2269" w:type="dxa"/>
          </w:tcPr>
          <w:p w14:paraId="7AF7CCA0" w14:textId="77777777" w:rsidR="00B36EDA" w:rsidRPr="00BC65A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C65A0">
              <w:t>Nazwa zamówienia:</w:t>
            </w:r>
          </w:p>
        </w:tc>
        <w:tc>
          <w:tcPr>
            <w:tcW w:w="7654" w:type="dxa"/>
          </w:tcPr>
          <w:p w14:paraId="0F72046C" w14:textId="77777777" w:rsidR="00B36EDA" w:rsidRPr="00BC65A0" w:rsidRDefault="000D641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65A0">
              <w:rPr>
                <w:bCs/>
              </w:rPr>
              <w:t>Zakup ureterorenoskopu 9,5Fr dla potrzeb Oddziału Urologii z Onkologią oraz histeroskopu dla potrzeb Oddziału Położnictwa i Ginekologii z Onkologią</w:t>
            </w:r>
          </w:p>
        </w:tc>
      </w:tr>
      <w:tr w:rsidR="000D641A" w:rsidRPr="00BC65A0" w14:paraId="47CB4416" w14:textId="77777777" w:rsidTr="003F3951">
        <w:tc>
          <w:tcPr>
            <w:tcW w:w="2269" w:type="dxa"/>
          </w:tcPr>
          <w:p w14:paraId="09D33CF6" w14:textId="77777777" w:rsidR="000D641A" w:rsidRPr="00BC65A0" w:rsidRDefault="000D641A" w:rsidP="003F39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C65A0">
              <w:t>Numer referencyjny:</w:t>
            </w:r>
          </w:p>
        </w:tc>
        <w:tc>
          <w:tcPr>
            <w:tcW w:w="7654" w:type="dxa"/>
          </w:tcPr>
          <w:p w14:paraId="07D66AC9" w14:textId="77777777" w:rsidR="000D641A" w:rsidRPr="00BC65A0" w:rsidRDefault="000D641A" w:rsidP="003F39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65A0">
              <w:rPr>
                <w:bCs/>
              </w:rPr>
              <w:t>ZP/6/2026</w:t>
            </w:r>
          </w:p>
        </w:tc>
      </w:tr>
    </w:tbl>
    <w:p w14:paraId="5BFFDA21" w14:textId="77777777" w:rsidR="00B36EDA" w:rsidRPr="00BC65A0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181B2593" w14:textId="599F485F" w:rsidR="00B36EDA" w:rsidRPr="00BC65A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BC65A0">
        <w:t xml:space="preserve">Zamawiający, działając na podstawie art. 253 ust. 1 pkt. 1 i ust. 2 ustawy z dnia 11 września 2019r. Prawo zamówień publicznych </w:t>
      </w:r>
      <w:r w:rsidR="000D641A" w:rsidRPr="00BC65A0">
        <w:t>(t.j. Dz. U. z 2024 r. poz. 1320 z późn. zm.)</w:t>
      </w:r>
      <w:r w:rsidRPr="00BC65A0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D641A" w:rsidRPr="00BC65A0" w14:paraId="6EF16CA3" w14:textId="77777777" w:rsidTr="003F39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D4188" w14:textId="77777777" w:rsidR="000D641A" w:rsidRPr="00BC65A0" w:rsidRDefault="000D641A" w:rsidP="003F3951">
            <w:pPr>
              <w:spacing w:before="120" w:after="240"/>
              <w:jc w:val="both"/>
            </w:pPr>
            <w:r w:rsidRPr="00BC65A0">
              <w:rPr>
                <w:b/>
                <w:bCs/>
              </w:rPr>
              <w:t>Część nr 1</w:t>
            </w:r>
            <w:r w:rsidRPr="00BC65A0">
              <w:t>: Pakiet 1- Ureterorenoskop sztywny</w:t>
            </w:r>
          </w:p>
          <w:p w14:paraId="3447E309" w14:textId="77777777" w:rsidR="000D641A" w:rsidRPr="00BC65A0" w:rsidRDefault="000D641A" w:rsidP="003F3951">
            <w:pPr>
              <w:spacing w:before="60" w:line="360" w:lineRule="auto"/>
              <w:jc w:val="both"/>
              <w:rPr>
                <w:b/>
              </w:rPr>
            </w:pPr>
            <w:r w:rsidRPr="00BC65A0">
              <w:rPr>
                <w:b/>
              </w:rPr>
              <w:t>Karl Storz Polska Sp. z o.o.</w:t>
            </w:r>
          </w:p>
          <w:p w14:paraId="44DDA7F0" w14:textId="12B46B03" w:rsidR="000D641A" w:rsidRPr="00BC65A0" w:rsidRDefault="009E3120" w:rsidP="003F3951">
            <w:pPr>
              <w:spacing w:line="360" w:lineRule="auto"/>
              <w:jc w:val="both"/>
              <w:rPr>
                <w:bCs/>
              </w:rPr>
            </w:pPr>
            <w:r w:rsidRPr="00BC65A0">
              <w:rPr>
                <w:bCs/>
              </w:rPr>
              <w:t xml:space="preserve">ul. </w:t>
            </w:r>
            <w:r w:rsidR="000D641A" w:rsidRPr="00BC65A0">
              <w:rPr>
                <w:bCs/>
              </w:rPr>
              <w:t>Hołubcowa 123</w:t>
            </w:r>
          </w:p>
          <w:p w14:paraId="06806999" w14:textId="77777777" w:rsidR="000D641A" w:rsidRPr="00BC65A0" w:rsidRDefault="000D641A" w:rsidP="003F3951">
            <w:pPr>
              <w:spacing w:after="120"/>
              <w:jc w:val="both"/>
              <w:rPr>
                <w:bCs/>
              </w:rPr>
            </w:pPr>
            <w:r w:rsidRPr="00BC65A0">
              <w:rPr>
                <w:bCs/>
              </w:rPr>
              <w:t>02-854 Warszawa</w:t>
            </w:r>
          </w:p>
          <w:p w14:paraId="00D65845" w14:textId="77777777" w:rsidR="000D641A" w:rsidRPr="00BC65A0" w:rsidRDefault="000D641A" w:rsidP="003F3951">
            <w:pPr>
              <w:spacing w:before="120" w:line="360" w:lineRule="auto"/>
              <w:jc w:val="both"/>
              <w:rPr>
                <w:color w:val="000000"/>
              </w:rPr>
            </w:pPr>
            <w:r w:rsidRPr="00BC65A0">
              <w:rPr>
                <w:color w:val="000000"/>
                <w:u w:val="single"/>
              </w:rPr>
              <w:t>Uzasadnienie wyboru</w:t>
            </w:r>
            <w:r w:rsidRPr="00BC65A0">
              <w:rPr>
                <w:color w:val="000000"/>
              </w:rPr>
              <w:t>:</w:t>
            </w:r>
          </w:p>
          <w:p w14:paraId="3A050DDB" w14:textId="1A767A60" w:rsidR="000D641A" w:rsidRPr="00BC65A0" w:rsidRDefault="000D641A" w:rsidP="003F39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BC65A0">
              <w:t xml:space="preserve">Jedyna  złożona oferta, spełnia wymogi </w:t>
            </w:r>
            <w:r w:rsidR="009E3120" w:rsidRPr="00BC65A0">
              <w:t>Zamawiającego</w:t>
            </w:r>
            <w:r w:rsidRPr="00BC65A0">
              <w:t>.</w:t>
            </w:r>
          </w:p>
        </w:tc>
      </w:tr>
      <w:tr w:rsidR="000D641A" w:rsidRPr="00BC65A0" w14:paraId="74B11FEC" w14:textId="77777777" w:rsidTr="003F39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ABF7" w14:textId="77777777" w:rsidR="000D641A" w:rsidRPr="00BC65A0" w:rsidRDefault="000D641A" w:rsidP="003F3951">
            <w:pPr>
              <w:spacing w:before="120" w:after="240"/>
              <w:jc w:val="both"/>
            </w:pPr>
            <w:r w:rsidRPr="00BC65A0">
              <w:rPr>
                <w:b/>
                <w:bCs/>
                <w:color w:val="000000"/>
              </w:rPr>
              <w:t xml:space="preserve"> </w:t>
            </w:r>
            <w:r w:rsidRPr="00BC65A0">
              <w:rPr>
                <w:b/>
                <w:bCs/>
              </w:rPr>
              <w:t>Część nr 2</w:t>
            </w:r>
            <w:r w:rsidRPr="00BC65A0">
              <w:t>: Pakiet 2- Histeroskop</w:t>
            </w:r>
          </w:p>
          <w:p w14:paraId="728EFB38" w14:textId="35ADAC4D" w:rsidR="000D641A" w:rsidRPr="00BC65A0" w:rsidRDefault="000D641A" w:rsidP="003F3951">
            <w:pPr>
              <w:spacing w:before="60" w:line="360" w:lineRule="auto"/>
              <w:jc w:val="both"/>
              <w:rPr>
                <w:b/>
              </w:rPr>
            </w:pPr>
            <w:r w:rsidRPr="00BC65A0">
              <w:rPr>
                <w:b/>
              </w:rPr>
              <w:t>Meden-Inmed Sp. z</w:t>
            </w:r>
            <w:r w:rsidR="00BC65A0">
              <w:rPr>
                <w:b/>
              </w:rPr>
              <w:t xml:space="preserve"> </w:t>
            </w:r>
            <w:r w:rsidRPr="00BC65A0">
              <w:rPr>
                <w:b/>
              </w:rPr>
              <w:t>o.o.</w:t>
            </w:r>
          </w:p>
          <w:p w14:paraId="72488109" w14:textId="78FF5625" w:rsidR="000D641A" w:rsidRPr="00BC65A0" w:rsidRDefault="009E3120" w:rsidP="003F3951">
            <w:pPr>
              <w:spacing w:line="360" w:lineRule="auto"/>
              <w:jc w:val="both"/>
              <w:rPr>
                <w:bCs/>
              </w:rPr>
            </w:pPr>
            <w:r w:rsidRPr="00BC65A0">
              <w:rPr>
                <w:bCs/>
              </w:rPr>
              <w:t xml:space="preserve">ul. </w:t>
            </w:r>
            <w:r w:rsidR="000D641A" w:rsidRPr="00BC65A0">
              <w:rPr>
                <w:bCs/>
              </w:rPr>
              <w:t xml:space="preserve">Wenedów 2 </w:t>
            </w:r>
          </w:p>
          <w:p w14:paraId="628B3379" w14:textId="77777777" w:rsidR="000D641A" w:rsidRPr="00BC65A0" w:rsidRDefault="000D641A" w:rsidP="003F3951">
            <w:pPr>
              <w:spacing w:after="120"/>
              <w:jc w:val="both"/>
              <w:rPr>
                <w:bCs/>
              </w:rPr>
            </w:pPr>
            <w:r w:rsidRPr="00BC65A0">
              <w:rPr>
                <w:bCs/>
              </w:rPr>
              <w:t>75-847 Koszalin</w:t>
            </w:r>
          </w:p>
          <w:p w14:paraId="42A2FB1F" w14:textId="77777777" w:rsidR="000D641A" w:rsidRPr="00BC65A0" w:rsidRDefault="000D641A" w:rsidP="003F3951">
            <w:pPr>
              <w:spacing w:before="120" w:line="360" w:lineRule="auto"/>
              <w:jc w:val="both"/>
              <w:rPr>
                <w:color w:val="000000"/>
              </w:rPr>
            </w:pPr>
            <w:r w:rsidRPr="00BC65A0">
              <w:rPr>
                <w:color w:val="000000"/>
                <w:u w:val="single"/>
              </w:rPr>
              <w:t>Uzasadnienie wyboru</w:t>
            </w:r>
            <w:r w:rsidRPr="00BC65A0">
              <w:rPr>
                <w:color w:val="000000"/>
              </w:rPr>
              <w:t>:</w:t>
            </w:r>
          </w:p>
          <w:p w14:paraId="0188B5BF" w14:textId="4146D419" w:rsidR="000D641A" w:rsidRPr="00BC65A0" w:rsidRDefault="000D641A" w:rsidP="003F39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BC65A0">
              <w:t xml:space="preserve">Jedyna  złożona oferta, spełnia wymogi </w:t>
            </w:r>
            <w:r w:rsidR="009E3120" w:rsidRPr="00BC65A0">
              <w:t>Zamawiającego</w:t>
            </w:r>
            <w:r w:rsidRPr="00BC65A0">
              <w:t>.</w:t>
            </w:r>
          </w:p>
        </w:tc>
      </w:tr>
    </w:tbl>
    <w:p w14:paraId="4A22A223" w14:textId="77777777" w:rsidR="00B36EDA" w:rsidRPr="00BC65A0" w:rsidRDefault="000D641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BC65A0">
        <w:rPr>
          <w:b/>
          <w:bCs/>
          <w:color w:val="000000"/>
        </w:rPr>
        <w:lastRenderedPageBreak/>
        <w:t xml:space="preserve"> </w:t>
      </w:r>
      <w:r w:rsidR="00B36EDA" w:rsidRPr="00BC65A0">
        <w:rPr>
          <w:b/>
          <w:bCs/>
          <w:color w:val="000000"/>
        </w:rPr>
        <w:t>Punktacja przyznana ofertom w każdym kryterium oceny ofert wraz z łączną punktacją</w:t>
      </w:r>
      <w:r w:rsidR="00B36EDA" w:rsidRPr="00BC65A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C65A0" w14:paraId="4A81C7E4" w14:textId="77777777" w:rsidTr="00BC65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B2F268" w14:textId="77777777" w:rsidR="00B36EDA" w:rsidRPr="00BC65A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C65A0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0A4384" w14:textId="77777777" w:rsidR="00B36EDA" w:rsidRPr="00BC65A0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BC65A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CD0096" w14:textId="77777777" w:rsidR="00B36EDA" w:rsidRPr="00BC65A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C65A0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9C47F9" w14:textId="77777777" w:rsidR="00B36EDA" w:rsidRPr="00BC65A0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C65A0">
              <w:rPr>
                <w:bCs/>
                <w:color w:val="000000"/>
              </w:rPr>
              <w:t>Razem</w:t>
            </w:r>
          </w:p>
        </w:tc>
      </w:tr>
      <w:tr w:rsidR="000D641A" w:rsidRPr="00BC65A0" w14:paraId="3AD4207B" w14:textId="77777777" w:rsidTr="00BC65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44A6" w14:textId="77777777" w:rsidR="000D641A" w:rsidRPr="00BC65A0" w:rsidRDefault="000D641A" w:rsidP="003F3951">
            <w:pPr>
              <w:spacing w:before="40" w:after="40"/>
              <w:rPr>
                <w:color w:val="000000"/>
              </w:rPr>
            </w:pPr>
            <w:r w:rsidRPr="00BC65A0">
              <w:t>1 - Pakiet 1- Ureterorenoskop sztywny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97CE" w14:textId="77777777" w:rsidR="000D641A" w:rsidRPr="00BC65A0" w:rsidRDefault="000D641A" w:rsidP="003F3951">
            <w:pPr>
              <w:spacing w:line="276" w:lineRule="auto"/>
            </w:pPr>
            <w:r w:rsidRPr="00BC65A0">
              <w:t>Karl Storz Polska Sp. z o.o.</w:t>
            </w:r>
          </w:p>
          <w:p w14:paraId="41588B49" w14:textId="6B1BA860" w:rsidR="000D641A" w:rsidRPr="00BC65A0" w:rsidRDefault="009E3120" w:rsidP="003F3951">
            <w:pPr>
              <w:spacing w:line="276" w:lineRule="auto"/>
            </w:pPr>
            <w:r w:rsidRPr="00BC65A0">
              <w:t xml:space="preserve">ul. </w:t>
            </w:r>
            <w:r w:rsidR="000D641A" w:rsidRPr="00BC65A0">
              <w:t>Hołubcowa 123</w:t>
            </w:r>
          </w:p>
          <w:p w14:paraId="7CE43400" w14:textId="77777777" w:rsidR="000D641A" w:rsidRPr="00BC65A0" w:rsidRDefault="000D641A" w:rsidP="003F3951">
            <w:pPr>
              <w:spacing w:after="40" w:line="276" w:lineRule="auto"/>
              <w:rPr>
                <w:color w:val="000000"/>
              </w:rPr>
            </w:pPr>
            <w:r w:rsidRPr="00BC65A0"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E4F3" w14:textId="77777777" w:rsidR="000D641A" w:rsidRPr="00BC65A0" w:rsidRDefault="000D641A" w:rsidP="003F3951">
            <w:pPr>
              <w:spacing w:before="40" w:after="40"/>
              <w:rPr>
                <w:color w:val="000000"/>
              </w:rPr>
            </w:pPr>
            <w:r w:rsidRPr="00BC65A0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2F58" w14:textId="77777777" w:rsidR="000D641A" w:rsidRPr="00BC65A0" w:rsidRDefault="000D641A" w:rsidP="003F3951">
            <w:pPr>
              <w:jc w:val="center"/>
              <w:rPr>
                <w:color w:val="000000"/>
              </w:rPr>
            </w:pPr>
            <w:r w:rsidRPr="00BC65A0">
              <w:t xml:space="preserve">  400,00</w:t>
            </w:r>
          </w:p>
        </w:tc>
      </w:tr>
      <w:tr w:rsidR="00BC65A0" w:rsidRPr="00BC65A0" w14:paraId="3E675DCA" w14:textId="77777777" w:rsidTr="00BC65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C0709" w14:textId="77777777" w:rsidR="00BC65A0" w:rsidRPr="00BC65A0" w:rsidRDefault="00BC65A0" w:rsidP="00F01486">
            <w:pPr>
              <w:spacing w:before="40" w:after="40"/>
            </w:pPr>
            <w:r w:rsidRPr="00BC65A0">
              <w:t>2 - Pakiet 2- Histeroskop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BFFA" w14:textId="77777777" w:rsidR="00BC65A0" w:rsidRPr="00BC65A0" w:rsidRDefault="00BC65A0" w:rsidP="00F01486">
            <w:pPr>
              <w:spacing w:line="276" w:lineRule="auto"/>
            </w:pPr>
            <w:r w:rsidRPr="00BC65A0">
              <w:t>Meden-Inmed Sp. z o.o.</w:t>
            </w:r>
          </w:p>
          <w:p w14:paraId="46DFE69C" w14:textId="77777777" w:rsidR="00BC65A0" w:rsidRPr="00BC65A0" w:rsidRDefault="00BC65A0" w:rsidP="00F01486">
            <w:pPr>
              <w:spacing w:line="276" w:lineRule="auto"/>
            </w:pPr>
            <w:r w:rsidRPr="00BC65A0">
              <w:t>ul. Wenedów 2</w:t>
            </w:r>
          </w:p>
          <w:p w14:paraId="169ED434" w14:textId="77777777" w:rsidR="00BC65A0" w:rsidRPr="00BC65A0" w:rsidRDefault="00BC65A0" w:rsidP="00BC65A0">
            <w:pPr>
              <w:spacing w:line="276" w:lineRule="auto"/>
            </w:pPr>
            <w:r w:rsidRPr="00BC65A0">
              <w:t>75-847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8716" w14:textId="77777777" w:rsidR="00BC65A0" w:rsidRPr="00BC65A0" w:rsidRDefault="00BC65A0" w:rsidP="00F01486">
            <w:pPr>
              <w:spacing w:before="40" w:after="40"/>
            </w:pPr>
            <w:r w:rsidRPr="00BC65A0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39AD" w14:textId="77777777" w:rsidR="00BC65A0" w:rsidRPr="00BC65A0" w:rsidRDefault="00BC65A0" w:rsidP="00F01486">
            <w:pPr>
              <w:jc w:val="center"/>
            </w:pPr>
            <w:r w:rsidRPr="00BC65A0">
              <w:t xml:space="preserve">  400,00</w:t>
            </w:r>
          </w:p>
        </w:tc>
      </w:tr>
    </w:tbl>
    <w:p w14:paraId="76EEDC88" w14:textId="77777777" w:rsidR="000D641A" w:rsidRPr="00BC65A0" w:rsidRDefault="000D641A" w:rsidP="00B36EDA">
      <w:pPr>
        <w:spacing w:before="720" w:after="480" w:line="360" w:lineRule="auto"/>
        <w:ind w:left="3119" w:right="-425" w:firstLine="425"/>
        <w:jc w:val="right"/>
        <w:rPr>
          <w:i/>
        </w:rPr>
      </w:pPr>
      <w:r w:rsidRPr="00BC65A0">
        <w:rPr>
          <w:i/>
        </w:rPr>
        <w:t xml:space="preserve"> </w:t>
      </w:r>
    </w:p>
    <w:p w14:paraId="1B2BF15B" w14:textId="3D2E47B5" w:rsidR="009E3120" w:rsidRPr="00BC65A0" w:rsidRDefault="000D641A" w:rsidP="009E3120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  <w:r w:rsidRPr="00BC65A0">
        <w:rPr>
          <w:i/>
        </w:rPr>
        <w:t xml:space="preserve"> </w:t>
      </w:r>
      <w:bookmarkEnd w:id="0"/>
    </w:p>
    <w:p w14:paraId="7FD6FBE2" w14:textId="7A1E198B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A5A24" w14:textId="77777777" w:rsidR="006E3F87" w:rsidRDefault="006E3F87">
      <w:r>
        <w:separator/>
      </w:r>
    </w:p>
  </w:endnote>
  <w:endnote w:type="continuationSeparator" w:id="0">
    <w:p w14:paraId="2A221B1E" w14:textId="77777777" w:rsidR="006E3F87" w:rsidRDefault="006E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23C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360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E872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72C9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E1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BB5BF" w14:textId="77777777" w:rsidR="006E3F87" w:rsidRDefault="006E3F87">
      <w:r>
        <w:separator/>
      </w:r>
    </w:p>
  </w:footnote>
  <w:footnote w:type="continuationSeparator" w:id="0">
    <w:p w14:paraId="60B3A04A" w14:textId="77777777" w:rsidR="006E3F87" w:rsidRDefault="006E3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A11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1EC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78E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F87"/>
    <w:rsid w:val="00022322"/>
    <w:rsid w:val="00042497"/>
    <w:rsid w:val="000C1E6F"/>
    <w:rsid w:val="000D641A"/>
    <w:rsid w:val="000E4E56"/>
    <w:rsid w:val="001A1468"/>
    <w:rsid w:val="001B7815"/>
    <w:rsid w:val="00211A34"/>
    <w:rsid w:val="002B1E4F"/>
    <w:rsid w:val="002B1EF4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3F8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3120"/>
    <w:rsid w:val="009F0E5C"/>
    <w:rsid w:val="00A029B8"/>
    <w:rsid w:val="00A91321"/>
    <w:rsid w:val="00AA02AC"/>
    <w:rsid w:val="00B32D12"/>
    <w:rsid w:val="00B36EDA"/>
    <w:rsid w:val="00B464D3"/>
    <w:rsid w:val="00B8185B"/>
    <w:rsid w:val="00BC65A0"/>
    <w:rsid w:val="00BC6F7F"/>
    <w:rsid w:val="00BD2174"/>
    <w:rsid w:val="00BF659F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029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0D8BA"/>
  <w15:chartTrackingRefBased/>
  <w15:docId w15:val="{E06F20B4-1B35-4F9B-B92F-7DDB8B95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2026-02-16T11:20:00Z</dcterms:created>
  <dcterms:modified xsi:type="dcterms:W3CDTF">2026-02-20T08:37:00Z</dcterms:modified>
</cp:coreProperties>
</file>