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04D32" w14:textId="77777777" w:rsidR="00FB7F50" w:rsidRPr="002245BE" w:rsidRDefault="00BC68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C68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C682D">
        <w:rPr>
          <w:sz w:val="22"/>
          <w:szCs w:val="22"/>
        </w:rPr>
        <w:t>2026-02-20</w:t>
      </w:r>
    </w:p>
    <w:p w14:paraId="625E5C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1C90AD" w14:textId="77777777" w:rsidR="00BC682D" w:rsidRPr="00BC682D" w:rsidRDefault="00BC682D" w:rsidP="00FB7F50">
      <w:pPr>
        <w:spacing w:after="40"/>
        <w:rPr>
          <w:b/>
          <w:bCs/>
          <w:sz w:val="22"/>
          <w:szCs w:val="22"/>
        </w:rPr>
      </w:pPr>
      <w:r w:rsidRPr="00BC682D">
        <w:rPr>
          <w:b/>
          <w:bCs/>
          <w:sz w:val="22"/>
          <w:szCs w:val="22"/>
        </w:rPr>
        <w:t>Akademia Górniczo - Hutnicza</w:t>
      </w:r>
    </w:p>
    <w:p w14:paraId="37E71E41" w14:textId="77777777" w:rsidR="00BC682D" w:rsidRPr="00BC682D" w:rsidRDefault="00BC682D" w:rsidP="00FB7F50">
      <w:pPr>
        <w:spacing w:after="40"/>
        <w:rPr>
          <w:b/>
          <w:bCs/>
          <w:sz w:val="22"/>
          <w:szCs w:val="22"/>
        </w:rPr>
      </w:pPr>
      <w:r w:rsidRPr="00BC682D">
        <w:rPr>
          <w:b/>
          <w:bCs/>
          <w:sz w:val="22"/>
          <w:szCs w:val="22"/>
        </w:rPr>
        <w:t>im. Stanisława Staszica w Krakowie</w:t>
      </w:r>
    </w:p>
    <w:p w14:paraId="3880828C" w14:textId="77777777" w:rsidR="00FB7F50" w:rsidRPr="002245BE" w:rsidRDefault="00BC682D" w:rsidP="00FB7F50">
      <w:pPr>
        <w:spacing w:after="40"/>
        <w:rPr>
          <w:b/>
          <w:bCs/>
          <w:sz w:val="22"/>
          <w:szCs w:val="22"/>
        </w:rPr>
      </w:pPr>
      <w:r w:rsidRPr="00BC682D">
        <w:rPr>
          <w:b/>
          <w:bCs/>
          <w:sz w:val="22"/>
          <w:szCs w:val="22"/>
        </w:rPr>
        <w:t>Dział Zamówień Publicznych</w:t>
      </w:r>
    </w:p>
    <w:p w14:paraId="351D1405" w14:textId="77777777" w:rsidR="00FB7F50" w:rsidRPr="002245BE" w:rsidRDefault="00BC682D" w:rsidP="00FB7F50">
      <w:pPr>
        <w:rPr>
          <w:sz w:val="22"/>
          <w:szCs w:val="22"/>
        </w:rPr>
      </w:pPr>
      <w:r w:rsidRPr="00BC682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C682D">
        <w:rPr>
          <w:sz w:val="22"/>
          <w:szCs w:val="22"/>
        </w:rPr>
        <w:t>30</w:t>
      </w:r>
    </w:p>
    <w:p w14:paraId="3795D185" w14:textId="77777777" w:rsidR="00FB7F50" w:rsidRPr="002245BE" w:rsidRDefault="00BC682D" w:rsidP="00FB7F50">
      <w:pPr>
        <w:rPr>
          <w:sz w:val="22"/>
          <w:szCs w:val="22"/>
        </w:rPr>
      </w:pPr>
      <w:r w:rsidRPr="00BC682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C682D">
        <w:rPr>
          <w:sz w:val="22"/>
          <w:szCs w:val="22"/>
        </w:rPr>
        <w:t>Kraków</w:t>
      </w:r>
    </w:p>
    <w:p w14:paraId="09939CA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EED9B7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C682D" w:rsidRPr="00607F9B" w14:paraId="6160F282" w14:textId="77777777" w:rsidTr="005E3C23">
        <w:trPr>
          <w:trHeight w:val="638"/>
        </w:trPr>
        <w:tc>
          <w:tcPr>
            <w:tcW w:w="959" w:type="dxa"/>
          </w:tcPr>
          <w:p w14:paraId="7C730F08" w14:textId="77777777" w:rsidR="00BC682D" w:rsidRPr="00607F9B" w:rsidRDefault="00BC682D" w:rsidP="005E3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514933A" w14:textId="63FC11E8" w:rsidR="00BC682D" w:rsidRPr="00607F9B" w:rsidRDefault="00BC682D" w:rsidP="005E3C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C682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682D">
              <w:rPr>
                <w:b/>
                <w:bCs/>
                <w:sz w:val="22"/>
                <w:szCs w:val="22"/>
              </w:rPr>
              <w:t>Dostawa stanowiska badawczego zintegrowanej analizy termicznej w szerokim zakresie temperatur - KC-DE-zp.272-772/25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F444848" w14:textId="5847E06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682D" w14:paraId="1DB82F40" w14:textId="77777777" w:rsidTr="005E3C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995D0F0" w14:textId="77777777" w:rsidR="00BC682D" w:rsidRPr="006172E1" w:rsidRDefault="00BC682D" w:rsidP="005E3C23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172E1">
              <w:rPr>
                <w:b/>
                <w:sz w:val="22"/>
                <w:szCs w:val="22"/>
                <w:lang w:val="en-US"/>
              </w:rPr>
              <w:t>Netzsch</w:t>
            </w:r>
            <w:proofErr w:type="spellEnd"/>
            <w:r w:rsidRPr="006172E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72E1">
              <w:rPr>
                <w:b/>
                <w:sz w:val="22"/>
                <w:szCs w:val="22"/>
                <w:lang w:val="en-US"/>
              </w:rPr>
              <w:t>Geraetebau</w:t>
            </w:r>
            <w:proofErr w:type="spellEnd"/>
            <w:r w:rsidRPr="006172E1">
              <w:rPr>
                <w:b/>
                <w:sz w:val="22"/>
                <w:szCs w:val="22"/>
                <w:lang w:val="en-US"/>
              </w:rPr>
              <w:t xml:space="preserve"> GmbH</w:t>
            </w:r>
          </w:p>
          <w:p w14:paraId="637D7EC5" w14:textId="77777777" w:rsidR="00BC682D" w:rsidRPr="006172E1" w:rsidRDefault="00BC682D" w:rsidP="005E3C23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172E1">
              <w:rPr>
                <w:bCs/>
                <w:sz w:val="22"/>
                <w:szCs w:val="22"/>
                <w:lang w:val="en-US"/>
              </w:rPr>
              <w:t>Wittelsbachestrasse</w:t>
            </w:r>
            <w:proofErr w:type="spellEnd"/>
            <w:r w:rsidRPr="006172E1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6172E1">
              <w:rPr>
                <w:bCs/>
                <w:sz w:val="22"/>
                <w:szCs w:val="22"/>
                <w:lang w:val="en-US"/>
              </w:rPr>
              <w:t>42</w:t>
            </w:r>
            <w:r w:rsidRPr="006172E1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607547DF" w14:textId="77777777" w:rsidR="00BC682D" w:rsidRPr="006172E1" w:rsidRDefault="00BC682D" w:rsidP="005E3C23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6172E1">
              <w:rPr>
                <w:bCs/>
                <w:sz w:val="22"/>
                <w:szCs w:val="22"/>
                <w:lang w:val="en-US"/>
              </w:rPr>
              <w:t>D95100</w:t>
            </w:r>
            <w:r w:rsidRPr="006172E1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6172E1">
              <w:rPr>
                <w:bCs/>
                <w:sz w:val="22"/>
                <w:szCs w:val="22"/>
                <w:lang w:val="en-US"/>
              </w:rPr>
              <w:t>Selb</w:t>
            </w:r>
          </w:p>
          <w:p w14:paraId="0E531CF7" w14:textId="77777777" w:rsidR="00BC682D" w:rsidRPr="00D26ED6" w:rsidRDefault="00BC682D" w:rsidP="005E3C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8AF93D" w14:textId="77777777" w:rsidR="00BC682D" w:rsidRDefault="00BC682D" w:rsidP="005E3C2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C682D">
              <w:rPr>
                <w:sz w:val="22"/>
                <w:szCs w:val="22"/>
              </w:rPr>
              <w:t>Dostawa stanowiska badawczego zintegrowanej analizy termicznej w szerokim zakresie temperatur - KC-DE-zp.272-772/25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F8853E7" w14:textId="77777777" w:rsidR="00BC682D" w:rsidRPr="00D26ED6" w:rsidRDefault="00BC682D" w:rsidP="005E3C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C682D">
              <w:rPr>
                <w:b/>
                <w:sz w:val="22"/>
                <w:szCs w:val="22"/>
              </w:rPr>
              <w:t>890 000.00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07AE58" w14:textId="77777777" w:rsidR="00BC682D" w:rsidRDefault="00BC682D" w:rsidP="005E3C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F9767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6172E1" w:rsidRPr="008567C7" w14:paraId="20830628" w14:textId="77777777" w:rsidTr="006172E1">
        <w:trPr>
          <w:trHeight w:val="510"/>
        </w:trPr>
        <w:tc>
          <w:tcPr>
            <w:tcW w:w="595" w:type="pct"/>
            <w:vAlign w:val="center"/>
          </w:tcPr>
          <w:p w14:paraId="26420F91" w14:textId="77777777" w:rsidR="006172E1" w:rsidRPr="008567C7" w:rsidRDefault="006172E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F5BF5D5" w14:textId="77777777" w:rsidR="006172E1" w:rsidRPr="008567C7" w:rsidRDefault="006172E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5F2C326" w14:textId="77777777" w:rsidR="006172E1" w:rsidRPr="008567C7" w:rsidRDefault="006172E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82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D354952" w14:textId="77777777" w:rsidR="006172E1" w:rsidRPr="008567C7" w:rsidRDefault="006172E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682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765B1D61" w14:textId="77777777" w:rsidR="006172E1" w:rsidRPr="008567C7" w:rsidRDefault="006172E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72E1" w:rsidRPr="008567C7" w14:paraId="5AA71F70" w14:textId="77777777" w:rsidTr="006172E1">
        <w:tc>
          <w:tcPr>
            <w:tcW w:w="595" w:type="pct"/>
            <w:vAlign w:val="center"/>
          </w:tcPr>
          <w:p w14:paraId="5D8FE001" w14:textId="77777777" w:rsidR="006172E1" w:rsidRPr="008567C7" w:rsidRDefault="006172E1" w:rsidP="005E3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8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3917E65" w14:textId="77777777" w:rsidR="006172E1" w:rsidRPr="006172E1" w:rsidRDefault="006172E1" w:rsidP="005E3C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6172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Netzsch</w:t>
            </w:r>
            <w:proofErr w:type="spellEnd"/>
            <w:r w:rsidRPr="006172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172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Geraetebau</w:t>
            </w:r>
            <w:proofErr w:type="spellEnd"/>
            <w:r w:rsidRPr="006172E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GmbH</w:t>
            </w:r>
          </w:p>
          <w:p w14:paraId="2FAAE872" w14:textId="77777777" w:rsidR="006172E1" w:rsidRPr="006172E1" w:rsidRDefault="006172E1" w:rsidP="005E3C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Wittelsbachestrasse</w:t>
            </w:r>
            <w:proofErr w:type="spellEnd"/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42</w:t>
            </w:r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4AA42BB7" w14:textId="77777777" w:rsidR="006172E1" w:rsidRPr="006172E1" w:rsidRDefault="006172E1" w:rsidP="005E3C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D95100</w:t>
            </w:r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6172E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Selb</w:t>
            </w:r>
          </w:p>
        </w:tc>
        <w:tc>
          <w:tcPr>
            <w:tcW w:w="952" w:type="pct"/>
            <w:vAlign w:val="center"/>
          </w:tcPr>
          <w:p w14:paraId="172DDE34" w14:textId="77777777" w:rsidR="006172E1" w:rsidRPr="008567C7" w:rsidRDefault="006172E1" w:rsidP="005E3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72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r w:rsidRPr="00BC682D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952" w:type="pct"/>
            <w:vAlign w:val="center"/>
          </w:tcPr>
          <w:p w14:paraId="55B238BF" w14:textId="77777777" w:rsidR="006172E1" w:rsidRPr="008567C7" w:rsidRDefault="006172E1" w:rsidP="005E3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82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887BE95" w14:textId="77777777" w:rsidR="006172E1" w:rsidRPr="008567C7" w:rsidRDefault="006172E1" w:rsidP="005E3C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82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86DE63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B251C8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9C527E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9CC91" w14:textId="77777777" w:rsidR="00AC5761" w:rsidRDefault="00AC5761">
      <w:r>
        <w:separator/>
      </w:r>
    </w:p>
  </w:endnote>
  <w:endnote w:type="continuationSeparator" w:id="0">
    <w:p w14:paraId="2943EF22" w14:textId="77777777" w:rsidR="00AC5761" w:rsidRDefault="00AC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3F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16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7D3C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821B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66B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52757" w14:textId="77777777" w:rsidR="00AC5761" w:rsidRDefault="00AC5761">
      <w:r>
        <w:separator/>
      </w:r>
    </w:p>
  </w:footnote>
  <w:footnote w:type="continuationSeparator" w:id="0">
    <w:p w14:paraId="43ECAD4F" w14:textId="77777777" w:rsidR="00AC5761" w:rsidRDefault="00AC5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EBB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4CC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F63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AAD"/>
    <w:rsid w:val="00005838"/>
    <w:rsid w:val="00022322"/>
    <w:rsid w:val="00042497"/>
    <w:rsid w:val="000C1E6F"/>
    <w:rsid w:val="000E4E56"/>
    <w:rsid w:val="00174AA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72E1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761"/>
    <w:rsid w:val="00B32D12"/>
    <w:rsid w:val="00B464D3"/>
    <w:rsid w:val="00B8185B"/>
    <w:rsid w:val="00BC682D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14334"/>
  <w15:chartTrackingRefBased/>
  <w15:docId w15:val="{FB897DD5-14D6-4430-9CD7-1DFE144C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1135</Characters>
  <Application>Microsoft Office Word</Application>
  <DocSecurity>0</DocSecurity>
  <Lines>42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2026-02-20T08:14:00Z</dcterms:created>
  <dcterms:modified xsi:type="dcterms:W3CDTF">2026-02-20T08:15:00Z</dcterms:modified>
</cp:coreProperties>
</file>