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C01F4" w14:textId="4E856874" w:rsidR="005103B9" w:rsidRPr="00916C76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916C76">
        <w:rPr>
          <w:bCs/>
          <w:i w:val="0"/>
          <w:sz w:val="20"/>
        </w:rPr>
        <w:t xml:space="preserve">Załącznik nr </w:t>
      </w:r>
      <w:r w:rsidR="000751E8" w:rsidRPr="00916C76">
        <w:rPr>
          <w:bCs/>
          <w:i w:val="0"/>
          <w:sz w:val="20"/>
        </w:rPr>
        <w:t>3</w:t>
      </w:r>
      <w:r w:rsidR="00B36ABD" w:rsidRPr="00916C76">
        <w:rPr>
          <w:bCs/>
          <w:i w:val="0"/>
          <w:sz w:val="20"/>
        </w:rPr>
        <w:t xml:space="preserve"> do SWZ</w:t>
      </w:r>
    </w:p>
    <w:p w14:paraId="1E13EF7E" w14:textId="77777777" w:rsidR="00C4103F" w:rsidRPr="00916C76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916C76">
        <w:rPr>
          <w:rFonts w:ascii="Times New Roman" w:hAnsi="Times New Roman"/>
          <w:b/>
          <w:sz w:val="20"/>
          <w:szCs w:val="20"/>
        </w:rPr>
        <w:t>Zamawiający</w:t>
      </w:r>
      <w:r w:rsidR="007936D6" w:rsidRPr="00916C76">
        <w:rPr>
          <w:rFonts w:ascii="Times New Roman" w:hAnsi="Times New Roman"/>
          <w:b/>
          <w:sz w:val="20"/>
          <w:szCs w:val="20"/>
        </w:rPr>
        <w:t>:</w:t>
      </w:r>
    </w:p>
    <w:p w14:paraId="7DD7864B" w14:textId="48B5AB8E" w:rsidR="006676AE" w:rsidRPr="00916C76" w:rsidRDefault="0089598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16C76">
        <w:rPr>
          <w:sz w:val="20"/>
          <w:szCs w:val="20"/>
        </w:rPr>
        <w:t>GMINA NIEPOŁOMICE</w:t>
      </w:r>
    </w:p>
    <w:p w14:paraId="5047DD10" w14:textId="08F550AE" w:rsidR="006676AE" w:rsidRPr="00916C76" w:rsidRDefault="0089598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16C76">
        <w:rPr>
          <w:sz w:val="20"/>
          <w:szCs w:val="20"/>
        </w:rPr>
        <w:t>Pl. Zwycięstwa</w:t>
      </w:r>
      <w:r w:rsidR="006676AE" w:rsidRPr="00916C76">
        <w:rPr>
          <w:sz w:val="20"/>
          <w:szCs w:val="20"/>
        </w:rPr>
        <w:t xml:space="preserve"> </w:t>
      </w:r>
      <w:r w:rsidRPr="00916C76">
        <w:rPr>
          <w:sz w:val="20"/>
          <w:szCs w:val="20"/>
        </w:rPr>
        <w:t>13</w:t>
      </w:r>
      <w:r w:rsidR="006676AE" w:rsidRPr="00916C76">
        <w:rPr>
          <w:sz w:val="20"/>
          <w:szCs w:val="20"/>
        </w:rPr>
        <w:t xml:space="preserve"> </w:t>
      </w:r>
    </w:p>
    <w:p w14:paraId="155755AF" w14:textId="5BCC7A87" w:rsidR="002578E4" w:rsidRPr="00916C76" w:rsidRDefault="0089598E" w:rsidP="000751E8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16C76">
        <w:rPr>
          <w:sz w:val="20"/>
          <w:szCs w:val="20"/>
        </w:rPr>
        <w:t>32-005</w:t>
      </w:r>
      <w:r w:rsidR="006676AE" w:rsidRPr="00916C76">
        <w:rPr>
          <w:sz w:val="20"/>
          <w:szCs w:val="20"/>
        </w:rPr>
        <w:t xml:space="preserve"> </w:t>
      </w:r>
      <w:r w:rsidRPr="00916C76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16C76" w14:paraId="01E14C03" w14:textId="77777777" w:rsidTr="0018769E">
        <w:tc>
          <w:tcPr>
            <w:tcW w:w="2800" w:type="dxa"/>
          </w:tcPr>
          <w:p w14:paraId="527EDF95" w14:textId="77777777" w:rsidR="002578E4" w:rsidRPr="00916C7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916C7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8544A7F" w14:textId="77777777" w:rsidR="002578E4" w:rsidRPr="00916C7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4BAE7B8" w14:textId="77777777" w:rsidR="002578E4" w:rsidRPr="00916C7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5841CF" w14:textId="77777777" w:rsidR="002578E4" w:rsidRPr="00916C76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16C7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916C76" w14:paraId="016297BF" w14:textId="77777777" w:rsidTr="0018769E">
        <w:tc>
          <w:tcPr>
            <w:tcW w:w="2800" w:type="dxa"/>
          </w:tcPr>
          <w:p w14:paraId="3B2DD034" w14:textId="77777777" w:rsidR="002578E4" w:rsidRPr="00916C7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7992ED0" w14:textId="77777777" w:rsidR="002578E4" w:rsidRPr="00916C7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AA5BCD2" w14:textId="77777777" w:rsidR="002578E4" w:rsidRPr="00916C7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49CDA2" w14:textId="77777777" w:rsidR="002578E4" w:rsidRPr="00916C7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16C7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916C7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E643056" w14:textId="77777777" w:rsidR="002578E4" w:rsidRPr="00916C76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9598E" w:rsidRPr="00916C76" w14:paraId="7CAD772D" w14:textId="77777777" w:rsidTr="0048596E">
        <w:tc>
          <w:tcPr>
            <w:tcW w:w="9104" w:type="dxa"/>
            <w:shd w:val="clear" w:color="auto" w:fill="D9D9D9"/>
          </w:tcPr>
          <w:p w14:paraId="04D4643B" w14:textId="77777777" w:rsidR="0089598E" w:rsidRPr="00916C76" w:rsidRDefault="0089598E" w:rsidP="0048596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6315D4CB" w14:textId="7B89B1E2" w:rsidR="0089598E" w:rsidRPr="00916C76" w:rsidRDefault="0089598E" w:rsidP="0048596E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79153C6" w14:textId="77777777" w:rsidR="0089598E" w:rsidRPr="00916C76" w:rsidRDefault="0089598E" w:rsidP="0048596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7D47BF93" w14:textId="77777777" w:rsidR="0089598E" w:rsidRPr="00916C76" w:rsidRDefault="0089598E" w:rsidP="0048596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448D52C7" w14:textId="77777777" w:rsidR="0089598E" w:rsidRPr="00916C76" w:rsidRDefault="0089598E" w:rsidP="0048596E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7F26AAF" w14:textId="77777777" w:rsidR="00E50194" w:rsidRPr="00916C76" w:rsidRDefault="001F027E" w:rsidP="000751E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Na potrzeby postę</w:t>
      </w:r>
      <w:r w:rsidR="008D0487" w:rsidRPr="00916C7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16C76">
        <w:rPr>
          <w:rFonts w:ascii="Times New Roman" w:hAnsi="Times New Roman"/>
          <w:sz w:val="20"/>
          <w:szCs w:val="20"/>
        </w:rPr>
        <w:t>zamówienia publicznego</w:t>
      </w:r>
      <w:r w:rsidR="00E50194" w:rsidRPr="00916C76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16C76" w14:paraId="3B2B8589" w14:textId="77777777" w:rsidTr="0018769E">
        <w:tc>
          <w:tcPr>
            <w:tcW w:w="2269" w:type="dxa"/>
          </w:tcPr>
          <w:p w14:paraId="19F38B86" w14:textId="77777777" w:rsidR="002578E4" w:rsidRPr="00916C7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960539B" w14:textId="77777777" w:rsidR="002B2DE9" w:rsidRPr="00916C76" w:rsidRDefault="002B2DE9" w:rsidP="002B2D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Zakup kursów zawodowych dla nauczycieli CKZiU Niepołomice w ramach projektu: Rozwijanie umiejętności zawodowych uczniów oraz kadry pedagogicznej szkół prowadzących kształcenie zawodowe w Niepołomicach.</w:t>
            </w:r>
          </w:p>
          <w:p w14:paraId="2F3C6641" w14:textId="1F4D4B10" w:rsidR="000751E8" w:rsidRPr="00916C76" w:rsidRDefault="000751E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 nr ……………….</w:t>
            </w:r>
          </w:p>
        </w:tc>
      </w:tr>
      <w:tr w:rsidR="0089598E" w:rsidRPr="00916C76" w14:paraId="68A90250" w14:textId="77777777" w:rsidTr="0048596E">
        <w:tc>
          <w:tcPr>
            <w:tcW w:w="2269" w:type="dxa"/>
          </w:tcPr>
          <w:p w14:paraId="35F188F2" w14:textId="77777777" w:rsidR="0089598E" w:rsidRPr="00916C76" w:rsidRDefault="0089598E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E1F7A71" w14:textId="4CF5D3BA" w:rsidR="0089598E" w:rsidRPr="00916C76" w:rsidRDefault="0089598E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16C7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</w:t>
            </w:r>
            <w:r w:rsidR="002B2DE9" w:rsidRPr="00916C7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7</w:t>
            </w:r>
            <w:r w:rsidRPr="00916C7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2B2DE9" w:rsidRPr="00916C7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6</w:t>
            </w:r>
          </w:p>
        </w:tc>
      </w:tr>
    </w:tbl>
    <w:p w14:paraId="3F61AB36" w14:textId="77777777" w:rsidR="002578E4" w:rsidRPr="00916C76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0F1FB41" w14:textId="24D99C41" w:rsidR="00F90CD1" w:rsidRPr="00916C7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 xml:space="preserve">prowadzonego przez </w:t>
      </w:r>
      <w:r w:rsidR="0089598E" w:rsidRPr="00916C76">
        <w:rPr>
          <w:rFonts w:ascii="Times New Roman" w:hAnsi="Times New Roman"/>
          <w:b/>
          <w:sz w:val="20"/>
          <w:szCs w:val="20"/>
        </w:rPr>
        <w:t>GMINA NIEPOŁOMICE</w:t>
      </w:r>
      <w:r w:rsidRPr="00916C76">
        <w:rPr>
          <w:rFonts w:ascii="Times New Roman" w:hAnsi="Times New Roman"/>
          <w:b/>
          <w:sz w:val="20"/>
          <w:szCs w:val="20"/>
        </w:rPr>
        <w:t>,</w:t>
      </w:r>
      <w:r w:rsidR="002B2AD9" w:rsidRPr="00916C76">
        <w:rPr>
          <w:rFonts w:ascii="Times New Roman" w:hAnsi="Times New Roman"/>
          <w:sz w:val="20"/>
          <w:szCs w:val="20"/>
        </w:rPr>
        <w:t xml:space="preserve"> </w:t>
      </w:r>
      <w:r w:rsidR="00E65685" w:rsidRPr="00916C76">
        <w:rPr>
          <w:rFonts w:ascii="Times New Roman" w:hAnsi="Times New Roman"/>
          <w:sz w:val="20"/>
          <w:szCs w:val="20"/>
        </w:rPr>
        <w:t>oświa</w:t>
      </w:r>
      <w:r w:rsidR="00825A09" w:rsidRPr="00916C76">
        <w:rPr>
          <w:rFonts w:ascii="Times New Roman" w:hAnsi="Times New Roman"/>
          <w:sz w:val="20"/>
          <w:szCs w:val="20"/>
        </w:rPr>
        <w:t>dczam</w:t>
      </w:r>
      <w:r w:rsidR="00E65685" w:rsidRPr="00916C76">
        <w:rPr>
          <w:rFonts w:ascii="Times New Roman" w:hAnsi="Times New Roman"/>
          <w:sz w:val="20"/>
          <w:szCs w:val="20"/>
        </w:rPr>
        <w:t>,</w:t>
      </w:r>
      <w:r w:rsidR="002B2AD9" w:rsidRPr="00916C7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16C76" w14:paraId="127DCAAF" w14:textId="77777777" w:rsidTr="00650D6C">
        <w:tc>
          <w:tcPr>
            <w:tcW w:w="9104" w:type="dxa"/>
            <w:shd w:val="clear" w:color="auto" w:fill="D9D9D9"/>
          </w:tcPr>
          <w:p w14:paraId="7E40AEC6" w14:textId="77777777" w:rsidR="00E50194" w:rsidRPr="00916C7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ED54CA6" w14:textId="77777777" w:rsidR="00C113BF" w:rsidRPr="00916C76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916C76">
        <w:rPr>
          <w:rFonts w:ascii="Times New Roman" w:hAnsi="Times New Roman"/>
          <w:sz w:val="20"/>
          <w:szCs w:val="20"/>
        </w:rPr>
        <w:t xml:space="preserve">dstawie </w:t>
      </w:r>
      <w:r w:rsidR="002C4137" w:rsidRPr="00916C7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916C76">
        <w:rPr>
          <w:rFonts w:ascii="Times New Roman" w:hAnsi="Times New Roman"/>
          <w:sz w:val="20"/>
          <w:szCs w:val="20"/>
        </w:rPr>
        <w:t>108</w:t>
      </w:r>
      <w:r w:rsidR="002C4137" w:rsidRPr="00916C76">
        <w:rPr>
          <w:rFonts w:ascii="Times New Roman" w:hAnsi="Times New Roman"/>
          <w:sz w:val="20"/>
          <w:szCs w:val="20"/>
        </w:rPr>
        <w:t xml:space="preserve"> ust 1 </w:t>
      </w:r>
      <w:r w:rsidRPr="00916C76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916C76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916C76">
        <w:rPr>
          <w:rFonts w:ascii="Times New Roman" w:hAnsi="Times New Roman"/>
          <w:sz w:val="20"/>
          <w:szCs w:val="20"/>
        </w:rPr>
        <w:t>.</w:t>
      </w:r>
    </w:p>
    <w:p w14:paraId="57EA7B88" w14:textId="77777777" w:rsidR="002426FF" w:rsidRPr="00916C76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5B97AFD6" w14:textId="67F97F27" w:rsidR="00023477" w:rsidRPr="00916C76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65417A1F" w14:textId="77777777" w:rsidR="00023477" w:rsidRPr="00916C7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BF6E376" w14:textId="734575F5" w:rsidR="00992BD8" w:rsidRPr="00916C7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16C7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916C76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916C76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16C7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916C76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16C7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916C76">
        <w:rPr>
          <w:rFonts w:ascii="Times New Roman" w:hAnsi="Times New Roman"/>
          <w:color w:val="0070C0"/>
          <w:sz w:val="20"/>
          <w:szCs w:val="20"/>
        </w:rPr>
        <w:t>]</w:t>
      </w:r>
    </w:p>
    <w:p w14:paraId="6980E46E" w14:textId="4ACB2D57" w:rsidR="00023477" w:rsidRPr="00916C76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916C76">
        <w:rPr>
          <w:rFonts w:ascii="Times New Roman" w:hAnsi="Times New Roman"/>
          <w:sz w:val="20"/>
          <w:szCs w:val="20"/>
        </w:rPr>
        <w:t>Pzp</w:t>
      </w:r>
      <w:proofErr w:type="spellEnd"/>
      <w:r w:rsidRPr="00916C76">
        <w:rPr>
          <w:rFonts w:ascii="Times New Roman" w:hAnsi="Times New Roman"/>
          <w:sz w:val="20"/>
          <w:szCs w:val="20"/>
        </w:rPr>
        <w:t xml:space="preserve"> </w:t>
      </w:r>
      <w:r w:rsidR="00E426EB" w:rsidRPr="00916C76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916C76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916C76">
        <w:rPr>
          <w:rFonts w:ascii="Times New Roman" w:hAnsi="Times New Roman"/>
          <w:i/>
          <w:sz w:val="20"/>
          <w:szCs w:val="20"/>
        </w:rPr>
        <w:t>)</w:t>
      </w:r>
      <w:r w:rsidRPr="00916C76">
        <w:rPr>
          <w:rFonts w:ascii="Times New Roman" w:hAnsi="Times New Roman"/>
          <w:i/>
          <w:sz w:val="20"/>
          <w:szCs w:val="20"/>
        </w:rPr>
        <w:t>.</w:t>
      </w:r>
      <w:r w:rsidRPr="00916C76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916C76">
        <w:rPr>
          <w:rFonts w:ascii="Times New Roman" w:hAnsi="Times New Roman"/>
          <w:sz w:val="20"/>
          <w:szCs w:val="20"/>
        </w:rPr>
        <w:t>110</w:t>
      </w:r>
      <w:r w:rsidRPr="00916C76">
        <w:rPr>
          <w:rFonts w:ascii="Times New Roman" w:hAnsi="Times New Roman"/>
          <w:sz w:val="20"/>
          <w:szCs w:val="20"/>
        </w:rPr>
        <w:t xml:space="preserve"> ust. </w:t>
      </w:r>
      <w:r w:rsidR="00710937" w:rsidRPr="00916C76">
        <w:rPr>
          <w:rFonts w:ascii="Times New Roman" w:hAnsi="Times New Roman"/>
          <w:sz w:val="20"/>
          <w:szCs w:val="20"/>
        </w:rPr>
        <w:t>2</w:t>
      </w:r>
      <w:r w:rsidRPr="00916C76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916C76">
        <w:rPr>
          <w:rFonts w:ascii="Times New Roman" w:hAnsi="Times New Roman"/>
          <w:sz w:val="20"/>
          <w:szCs w:val="20"/>
        </w:rPr>
        <w:lastRenderedPageBreak/>
        <w:t>Pzp</w:t>
      </w:r>
      <w:proofErr w:type="spellEnd"/>
      <w:r w:rsidRPr="00916C76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916C76">
        <w:rPr>
          <w:rFonts w:ascii="Times New Roman" w:hAnsi="Times New Roman"/>
          <w:sz w:val="20"/>
          <w:szCs w:val="20"/>
        </w:rPr>
        <w:t xml:space="preserve"> i zapobiegawcze</w:t>
      </w:r>
      <w:r w:rsidRPr="00916C76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916C76">
        <w:rPr>
          <w:rFonts w:ascii="Times New Roman" w:hAnsi="Times New Roman"/>
          <w:sz w:val="20"/>
          <w:szCs w:val="20"/>
        </w:rPr>
        <w:t>..</w:t>
      </w:r>
      <w:r w:rsidRPr="00916C76">
        <w:rPr>
          <w:rFonts w:ascii="Times New Roman" w:hAnsi="Times New Roman"/>
          <w:sz w:val="20"/>
          <w:szCs w:val="20"/>
        </w:rPr>
        <w:t>……………</w:t>
      </w:r>
      <w:r w:rsidR="00023477" w:rsidRPr="00916C76">
        <w:rPr>
          <w:rFonts w:ascii="Times New Roman" w:hAnsi="Times New Roman"/>
          <w:sz w:val="20"/>
          <w:szCs w:val="20"/>
        </w:rPr>
        <w:t>…</w:t>
      </w:r>
      <w:r w:rsidRPr="00916C76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916C76">
        <w:rPr>
          <w:rFonts w:ascii="Times New Roman" w:hAnsi="Times New Roman"/>
          <w:sz w:val="20"/>
          <w:szCs w:val="20"/>
        </w:rPr>
        <w:t>.</w:t>
      </w:r>
      <w:r w:rsidRPr="00916C76">
        <w:rPr>
          <w:rFonts w:ascii="Times New Roman" w:hAnsi="Times New Roman"/>
          <w:sz w:val="20"/>
          <w:szCs w:val="20"/>
        </w:rPr>
        <w:t>…</w:t>
      </w:r>
      <w:r w:rsidR="007A2BCB" w:rsidRPr="00916C76">
        <w:rPr>
          <w:rFonts w:ascii="Times New Roman" w:hAnsi="Times New Roman"/>
          <w:sz w:val="20"/>
          <w:szCs w:val="20"/>
        </w:rPr>
        <w:t>.</w:t>
      </w:r>
    </w:p>
    <w:p w14:paraId="10C84381" w14:textId="77777777" w:rsidR="007A2BCB" w:rsidRPr="00916C76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6DD262C9" w14:textId="0A29B1C4" w:rsidR="0011306C" w:rsidRPr="00916C76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916C76">
        <w:rPr>
          <w:rFonts w:ascii="Times New Roman" w:hAnsi="Times New Roman"/>
          <w:sz w:val="20"/>
          <w:szCs w:val="20"/>
        </w:rPr>
        <w:t>t.j</w:t>
      </w:r>
      <w:proofErr w:type="spellEnd"/>
      <w:r w:rsidR="000B430B" w:rsidRPr="00916C76">
        <w:rPr>
          <w:rFonts w:ascii="Times New Roman" w:hAnsi="Times New Roman"/>
          <w:sz w:val="20"/>
          <w:szCs w:val="20"/>
        </w:rPr>
        <w:t>. Dz.U. z 202</w:t>
      </w:r>
      <w:r w:rsidR="002B2DE9" w:rsidRPr="00916C76">
        <w:rPr>
          <w:rFonts w:ascii="Times New Roman" w:hAnsi="Times New Roman"/>
          <w:sz w:val="20"/>
          <w:szCs w:val="20"/>
        </w:rPr>
        <w:t>5</w:t>
      </w:r>
      <w:r w:rsidR="000B430B" w:rsidRPr="00916C76">
        <w:rPr>
          <w:rFonts w:ascii="Times New Roman" w:hAnsi="Times New Roman"/>
          <w:sz w:val="20"/>
          <w:szCs w:val="20"/>
        </w:rPr>
        <w:t>r. poz.</w:t>
      </w:r>
      <w:r w:rsidR="002B2DE9" w:rsidRPr="00916C76">
        <w:rPr>
          <w:rFonts w:ascii="Times New Roman" w:hAnsi="Times New Roman"/>
          <w:sz w:val="20"/>
          <w:szCs w:val="20"/>
        </w:rPr>
        <w:t>514</w:t>
      </w:r>
      <w:r w:rsidRPr="00916C76">
        <w:rPr>
          <w:rFonts w:ascii="Times New Roman" w:hAnsi="Times New Roman"/>
          <w:sz w:val="20"/>
          <w:szCs w:val="20"/>
        </w:rPr>
        <w:t>).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16C76" w14:paraId="05F4AA28" w14:textId="77777777" w:rsidTr="00CD4DD1">
        <w:tc>
          <w:tcPr>
            <w:tcW w:w="9104" w:type="dxa"/>
            <w:shd w:val="clear" w:color="auto" w:fill="D9D9D9"/>
          </w:tcPr>
          <w:p w14:paraId="3B249854" w14:textId="77777777" w:rsidR="0011306C" w:rsidRPr="00916C7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916C7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63079A1" w14:textId="77777777" w:rsidR="00D2702A" w:rsidRPr="00916C76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Oświadczam,</w:t>
      </w:r>
      <w:r w:rsidR="00313417" w:rsidRPr="00916C7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916C7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916C7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916C7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16C76" w14:paraId="4CC28ED9" w14:textId="77777777" w:rsidTr="00C607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D8B3" w14:textId="77777777" w:rsidR="00D2702A" w:rsidRPr="00916C7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4223E" w14:textId="77777777" w:rsidR="00D2702A" w:rsidRPr="00916C7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89598E" w:rsidRPr="00916C76" w14:paraId="4F8DC079" w14:textId="77777777" w:rsidTr="00C607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D9784" w14:textId="08DDAF63" w:rsidR="0089598E" w:rsidRPr="00916C76" w:rsidRDefault="002B2DE9" w:rsidP="0048596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267B" w14:textId="77777777" w:rsidR="00916C76" w:rsidRPr="00916C76" w:rsidRDefault="00916C76" w:rsidP="00916C76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916C7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34625BB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 Zamawiający uzna warunek za spełniony poprzez wykazanie przez Wykonawcę, że: </w:t>
            </w:r>
          </w:p>
          <w:p w14:paraId="65226A3F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krótszy,  w tym okresie wykonał:</w:t>
            </w:r>
          </w:p>
          <w:p w14:paraId="7452E1B4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a) w zakresie zadania częściowego nr 1: </w:t>
            </w:r>
          </w:p>
          <w:p w14:paraId="2AA9A908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ekonomiczno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- handlowa (np. specjalista ds. kadr i płac, kurs na doradców podatkowych, podatki dla praktyków, prawo pracy i zarządzanie personelem, kurs prawa pracy, sprzedawca kasjer fakturzysta z obsługą kas fiskalnych i programu do fakturowania);</w:t>
            </w:r>
          </w:p>
          <w:p w14:paraId="49C66E73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b)  w zakresie zadania częściowego nr 2: </w:t>
            </w:r>
          </w:p>
          <w:p w14:paraId="5C8803BF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informatyczna (np. administrator sieci komputerowych;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python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developer; sztuczna inteligencja w biznesie i automatyzacja procesów biznesowych; tworzenie aplikacji internetowych i mobilnych; sztuczna inteligencja w edukacji i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cyberbezpieczeństwo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dla nauczycieli );</w:t>
            </w:r>
          </w:p>
          <w:p w14:paraId="6904ABA6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c) w zakresie zadania częściowego nr 3: </w:t>
            </w:r>
          </w:p>
          <w:p w14:paraId="7339E368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cukiernicza (np.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monoporcje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, makaroniki od A do Z, podstawy pracy z czekoladą,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candy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bar - produkcja i zasady kompozycji);</w:t>
            </w:r>
          </w:p>
          <w:p w14:paraId="0ED60066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d) w zakresie zadania częściowego nr 4: </w:t>
            </w:r>
          </w:p>
          <w:p w14:paraId="42DA0705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gastronomiczna (np. kuchnia molekularna,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sous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vide);</w:t>
            </w:r>
          </w:p>
          <w:p w14:paraId="414C2CF9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e)  w zakresie zadania częściowego nr 5: </w:t>
            </w:r>
          </w:p>
          <w:p w14:paraId="2266245A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fryzjerska (np.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perfect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blonde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, mistrzowskie cięcia,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trychologia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dla początkujących); </w:t>
            </w:r>
          </w:p>
          <w:p w14:paraId="438D46A5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f) w zakresie zadania częściowego nr 6: </w:t>
            </w:r>
          </w:p>
          <w:p w14:paraId="1DDBF964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mechaniczna (np. samochody elektryczne BMW I3/smart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electric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drive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; technika hybrydowa w pojazdach samochodowych toyota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prius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; obsługa i programowanie obrabiarek sterowanych numerycznie - operator/programista CNC; diagnostyka pojazdów hybrydowych i elektrycznych; diagnostyka pojazdów podstawy geometrii zawieszenia pojazdów; silniki benzynowe bezpośredni wtrysk benzyny firmy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bosh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na przykładzie grupy volkswagen; komfort i układy bezpieczeństwa transmisja cyfrowa w pojazdach oraz układy centralnej elektroniki; pojazdy hybrydowe i elektryczne + certyfikat SEP; Magneti Marelli: serwisowanie klimatyzacji samochodowych - zaświadczenie F-GAZY; szkolenie dla sieci Q service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castrol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- optymalizacja procesu serwisowego; szkolenie SEP do obsługi, konserwacji, remontów, montażu,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kontrolno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- pomiarowy. Eksploatacja i dozór; diagnostyka układów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adas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w pojazdach użytkowych);</w:t>
            </w:r>
          </w:p>
          <w:p w14:paraId="547FF2D0" w14:textId="77777777" w:rsid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g) w zakresie zadania częściowego nr 7: </w:t>
            </w:r>
          </w:p>
          <w:p w14:paraId="1AFB35D1" w14:textId="41D99D9A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prawo jazdy kat. A;</w:t>
            </w:r>
          </w:p>
          <w:p w14:paraId="5FE2C97C" w14:textId="77777777" w:rsid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h) w zakresie zadania częściowego nr 8: </w:t>
            </w:r>
          </w:p>
          <w:p w14:paraId="324C4727" w14:textId="4B92F58C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branża medyczna (np. dietetyka, kwalifikowana pierwsza pomoc).</w:t>
            </w:r>
          </w:p>
          <w:p w14:paraId="33526DCC" w14:textId="77777777" w:rsidR="00916C76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FAB093A" w14:textId="35F0D658" w:rsidR="0089598E" w:rsidRPr="00916C76" w:rsidRDefault="00916C76" w:rsidP="00916C76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2</w:t>
            </w:r>
            <w:r w:rsidR="0007328B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7328B">
              <w:rPr>
                <w:rFonts w:ascii="Times New Roman" w:hAnsi="Times New Roman"/>
                <w:sz w:val="20"/>
                <w:szCs w:val="20"/>
              </w:rPr>
              <w:t xml:space="preserve">Dla zadań częściowych 1-8: 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>Dysponuje osobami zdolnymi do wykonania zamówienia tj. posiada kadrę dydaktyczną z kwalifikacjami pedagogicznymi i merytorycznymi, min. średnie wykształcenie</w:t>
            </w:r>
          </w:p>
        </w:tc>
      </w:tr>
    </w:tbl>
    <w:p w14:paraId="0AE5CA31" w14:textId="5EAA33E0" w:rsidR="004655E7" w:rsidRPr="00916C76" w:rsidRDefault="004655E7" w:rsidP="004655E7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916C76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2C8A5EBE" w14:textId="77777777" w:rsidR="004655E7" w:rsidRPr="00916C76" w:rsidRDefault="004655E7" w:rsidP="004655E7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916C76">
        <w:rPr>
          <w:rFonts w:ascii="Times New Roman" w:hAnsi="Times New Roman"/>
          <w:bCs/>
          <w:sz w:val="20"/>
          <w:szCs w:val="20"/>
        </w:rPr>
        <w:t xml:space="preserve">□ </w:t>
      </w:r>
      <w:r w:rsidRPr="00916C76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5361678E" w14:textId="77777777" w:rsidR="004655E7" w:rsidRPr="00916C76" w:rsidRDefault="004655E7" w:rsidP="004655E7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916C76">
        <w:rPr>
          <w:rFonts w:ascii="Times New Roman" w:hAnsi="Times New Roman"/>
          <w:bCs/>
          <w:sz w:val="20"/>
          <w:szCs w:val="20"/>
        </w:rPr>
        <w:t xml:space="preserve">□ </w:t>
      </w:r>
      <w:r w:rsidRPr="00916C76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ACE85D4" w14:textId="77777777" w:rsidR="004655E7" w:rsidRPr="00916C76" w:rsidRDefault="004655E7" w:rsidP="004655E7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4655E7" w:rsidRPr="00916C76" w14:paraId="124AC638" w14:textId="77777777" w:rsidTr="0048596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10EA7" w14:textId="77777777" w:rsidR="004655E7" w:rsidRPr="00916C76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BE114" w14:textId="77777777" w:rsidR="004655E7" w:rsidRPr="00916C76" w:rsidRDefault="004655E7" w:rsidP="0048596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68FE3" w14:textId="77777777" w:rsidR="004655E7" w:rsidRPr="00916C76" w:rsidRDefault="004655E7" w:rsidP="0048596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4655E7" w:rsidRPr="00916C76" w14:paraId="75630EC3" w14:textId="77777777" w:rsidTr="0048596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30226" w14:textId="77777777" w:rsidR="004655E7" w:rsidRPr="00916C76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414C" w14:textId="77777777" w:rsidR="004655E7" w:rsidRPr="00916C76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E41D" w14:textId="77777777" w:rsidR="004655E7" w:rsidRPr="00916C76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55E7" w:rsidRPr="00916C76" w14:paraId="0CAB1021" w14:textId="77777777" w:rsidTr="0048596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A540F" w14:textId="77777777" w:rsidR="004655E7" w:rsidRPr="00916C76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C226" w14:textId="77777777" w:rsidR="004655E7" w:rsidRPr="00916C76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3201" w14:textId="77777777" w:rsidR="004655E7" w:rsidRPr="00916C76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9968B92" w14:textId="008E97E0" w:rsidR="004655E7" w:rsidRPr="00916C76" w:rsidRDefault="004655E7" w:rsidP="004655E7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Oświadczam, że ww. podmioty będą realizować usługi  do realizacji których ich zdolności są wymagane</w:t>
      </w:r>
    </w:p>
    <w:p w14:paraId="00EF93E4" w14:textId="3F7521C0" w:rsidR="00E21BB4" w:rsidRPr="00916C76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______________________________________________________________________</w:t>
      </w:r>
    </w:p>
    <w:p w14:paraId="0209544B" w14:textId="77777777" w:rsidR="00E21BB4" w:rsidRPr="00916C7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16C7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916C76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916C76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916C76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916C76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AF37925" w14:textId="77777777" w:rsidR="00C62F57" w:rsidRPr="00916C76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297B52C0" w14:textId="77777777" w:rsidR="00C62F57" w:rsidRPr="00916C7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7B2253DB" w14:textId="77777777" w:rsidR="00721D87" w:rsidRPr="00916C76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lastRenderedPageBreak/>
        <w:t>Oświadczam, że w celu wykazania spełniania warunków udziału w postępowaniu, określonych przez Zamawiającego, polegam na zdolnościach lub sytuacji następującego/</w:t>
      </w:r>
      <w:proofErr w:type="spellStart"/>
      <w:r w:rsidRPr="00916C76">
        <w:rPr>
          <w:rFonts w:ascii="Times New Roman" w:hAnsi="Times New Roman"/>
          <w:sz w:val="20"/>
          <w:szCs w:val="20"/>
        </w:rPr>
        <w:t>ych</w:t>
      </w:r>
      <w:proofErr w:type="spellEnd"/>
      <w:r w:rsidRPr="00916C76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916C76">
        <w:rPr>
          <w:rFonts w:ascii="Times New Roman" w:hAnsi="Times New Roman"/>
          <w:sz w:val="20"/>
          <w:szCs w:val="20"/>
        </w:rPr>
        <w:t>ego/</w:t>
      </w:r>
      <w:proofErr w:type="spellStart"/>
      <w:r w:rsidRPr="00916C76">
        <w:rPr>
          <w:rFonts w:ascii="Times New Roman" w:hAnsi="Times New Roman"/>
          <w:sz w:val="20"/>
          <w:szCs w:val="20"/>
        </w:rPr>
        <w:t>ych</w:t>
      </w:r>
      <w:proofErr w:type="spellEnd"/>
      <w:r w:rsidRPr="00916C76">
        <w:rPr>
          <w:rFonts w:ascii="Times New Roman" w:hAnsi="Times New Roman"/>
          <w:sz w:val="20"/>
          <w:szCs w:val="20"/>
        </w:rPr>
        <w:t xml:space="preserve"> zasoby: </w:t>
      </w:r>
    </w:p>
    <w:p w14:paraId="6EF7FD07" w14:textId="77777777" w:rsidR="00721D87" w:rsidRPr="00916C7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……………</w:t>
      </w:r>
      <w:r w:rsidR="00721D87" w:rsidRPr="00916C76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3AB2FB24" w14:textId="77777777" w:rsidR="00721D87" w:rsidRPr="00916C7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16C76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7F5968D2" w14:textId="77777777" w:rsidR="00721D87" w:rsidRPr="00916C76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24172AD7" w14:textId="77777777" w:rsidR="00E21BB4" w:rsidRPr="00916C7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……………</w:t>
      </w:r>
      <w:r w:rsidR="00721D87" w:rsidRPr="00916C76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916C76">
        <w:rPr>
          <w:rFonts w:ascii="Times New Roman" w:hAnsi="Times New Roman"/>
          <w:sz w:val="20"/>
          <w:szCs w:val="20"/>
        </w:rPr>
        <w:t>………………………….</w:t>
      </w:r>
    </w:p>
    <w:p w14:paraId="27D338F9" w14:textId="77777777" w:rsidR="00E21BB4" w:rsidRPr="00916C7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16C76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6D3D6B24" w14:textId="77777777" w:rsidR="00C62F57" w:rsidRPr="00916C76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16C76" w14:paraId="1C082669" w14:textId="77777777" w:rsidTr="00CD4DD1">
        <w:tc>
          <w:tcPr>
            <w:tcW w:w="9104" w:type="dxa"/>
            <w:shd w:val="clear" w:color="auto" w:fill="D9D9D9"/>
          </w:tcPr>
          <w:p w14:paraId="6844373E" w14:textId="77777777" w:rsidR="00BE6F04" w:rsidRPr="00916C7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FB6384C" w14:textId="77777777" w:rsidR="00FE4E2B" w:rsidRPr="00916C76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16C7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16C76" w14:paraId="2682F38E" w14:textId="77777777" w:rsidTr="00847232">
        <w:tc>
          <w:tcPr>
            <w:tcW w:w="9104" w:type="dxa"/>
            <w:shd w:val="clear" w:color="auto" w:fill="D9D9D9"/>
          </w:tcPr>
          <w:p w14:paraId="0C9AB79F" w14:textId="77777777" w:rsidR="00E426EB" w:rsidRPr="00916C7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8C6492F" w14:textId="77777777" w:rsidR="00E426EB" w:rsidRPr="00916C7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9F24533" w14:textId="77777777" w:rsidR="00E426EB" w:rsidRPr="00916C7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E55870D" w14:textId="77777777" w:rsidR="00E426EB" w:rsidRPr="00916C7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22AC92D" w14:textId="77777777" w:rsidR="00E426EB" w:rsidRPr="00916C7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16C7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E7499D0" w14:textId="77777777" w:rsidR="00E426EB" w:rsidRPr="00916C7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A3DB1ED" w14:textId="77777777" w:rsidR="00E426EB" w:rsidRPr="00916C7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16C7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BDFCA7B" w14:textId="77777777" w:rsidR="00E426EB" w:rsidRPr="00916C7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67B46A" w14:textId="77777777" w:rsidR="0012157F" w:rsidRPr="00916C76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811748" w14:textId="77777777" w:rsidR="00524951" w:rsidRPr="00916C76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ab/>
      </w:r>
      <w:r w:rsidRPr="00916C76">
        <w:rPr>
          <w:rFonts w:ascii="Times New Roman" w:hAnsi="Times New Roman"/>
          <w:sz w:val="20"/>
          <w:szCs w:val="20"/>
        </w:rPr>
        <w:tab/>
      </w:r>
      <w:r w:rsidRPr="00916C76">
        <w:rPr>
          <w:rFonts w:ascii="Times New Roman" w:hAnsi="Times New Roman"/>
          <w:sz w:val="20"/>
          <w:szCs w:val="20"/>
        </w:rPr>
        <w:tab/>
      </w:r>
      <w:r w:rsidRPr="00916C76">
        <w:rPr>
          <w:rFonts w:ascii="Times New Roman" w:hAnsi="Times New Roman"/>
          <w:sz w:val="20"/>
          <w:szCs w:val="20"/>
        </w:rPr>
        <w:tab/>
      </w:r>
      <w:r w:rsidRPr="00916C76">
        <w:rPr>
          <w:rFonts w:ascii="Times New Roman" w:hAnsi="Times New Roman"/>
          <w:sz w:val="20"/>
          <w:szCs w:val="20"/>
        </w:rPr>
        <w:tab/>
      </w:r>
      <w:r w:rsidRPr="00916C76">
        <w:rPr>
          <w:rFonts w:ascii="Times New Roman" w:hAnsi="Times New Roman"/>
          <w:sz w:val="20"/>
          <w:szCs w:val="20"/>
        </w:rPr>
        <w:tab/>
      </w:r>
      <w:r w:rsidRPr="00916C76">
        <w:rPr>
          <w:rFonts w:ascii="Times New Roman" w:hAnsi="Times New Roman"/>
          <w:sz w:val="20"/>
          <w:szCs w:val="20"/>
        </w:rPr>
        <w:tab/>
      </w:r>
    </w:p>
    <w:p w14:paraId="6F66F7A6" w14:textId="77777777" w:rsidR="00524951" w:rsidRPr="00916C7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C379AFB" w14:textId="796526F7" w:rsidR="00FE4E2B" w:rsidRPr="00916C76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sz w:val="20"/>
          <w:szCs w:val="20"/>
        </w:rPr>
        <w:t xml:space="preserve">  </w:t>
      </w:r>
    </w:p>
    <w:p w14:paraId="5C417CCD" w14:textId="24EBF968" w:rsidR="00484F88" w:rsidRPr="00916C76" w:rsidRDefault="00524951" w:rsidP="004655E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6C76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916C7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A2C08" w14:textId="77777777" w:rsidR="005A289B" w:rsidRDefault="005A289B" w:rsidP="0038231F">
      <w:pPr>
        <w:spacing w:after="0" w:line="240" w:lineRule="auto"/>
      </w:pPr>
      <w:r>
        <w:separator/>
      </w:r>
    </w:p>
  </w:endnote>
  <w:endnote w:type="continuationSeparator" w:id="0">
    <w:p w14:paraId="25121CD4" w14:textId="77777777" w:rsidR="005A289B" w:rsidRDefault="005A2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BFC93" w14:textId="77777777" w:rsidR="0089598E" w:rsidRDefault="008959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375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FF76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4AF07" w14:textId="77777777" w:rsidR="0089598E" w:rsidRDefault="008959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A9003" w14:textId="77777777" w:rsidR="005A289B" w:rsidRDefault="005A289B" w:rsidP="0038231F">
      <w:pPr>
        <w:spacing w:after="0" w:line="240" w:lineRule="auto"/>
      </w:pPr>
      <w:r>
        <w:separator/>
      </w:r>
    </w:p>
  </w:footnote>
  <w:footnote w:type="continuationSeparator" w:id="0">
    <w:p w14:paraId="1912327B" w14:textId="77777777" w:rsidR="005A289B" w:rsidRDefault="005A28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E4A9" w14:textId="77777777" w:rsidR="0089598E" w:rsidRDefault="00895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C6F6" w14:textId="2973774E" w:rsidR="0089598E" w:rsidRDefault="002B2DE9">
    <w:pPr>
      <w:pStyle w:val="Nagwek"/>
    </w:pPr>
    <w:r>
      <w:rPr>
        <w:noProof/>
      </w:rPr>
      <w:drawing>
        <wp:inline distT="0" distB="0" distL="0" distR="0" wp14:anchorId="20FF857F" wp14:editId="6C7391AE">
          <wp:extent cx="5760720" cy="495300"/>
          <wp:effectExtent l="0" t="0" r="0" b="0"/>
          <wp:docPr id="2" name="Obraz 1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F46B" w14:textId="77777777" w:rsidR="0089598E" w:rsidRDefault="00895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5A5C29"/>
    <w:multiLevelType w:val="hybridMultilevel"/>
    <w:tmpl w:val="E6168AE8"/>
    <w:lvl w:ilvl="0" w:tplc="5384499C">
      <w:start w:val="1"/>
      <w:numFmt w:val="lowerLetter"/>
      <w:lvlText w:val="%1)"/>
      <w:lvlJc w:val="left"/>
      <w:pPr>
        <w:ind w:left="786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DA566D"/>
    <w:multiLevelType w:val="hybridMultilevel"/>
    <w:tmpl w:val="CB9CD5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A71605"/>
    <w:multiLevelType w:val="hybridMultilevel"/>
    <w:tmpl w:val="402E7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875063">
    <w:abstractNumId w:val="13"/>
  </w:num>
  <w:num w:numId="2" w16cid:durableId="1117866924">
    <w:abstractNumId w:val="1"/>
  </w:num>
  <w:num w:numId="3" w16cid:durableId="1168598444">
    <w:abstractNumId w:val="12"/>
  </w:num>
  <w:num w:numId="4" w16cid:durableId="898439980">
    <w:abstractNumId w:val="17"/>
  </w:num>
  <w:num w:numId="5" w16cid:durableId="803548057">
    <w:abstractNumId w:val="14"/>
  </w:num>
  <w:num w:numId="6" w16cid:durableId="1264805817">
    <w:abstractNumId w:val="11"/>
  </w:num>
  <w:num w:numId="7" w16cid:durableId="1911579606">
    <w:abstractNumId w:val="2"/>
  </w:num>
  <w:num w:numId="8" w16cid:durableId="1542134611">
    <w:abstractNumId w:val="7"/>
  </w:num>
  <w:num w:numId="9" w16cid:durableId="1775249728">
    <w:abstractNumId w:val="5"/>
  </w:num>
  <w:num w:numId="10" w16cid:durableId="1042442689">
    <w:abstractNumId w:val="8"/>
  </w:num>
  <w:num w:numId="11" w16cid:durableId="1589078694">
    <w:abstractNumId w:val="6"/>
  </w:num>
  <w:num w:numId="12" w16cid:durableId="925915457">
    <w:abstractNumId w:val="10"/>
  </w:num>
  <w:num w:numId="13" w16cid:durableId="1379282242">
    <w:abstractNumId w:val="4"/>
  </w:num>
  <w:num w:numId="14" w16cid:durableId="143162721">
    <w:abstractNumId w:val="3"/>
  </w:num>
  <w:num w:numId="15" w16cid:durableId="16940406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8621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6098530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812580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89B"/>
    <w:rsid w:val="00013BAE"/>
    <w:rsid w:val="00023477"/>
    <w:rsid w:val="000247FF"/>
    <w:rsid w:val="00025C8D"/>
    <w:rsid w:val="000303EE"/>
    <w:rsid w:val="00037D12"/>
    <w:rsid w:val="0005473D"/>
    <w:rsid w:val="00057FC1"/>
    <w:rsid w:val="000642B4"/>
    <w:rsid w:val="0007328B"/>
    <w:rsid w:val="00073C3D"/>
    <w:rsid w:val="000751E8"/>
    <w:rsid w:val="000809B6"/>
    <w:rsid w:val="000857C0"/>
    <w:rsid w:val="000B1025"/>
    <w:rsid w:val="000B1F1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0F0D11"/>
    <w:rsid w:val="00110593"/>
    <w:rsid w:val="0011306C"/>
    <w:rsid w:val="0012157F"/>
    <w:rsid w:val="00155E90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2DE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655E7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289B"/>
    <w:rsid w:val="005B11F3"/>
    <w:rsid w:val="005C39CA"/>
    <w:rsid w:val="005E176A"/>
    <w:rsid w:val="005E24AA"/>
    <w:rsid w:val="005E579C"/>
    <w:rsid w:val="00612283"/>
    <w:rsid w:val="00624069"/>
    <w:rsid w:val="00634311"/>
    <w:rsid w:val="00641874"/>
    <w:rsid w:val="00650D6C"/>
    <w:rsid w:val="006676AE"/>
    <w:rsid w:val="006974D1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4040"/>
    <w:rsid w:val="007840F2"/>
    <w:rsid w:val="007936D6"/>
    <w:rsid w:val="007961C8"/>
    <w:rsid w:val="007A2BCB"/>
    <w:rsid w:val="007B01C8"/>
    <w:rsid w:val="007D5B61"/>
    <w:rsid w:val="007E2F69"/>
    <w:rsid w:val="00804F07"/>
    <w:rsid w:val="008107CB"/>
    <w:rsid w:val="00825A09"/>
    <w:rsid w:val="00830AB1"/>
    <w:rsid w:val="00833FCD"/>
    <w:rsid w:val="00842991"/>
    <w:rsid w:val="00847232"/>
    <w:rsid w:val="008757E1"/>
    <w:rsid w:val="00892E48"/>
    <w:rsid w:val="0089598E"/>
    <w:rsid w:val="008C5709"/>
    <w:rsid w:val="008C6DF8"/>
    <w:rsid w:val="008D0487"/>
    <w:rsid w:val="008D33C8"/>
    <w:rsid w:val="008F3B4E"/>
    <w:rsid w:val="008F5F77"/>
    <w:rsid w:val="0091264E"/>
    <w:rsid w:val="009169D4"/>
    <w:rsid w:val="00916C76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079A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469E8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0DE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B3BF07"/>
  <w15:docId w15:val="{0F8278F9-2ED1-4E15-B947-90D0EAE77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1127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2025-07-18T07:28:00Z</cp:lastPrinted>
  <dcterms:created xsi:type="dcterms:W3CDTF">2026-02-19T15:08:00Z</dcterms:created>
  <dcterms:modified xsi:type="dcterms:W3CDTF">2026-02-19T15:08:00Z</dcterms:modified>
</cp:coreProperties>
</file>