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49333" w14:textId="06C1C0F2" w:rsidR="00025386" w:rsidRPr="0098163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81632">
        <w:rPr>
          <w:bCs/>
          <w:i w:val="0"/>
          <w:sz w:val="20"/>
        </w:rPr>
        <w:t xml:space="preserve">Załącznik nr </w:t>
      </w:r>
      <w:r w:rsidR="00981632" w:rsidRPr="00981632">
        <w:rPr>
          <w:bCs/>
          <w:i w:val="0"/>
          <w:sz w:val="20"/>
        </w:rPr>
        <w:t>5</w:t>
      </w:r>
      <w:r w:rsidR="007666D6" w:rsidRPr="0098163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981632" w14:paraId="5414C52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9FD914" w14:textId="77777777" w:rsidR="008D442B" w:rsidRPr="0098163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757AE09" w14:textId="77777777" w:rsidR="00053927" w:rsidRPr="0098163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9BC339C" w14:textId="77777777" w:rsidR="00053927" w:rsidRPr="0098163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8163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8163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BDD69ED" w14:textId="77777777" w:rsidR="00A137C9" w:rsidRPr="00981632" w:rsidRDefault="00A137C9" w:rsidP="009816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8163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81632" w14:paraId="1DCB38BB" w14:textId="77777777" w:rsidTr="004F10A0">
        <w:tc>
          <w:tcPr>
            <w:tcW w:w="2269" w:type="dxa"/>
          </w:tcPr>
          <w:p w14:paraId="3835785F" w14:textId="77777777" w:rsidR="00A137C9" w:rsidRPr="0098163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559312A" w14:textId="77777777" w:rsidR="005E24D6" w:rsidRPr="005E24D6" w:rsidRDefault="005E24D6" w:rsidP="005E24D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5E24D6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kursów zawodowych dla nauczycieli CKZiU Niepołomice w ramach projektu: Rozwijanie umiejętności zawodowych uczniów oraz kadry pedagogicznej szkół prowadzących kształcenie zawodowe w Niepołomicach.</w:t>
            </w:r>
          </w:p>
          <w:p w14:paraId="7657B517" w14:textId="3FFEDC8C" w:rsidR="00A137C9" w:rsidRPr="005E24D6" w:rsidRDefault="0098163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Zadanie częściowe nr ………</w:t>
            </w:r>
            <w:r w:rsidR="005E24D6" w:rsidRP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…………..</w:t>
            </w:r>
          </w:p>
        </w:tc>
      </w:tr>
      <w:tr w:rsidR="009C0E69" w:rsidRPr="00981632" w14:paraId="068AD555" w14:textId="77777777" w:rsidTr="0048596E">
        <w:tc>
          <w:tcPr>
            <w:tcW w:w="2269" w:type="dxa"/>
          </w:tcPr>
          <w:p w14:paraId="148197D4" w14:textId="77777777" w:rsidR="009C0E69" w:rsidRPr="00981632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AA68FF" w14:textId="5FDF9C9F" w:rsidR="009C0E69" w:rsidRPr="005E24D6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ZP.271.</w:t>
            </w:r>
            <w:r w:rsid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7</w:t>
            </w:r>
            <w:r w:rsidRP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.202</w:t>
            </w:r>
            <w:r w:rsid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1FB1FBE8" w14:textId="77777777" w:rsidR="00A137C9" w:rsidRPr="0098163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19BCF0" w14:textId="73D8309B" w:rsidR="003A486D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1632">
        <w:rPr>
          <w:rFonts w:ascii="Times New Roman" w:hAnsi="Times New Roman"/>
          <w:sz w:val="20"/>
          <w:szCs w:val="20"/>
        </w:rPr>
        <w:t xml:space="preserve">prowadzonego przez </w:t>
      </w:r>
      <w:r w:rsidR="009C0E69" w:rsidRPr="00981632">
        <w:rPr>
          <w:rFonts w:ascii="Times New Roman" w:hAnsi="Times New Roman"/>
          <w:b/>
          <w:sz w:val="20"/>
          <w:szCs w:val="20"/>
        </w:rPr>
        <w:t>GMINA NIEPOŁOMICE</w:t>
      </w:r>
      <w:r w:rsidRPr="00981632">
        <w:rPr>
          <w:rFonts w:ascii="Times New Roman" w:hAnsi="Times New Roman"/>
          <w:b/>
          <w:sz w:val="20"/>
          <w:szCs w:val="20"/>
        </w:rPr>
        <w:t>,</w:t>
      </w:r>
      <w:r w:rsidRPr="00981632">
        <w:rPr>
          <w:rFonts w:ascii="Times New Roman" w:hAnsi="Times New Roman"/>
          <w:sz w:val="20"/>
          <w:szCs w:val="20"/>
        </w:rPr>
        <w:t xml:space="preserve"> d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8720BDF" w14:textId="77777777" w:rsidR="00A137C9" w:rsidRPr="0098163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8163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981632" w14:paraId="5DAB2AFC" w14:textId="77777777" w:rsidTr="00A137C9">
        <w:tc>
          <w:tcPr>
            <w:tcW w:w="617" w:type="dxa"/>
            <w:vAlign w:val="center"/>
          </w:tcPr>
          <w:p w14:paraId="6A3E24D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D17C968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496864E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81632" w14:paraId="4243357E" w14:textId="77777777" w:rsidTr="00A137C9">
        <w:tc>
          <w:tcPr>
            <w:tcW w:w="617" w:type="dxa"/>
            <w:vAlign w:val="center"/>
          </w:tcPr>
          <w:p w14:paraId="0A9CFEC9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3E71473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30858CC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81632" w14:paraId="08E61450" w14:textId="77777777" w:rsidTr="00A137C9">
        <w:tc>
          <w:tcPr>
            <w:tcW w:w="617" w:type="dxa"/>
            <w:vAlign w:val="center"/>
          </w:tcPr>
          <w:p w14:paraId="2768032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C4CF97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00AC9A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DA5E6F9" w14:textId="75C3ABA0" w:rsidR="00DC652A" w:rsidRPr="0098163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8163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0E69" w:rsidRPr="00981632">
        <w:rPr>
          <w:rFonts w:ascii="Times New Roman" w:hAnsi="Times New Roman"/>
          <w:sz w:val="20"/>
          <w:szCs w:val="20"/>
        </w:rPr>
        <w:t>(</w:t>
      </w:r>
      <w:proofErr w:type="spellStart"/>
      <w:r w:rsidR="009C0E69" w:rsidRPr="00981632">
        <w:rPr>
          <w:rFonts w:ascii="Times New Roman" w:hAnsi="Times New Roman"/>
          <w:sz w:val="20"/>
          <w:szCs w:val="20"/>
        </w:rPr>
        <w:t>t.j</w:t>
      </w:r>
      <w:proofErr w:type="spellEnd"/>
      <w:r w:rsidR="009C0E69" w:rsidRPr="00981632">
        <w:rPr>
          <w:rFonts w:ascii="Times New Roman" w:hAnsi="Times New Roman"/>
          <w:sz w:val="20"/>
          <w:szCs w:val="20"/>
        </w:rPr>
        <w:t>. Dz. U. z 2024 poz. 1320)</w:t>
      </w:r>
      <w:r w:rsidRPr="00981632">
        <w:rPr>
          <w:rFonts w:ascii="Times New Roman" w:hAnsi="Times New Roman"/>
          <w:sz w:val="20"/>
          <w:szCs w:val="20"/>
        </w:rPr>
        <w:t>, że w ramach zamówienia</w:t>
      </w:r>
      <w:r w:rsidR="00A137C9" w:rsidRPr="00981632">
        <w:rPr>
          <w:rFonts w:ascii="Times New Roman" w:hAnsi="Times New Roman"/>
          <w:sz w:val="20"/>
          <w:szCs w:val="20"/>
        </w:rPr>
        <w:t>,</w:t>
      </w:r>
      <w:r w:rsidR="00A137C9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8163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981632" w14:paraId="7F029D76" w14:textId="77777777" w:rsidTr="00A137C9">
        <w:tc>
          <w:tcPr>
            <w:tcW w:w="617" w:type="dxa"/>
            <w:vAlign w:val="center"/>
          </w:tcPr>
          <w:p w14:paraId="609ADB36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FD8911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242FD78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81632" w14:paraId="51AB19BE" w14:textId="77777777" w:rsidTr="00A137C9">
        <w:tc>
          <w:tcPr>
            <w:tcW w:w="617" w:type="dxa"/>
            <w:vAlign w:val="center"/>
          </w:tcPr>
          <w:p w14:paraId="225FB2E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C5F0549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45A924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81632" w14:paraId="5ED409B3" w14:textId="77777777" w:rsidTr="00A137C9">
        <w:tc>
          <w:tcPr>
            <w:tcW w:w="617" w:type="dxa"/>
            <w:vAlign w:val="center"/>
          </w:tcPr>
          <w:p w14:paraId="2C07676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3171BBC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88FC70D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784F8EA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D409EB" w14:textId="77777777" w:rsid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EC525C" w14:textId="1CC9C9F1" w:rsidR="00981632" w:rsidRP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981632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134DD72B" w14:textId="77777777" w:rsidR="007A2C38" w:rsidRPr="009816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D6352C4" w14:textId="77777777" w:rsidR="00A137C9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98163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20B7A" w14:textId="77777777" w:rsidR="003B2470" w:rsidRDefault="003B2470" w:rsidP="00025386">
      <w:pPr>
        <w:spacing w:after="0" w:line="240" w:lineRule="auto"/>
      </w:pPr>
      <w:r>
        <w:separator/>
      </w:r>
    </w:p>
  </w:endnote>
  <w:endnote w:type="continuationSeparator" w:id="0">
    <w:p w14:paraId="7031A0BD" w14:textId="77777777" w:rsidR="003B2470" w:rsidRDefault="003B24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2257" w14:textId="77777777" w:rsidR="009C0E69" w:rsidRDefault="009C0E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F4DF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84881" w14:textId="77777777" w:rsidR="009C0E69" w:rsidRDefault="009C0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5D7C0" w14:textId="77777777" w:rsidR="003B2470" w:rsidRDefault="003B2470" w:rsidP="00025386">
      <w:pPr>
        <w:spacing w:after="0" w:line="240" w:lineRule="auto"/>
      </w:pPr>
      <w:r>
        <w:separator/>
      </w:r>
    </w:p>
  </w:footnote>
  <w:footnote w:type="continuationSeparator" w:id="0">
    <w:p w14:paraId="23959FE4" w14:textId="77777777" w:rsidR="003B2470" w:rsidRDefault="003B24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45FC2" w14:textId="77777777" w:rsidR="009C0E69" w:rsidRDefault="009C0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8B" w14:textId="4DFA51F7" w:rsidR="009C0E69" w:rsidRDefault="005E24D6">
    <w:pPr>
      <w:pStyle w:val="Nagwek"/>
    </w:pPr>
    <w:r>
      <w:rPr>
        <w:noProof/>
      </w:rPr>
      <w:drawing>
        <wp:inline distT="0" distB="0" distL="0" distR="0" wp14:anchorId="2FF9A051" wp14:editId="532E413E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C887" w14:textId="77777777" w:rsidR="009C0E69" w:rsidRDefault="009C0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537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7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B2470"/>
    <w:rsid w:val="004374F2"/>
    <w:rsid w:val="00460705"/>
    <w:rsid w:val="00485239"/>
    <w:rsid w:val="004A0686"/>
    <w:rsid w:val="004E27D7"/>
    <w:rsid w:val="004F10A0"/>
    <w:rsid w:val="0055145C"/>
    <w:rsid w:val="005624D8"/>
    <w:rsid w:val="005E24D6"/>
    <w:rsid w:val="00620476"/>
    <w:rsid w:val="00624069"/>
    <w:rsid w:val="00657A47"/>
    <w:rsid w:val="0067771A"/>
    <w:rsid w:val="006974D1"/>
    <w:rsid w:val="00745A44"/>
    <w:rsid w:val="00751F41"/>
    <w:rsid w:val="00764040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81632"/>
    <w:rsid w:val="009C0E69"/>
    <w:rsid w:val="00A137C9"/>
    <w:rsid w:val="00A56A6F"/>
    <w:rsid w:val="00A87380"/>
    <w:rsid w:val="00AF4E90"/>
    <w:rsid w:val="00AF7375"/>
    <w:rsid w:val="00B23516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0DE0"/>
    <w:rsid w:val="00FA42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62F115"/>
  <w15:chartTrackingRefBased/>
  <w15:docId w15:val="{8194A9C0-C2F6-48FF-85C4-9B2EE4B4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2025-07-18T07:33:00Z</cp:lastPrinted>
  <dcterms:created xsi:type="dcterms:W3CDTF">2026-02-19T09:32:00Z</dcterms:created>
  <dcterms:modified xsi:type="dcterms:W3CDTF">2026-02-19T09:32:00Z</dcterms:modified>
</cp:coreProperties>
</file>