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C5EF1" w14:textId="13EA0FD8" w:rsidR="00025386" w:rsidRPr="007536A0" w:rsidRDefault="00657A47" w:rsidP="007536A0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7536A0">
        <w:rPr>
          <w:bCs/>
          <w:i w:val="0"/>
          <w:sz w:val="20"/>
        </w:rPr>
        <w:t xml:space="preserve">Załącznik nr </w:t>
      </w:r>
      <w:r w:rsidR="007536A0" w:rsidRPr="007536A0">
        <w:rPr>
          <w:bCs/>
          <w:i w:val="0"/>
          <w:sz w:val="20"/>
        </w:rPr>
        <w:t>4</w:t>
      </w:r>
      <w:r w:rsidR="007666D6" w:rsidRPr="007536A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536A0" w14:paraId="66CFE00D" w14:textId="77777777" w:rsidTr="00467CA2">
        <w:tc>
          <w:tcPr>
            <w:tcW w:w="2800" w:type="dxa"/>
          </w:tcPr>
          <w:p w14:paraId="70D32C00" w14:textId="77777777" w:rsidR="00D520D3" w:rsidRPr="007536A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36A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536A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04BDDC7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881D25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D2E609" w14:textId="77777777" w:rsidR="00D520D3" w:rsidRPr="007536A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7536A0" w14:paraId="47871C3B" w14:textId="77777777" w:rsidTr="00467CA2">
        <w:tc>
          <w:tcPr>
            <w:tcW w:w="2800" w:type="dxa"/>
          </w:tcPr>
          <w:p w14:paraId="4FD34B6E" w14:textId="77777777" w:rsidR="00D520D3" w:rsidRPr="007536A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36A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801ACB3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34B44E3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9EAE07" w14:textId="77777777" w:rsidR="00D520D3" w:rsidRPr="007536A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536A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552ED89" w14:textId="77777777" w:rsidR="00B62AD0" w:rsidRPr="007536A0" w:rsidRDefault="00B62AD0" w:rsidP="007536A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7536A0" w14:paraId="420C3A1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6F5C09" w14:textId="77777777" w:rsidR="00053927" w:rsidRPr="007536A0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36A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02AB91C" w14:textId="77777777" w:rsidR="00053927" w:rsidRPr="007536A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536A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536A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536A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A1E6DA8" w14:textId="04E54E1C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536A0">
        <w:rPr>
          <w:rFonts w:ascii="Times New Roman" w:hAnsi="Times New Roman"/>
          <w:sz w:val="20"/>
          <w:szCs w:val="20"/>
        </w:rPr>
        <w:t xml:space="preserve"> ustawy </w:t>
      </w:r>
      <w:r w:rsidR="00EF3368" w:rsidRPr="007536A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57449A" w:rsidRPr="007536A0">
        <w:rPr>
          <w:rFonts w:ascii="Times New Roman" w:hAnsi="Times New Roman"/>
          <w:sz w:val="20"/>
          <w:szCs w:val="20"/>
        </w:rPr>
        <w:t>(</w:t>
      </w:r>
      <w:proofErr w:type="spellStart"/>
      <w:r w:rsidR="0057449A" w:rsidRPr="007536A0">
        <w:rPr>
          <w:rFonts w:ascii="Times New Roman" w:hAnsi="Times New Roman"/>
          <w:sz w:val="20"/>
          <w:szCs w:val="20"/>
        </w:rPr>
        <w:t>t.j</w:t>
      </w:r>
      <w:proofErr w:type="spellEnd"/>
      <w:r w:rsidR="0057449A" w:rsidRPr="007536A0">
        <w:rPr>
          <w:rFonts w:ascii="Times New Roman" w:hAnsi="Times New Roman"/>
          <w:sz w:val="20"/>
          <w:szCs w:val="20"/>
        </w:rPr>
        <w:t>. Dz. U. z 2024 poz. 1320)</w:t>
      </w:r>
      <w:r w:rsidR="00E27ABB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536A0" w14:paraId="02903134" w14:textId="77777777" w:rsidTr="00467CA2">
        <w:tc>
          <w:tcPr>
            <w:tcW w:w="2269" w:type="dxa"/>
          </w:tcPr>
          <w:p w14:paraId="2C61C14A" w14:textId="77777777" w:rsidR="00D520D3" w:rsidRPr="007536A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4DA7750" w14:textId="77777777" w:rsidR="00A318D7" w:rsidRPr="00A318D7" w:rsidRDefault="00A318D7" w:rsidP="00A318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A318D7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Zakup kursów zawodowych dla nauczycieli CKZiU Niepołomice w ramach projektu: Rozwijanie umiejętności zawodowych uczniów oraz kadry pedagogicznej szkół prowadzących kształcenie zawodowe w Niepołomicach.</w:t>
            </w:r>
          </w:p>
          <w:p w14:paraId="3D410601" w14:textId="2272F050" w:rsidR="004C1D88" w:rsidRPr="00A318D7" w:rsidRDefault="004C1D8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318D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Zadanie częściowe nr:  …………………….</w:t>
            </w:r>
          </w:p>
        </w:tc>
      </w:tr>
      <w:tr w:rsidR="0057449A" w:rsidRPr="007536A0" w14:paraId="1FBBCFD1" w14:textId="77777777" w:rsidTr="0048596E">
        <w:tc>
          <w:tcPr>
            <w:tcW w:w="2269" w:type="dxa"/>
          </w:tcPr>
          <w:p w14:paraId="181B86E2" w14:textId="77777777" w:rsidR="0057449A" w:rsidRPr="007536A0" w:rsidRDefault="0057449A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3124A5D" w14:textId="3D9C6FE9" w:rsidR="0057449A" w:rsidRPr="00A318D7" w:rsidRDefault="0057449A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318D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A318D7" w:rsidRPr="00A318D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7</w:t>
            </w:r>
            <w:r w:rsidRPr="00A318D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A318D7" w:rsidRPr="00A318D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6</w:t>
            </w:r>
          </w:p>
        </w:tc>
      </w:tr>
    </w:tbl>
    <w:p w14:paraId="07B51237" w14:textId="03204C7D" w:rsidR="00DC652A" w:rsidRPr="007536A0" w:rsidRDefault="0057449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88872D7" w14:textId="77777777" w:rsidR="00DC652A" w:rsidRPr="007536A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7CC4B4F" w14:textId="1FD4189A" w:rsidR="0071340C" w:rsidRPr="007536A0" w:rsidRDefault="00D520D3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3720592" w14:textId="77777777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84C6CC8" w14:textId="77777777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AB0BAD9" w14:textId="26C08917" w:rsidR="0071340C" w:rsidRPr="007536A0" w:rsidRDefault="00D520D3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8FCE641" w14:textId="77777777" w:rsidR="00DC652A" w:rsidRPr="007536A0" w:rsidRDefault="00CB29A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91A3A21" w14:textId="77777777" w:rsidR="00DC652A" w:rsidRPr="007536A0" w:rsidRDefault="0093388F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7E35011D" w14:textId="77777777" w:rsidR="0093388F" w:rsidRPr="007536A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278C2ED" w14:textId="77777777" w:rsidR="0093388F" w:rsidRPr="007536A0" w:rsidRDefault="0093388F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DDACEA4" w14:textId="77777777" w:rsidR="0093388F" w:rsidRPr="007536A0" w:rsidRDefault="0093388F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E3673E5" w14:textId="77777777" w:rsidR="00CB29AC" w:rsidRPr="007536A0" w:rsidRDefault="00CB29AC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1A08FE06" w14:textId="77777777" w:rsidR="00CB29AC" w:rsidRPr="007536A0" w:rsidRDefault="00CB29A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605D9E2" w14:textId="77777777" w:rsidR="00830970" w:rsidRPr="007536A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536A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0984ABA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E6A8F8" w14:textId="46FA5AFA" w:rsidR="00E27ABB" w:rsidRPr="003E1204" w:rsidRDefault="007536A0" w:rsidP="003E1204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7536A0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  <w:bookmarkEnd w:id="0"/>
    </w:p>
    <w:sectPr w:rsidR="00E27ABB" w:rsidRPr="003E1204" w:rsidSect="00ED2631">
      <w:headerReference w:type="default" r:id="rId7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D5560" w14:textId="77777777" w:rsidR="00B26232" w:rsidRDefault="00B26232" w:rsidP="00025386">
      <w:pPr>
        <w:spacing w:after="0" w:line="240" w:lineRule="auto"/>
      </w:pPr>
      <w:r>
        <w:separator/>
      </w:r>
    </w:p>
  </w:endnote>
  <w:endnote w:type="continuationSeparator" w:id="0">
    <w:p w14:paraId="16D5DFFC" w14:textId="77777777" w:rsidR="00B26232" w:rsidRDefault="00B262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A7881" w14:textId="77777777" w:rsidR="00B26232" w:rsidRDefault="00B26232" w:rsidP="00025386">
      <w:pPr>
        <w:spacing w:after="0" w:line="240" w:lineRule="auto"/>
      </w:pPr>
      <w:r>
        <w:separator/>
      </w:r>
    </w:p>
  </w:footnote>
  <w:footnote w:type="continuationSeparator" w:id="0">
    <w:p w14:paraId="2819526A" w14:textId="77777777" w:rsidR="00B26232" w:rsidRDefault="00B262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277A" w14:textId="67EC8C2F" w:rsidR="0057449A" w:rsidRDefault="00A318D7">
    <w:pPr>
      <w:pStyle w:val="Nagwek"/>
    </w:pPr>
    <w:r>
      <w:rPr>
        <w:noProof/>
      </w:rPr>
      <w:drawing>
        <wp:inline distT="0" distB="0" distL="0" distR="0" wp14:anchorId="438EB309" wp14:editId="7938D624">
          <wp:extent cx="5760720" cy="495300"/>
          <wp:effectExtent l="0" t="0" r="0" b="0"/>
          <wp:docPr id="71855355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751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23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1204"/>
    <w:rsid w:val="004374F2"/>
    <w:rsid w:val="00460705"/>
    <w:rsid w:val="00467CA2"/>
    <w:rsid w:val="00482F98"/>
    <w:rsid w:val="00485239"/>
    <w:rsid w:val="004C1D88"/>
    <w:rsid w:val="004E27D7"/>
    <w:rsid w:val="0055145C"/>
    <w:rsid w:val="005624D8"/>
    <w:rsid w:val="0057449A"/>
    <w:rsid w:val="00620476"/>
    <w:rsid w:val="00624069"/>
    <w:rsid w:val="00657A47"/>
    <w:rsid w:val="006974D1"/>
    <w:rsid w:val="0071340C"/>
    <w:rsid w:val="00745A44"/>
    <w:rsid w:val="007536A0"/>
    <w:rsid w:val="00764040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318D7"/>
    <w:rsid w:val="00A56A6F"/>
    <w:rsid w:val="00A87380"/>
    <w:rsid w:val="00AF4E90"/>
    <w:rsid w:val="00AF7375"/>
    <w:rsid w:val="00B26232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75F0"/>
    <w:rsid w:val="00F334B4"/>
    <w:rsid w:val="00F70DE0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D6446"/>
  <w15:chartTrackingRefBased/>
  <w15:docId w15:val="{BEF49365-9AB3-4273-9368-9D887A7A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2025-07-18T07:32:00Z</cp:lastPrinted>
  <dcterms:created xsi:type="dcterms:W3CDTF">2026-02-19T09:31:00Z</dcterms:created>
  <dcterms:modified xsi:type="dcterms:W3CDTF">2026-02-19T09:31:00Z</dcterms:modified>
</cp:coreProperties>
</file>