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16807" w14:textId="78391B80" w:rsidR="00FB7F50" w:rsidRPr="008B6302" w:rsidRDefault="008965AB" w:rsidP="008B630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B6302">
        <w:rPr>
          <w:rFonts w:ascii="Verdana" w:hAnsi="Verdana"/>
          <w:sz w:val="18"/>
          <w:szCs w:val="18"/>
        </w:rPr>
        <w:t>Kraków</w:t>
      </w:r>
      <w:r w:rsidR="00FB7F50" w:rsidRPr="008B6302">
        <w:rPr>
          <w:rFonts w:ascii="Verdana" w:hAnsi="Verdana"/>
          <w:sz w:val="18"/>
          <w:szCs w:val="18"/>
        </w:rPr>
        <w:t xml:space="preserve"> dnia: </w:t>
      </w:r>
      <w:r w:rsidRPr="008B6302">
        <w:rPr>
          <w:rFonts w:ascii="Verdana" w:hAnsi="Verdana"/>
          <w:sz w:val="18"/>
          <w:szCs w:val="18"/>
        </w:rPr>
        <w:t>2026-02-19</w:t>
      </w:r>
    </w:p>
    <w:p w14:paraId="04607896" w14:textId="77777777" w:rsidR="008965AB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3FED422" w14:textId="77777777" w:rsidR="008965AB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1CD452" w14:textId="77777777" w:rsidR="00FB7F50" w:rsidRPr="008B6302" w:rsidRDefault="008965A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B630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0A41EF" w14:textId="77777777" w:rsidR="00FB7F50" w:rsidRPr="008B6302" w:rsidRDefault="008965AB" w:rsidP="00FB7F50">
      <w:pPr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Al. Mickiewicza</w:t>
      </w:r>
      <w:r w:rsidR="00FB7F50" w:rsidRPr="008B6302">
        <w:rPr>
          <w:rFonts w:ascii="Verdana" w:hAnsi="Verdana"/>
          <w:sz w:val="18"/>
          <w:szCs w:val="18"/>
        </w:rPr>
        <w:t xml:space="preserve"> </w:t>
      </w:r>
      <w:r w:rsidRPr="008B6302">
        <w:rPr>
          <w:rFonts w:ascii="Verdana" w:hAnsi="Verdana"/>
          <w:sz w:val="18"/>
          <w:szCs w:val="18"/>
        </w:rPr>
        <w:t>30</w:t>
      </w:r>
    </w:p>
    <w:p w14:paraId="2F900FC5" w14:textId="77777777" w:rsidR="00FB7F50" w:rsidRPr="008B6302" w:rsidRDefault="008965AB" w:rsidP="00FB7F50">
      <w:pPr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30-059</w:t>
      </w:r>
      <w:r w:rsidR="00FB7F50" w:rsidRPr="008B6302">
        <w:rPr>
          <w:rFonts w:ascii="Verdana" w:hAnsi="Verdana"/>
          <w:sz w:val="18"/>
          <w:szCs w:val="18"/>
        </w:rPr>
        <w:t xml:space="preserve"> </w:t>
      </w:r>
      <w:r w:rsidRPr="008B6302">
        <w:rPr>
          <w:rFonts w:ascii="Verdana" w:hAnsi="Verdana"/>
          <w:sz w:val="18"/>
          <w:szCs w:val="18"/>
        </w:rPr>
        <w:t>Kraków</w:t>
      </w:r>
    </w:p>
    <w:p w14:paraId="44B9B6E8" w14:textId="77777777" w:rsidR="008642B3" w:rsidRPr="008B630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>OGŁOSZENIE</w:t>
      </w:r>
    </w:p>
    <w:p w14:paraId="23AAC0EB" w14:textId="77777777" w:rsidR="008642B3" w:rsidRPr="008B630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B6302">
        <w:rPr>
          <w:rFonts w:ascii="Verdana" w:hAnsi="Verdana"/>
          <w:b/>
          <w:sz w:val="18"/>
          <w:szCs w:val="18"/>
        </w:rPr>
        <w:t xml:space="preserve">o </w:t>
      </w:r>
      <w:r w:rsidR="0054734E" w:rsidRPr="008B630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965AB" w:rsidRPr="008B6302" w14:paraId="401C2D2F" w14:textId="77777777" w:rsidTr="000A40DA">
        <w:trPr>
          <w:trHeight w:val="638"/>
        </w:trPr>
        <w:tc>
          <w:tcPr>
            <w:tcW w:w="959" w:type="dxa"/>
          </w:tcPr>
          <w:p w14:paraId="68B7BAA8" w14:textId="77777777" w:rsidR="008965AB" w:rsidRPr="008B6302" w:rsidRDefault="008965AB" w:rsidP="000A40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B630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B809D37" w14:textId="77777777" w:rsidR="008965AB" w:rsidRPr="008B6302" w:rsidRDefault="008965AB" w:rsidP="000A40D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B630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8B6302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sz w:val="18"/>
                <w:szCs w:val="18"/>
              </w:rPr>
              <w:t>pn.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B6302">
              <w:rPr>
                <w:rFonts w:ascii="Verdana" w:hAnsi="Verdana"/>
                <w:b/>
                <w:bCs/>
                <w:sz w:val="18"/>
                <w:szCs w:val="18"/>
              </w:rPr>
              <w:t>sukcesywna dostawa materiałów eksploatacyjnych do drukarek, kserokopiarek i faksów dla potrzeb AGH - KC-DE-zp.272-702/25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>KC-DE-zp.272-702/25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FE34A0" w14:textId="77777777" w:rsidR="008642B3" w:rsidRPr="008B63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B6302">
        <w:rPr>
          <w:rFonts w:ascii="Verdana" w:hAnsi="Verdana"/>
          <w:sz w:val="18"/>
          <w:szCs w:val="18"/>
        </w:rPr>
        <w:t xml:space="preserve">Zamawiający, </w:t>
      </w:r>
      <w:r w:rsidR="00CC324B" w:rsidRPr="008B630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B630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8B6302">
        <w:rPr>
          <w:rFonts w:ascii="Verdana" w:hAnsi="Verdana"/>
          <w:sz w:val="18"/>
          <w:szCs w:val="18"/>
        </w:rPr>
        <w:t xml:space="preserve">ust. 1 pkt. 1 i </w:t>
      </w:r>
      <w:r w:rsidRPr="008B6302">
        <w:rPr>
          <w:rFonts w:ascii="Verdana" w:hAnsi="Verdana"/>
          <w:sz w:val="18"/>
          <w:szCs w:val="18"/>
        </w:rPr>
        <w:t xml:space="preserve">ust. </w:t>
      </w:r>
      <w:r w:rsidR="00A17CDB" w:rsidRPr="008B6302">
        <w:rPr>
          <w:rFonts w:ascii="Verdana" w:hAnsi="Verdana"/>
          <w:sz w:val="18"/>
          <w:szCs w:val="18"/>
        </w:rPr>
        <w:t>2</w:t>
      </w:r>
      <w:r w:rsidRPr="008B630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B6302">
        <w:rPr>
          <w:rFonts w:ascii="Verdana" w:hAnsi="Verdana"/>
          <w:sz w:val="18"/>
          <w:szCs w:val="18"/>
        </w:rPr>
        <w:t xml:space="preserve"> </w:t>
      </w:r>
      <w:r w:rsidR="00CC1A8E" w:rsidRPr="008B6302">
        <w:rPr>
          <w:rFonts w:ascii="Verdana" w:hAnsi="Verdana"/>
          <w:sz w:val="18"/>
          <w:szCs w:val="18"/>
        </w:rPr>
        <w:t xml:space="preserve">(Dz.U.2024.1320 t.j. ze zm.) </w:t>
      </w:r>
      <w:r w:rsidRPr="008B6302">
        <w:rPr>
          <w:rFonts w:ascii="Verdana" w:hAnsi="Verdana"/>
          <w:sz w:val="18"/>
          <w:szCs w:val="18"/>
        </w:rPr>
        <w:t>zwanej dalej „ustawą Pzp”</w:t>
      </w:r>
      <w:r w:rsidR="00D26ED6" w:rsidRPr="008B6302">
        <w:rPr>
          <w:rFonts w:ascii="Verdana" w:hAnsi="Verdana"/>
          <w:sz w:val="18"/>
          <w:szCs w:val="18"/>
        </w:rPr>
        <w:t xml:space="preserve">, </w:t>
      </w:r>
      <w:r w:rsidRPr="008B6302">
        <w:rPr>
          <w:rFonts w:ascii="Verdana" w:hAnsi="Verdana"/>
          <w:sz w:val="18"/>
          <w:szCs w:val="18"/>
        </w:rPr>
        <w:t>informuje</w:t>
      </w:r>
      <w:r w:rsidR="00D26ED6" w:rsidRPr="008B630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B6302">
        <w:rPr>
          <w:rFonts w:ascii="Verdana" w:hAnsi="Verdana"/>
          <w:sz w:val="18"/>
          <w:szCs w:val="18"/>
        </w:rPr>
        <w:t>najkorzystniejsz</w:t>
      </w:r>
      <w:r w:rsidR="00D26ED6" w:rsidRPr="008B6302">
        <w:rPr>
          <w:rFonts w:ascii="Verdana" w:hAnsi="Verdana"/>
          <w:sz w:val="18"/>
          <w:szCs w:val="18"/>
        </w:rPr>
        <w:t xml:space="preserve">a wybrana została </w:t>
      </w:r>
      <w:r w:rsidR="00756CDA" w:rsidRPr="008B6302">
        <w:rPr>
          <w:rFonts w:ascii="Verdana" w:hAnsi="Verdana"/>
          <w:sz w:val="18"/>
          <w:szCs w:val="18"/>
        </w:rPr>
        <w:t>ofer</w:t>
      </w:r>
      <w:r w:rsidR="00D26ED6" w:rsidRPr="008B6302">
        <w:rPr>
          <w:rFonts w:ascii="Verdana" w:hAnsi="Verdana"/>
          <w:sz w:val="18"/>
          <w:szCs w:val="18"/>
        </w:rPr>
        <w:t>t</w:t>
      </w:r>
      <w:r w:rsidR="009F0E5C" w:rsidRPr="008B6302">
        <w:rPr>
          <w:rFonts w:ascii="Verdana" w:hAnsi="Verdana"/>
          <w:sz w:val="18"/>
          <w:szCs w:val="18"/>
        </w:rPr>
        <w:t>a</w:t>
      </w:r>
      <w:r w:rsidR="00D26ED6" w:rsidRPr="008B630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65AB" w:rsidRPr="008B6302" w14:paraId="1487ECAA" w14:textId="77777777" w:rsidTr="000A40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A359BB8" w14:textId="77777777" w:rsidR="008965AB" w:rsidRPr="008B6302" w:rsidRDefault="008965AB" w:rsidP="000A40DA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B6302">
              <w:rPr>
                <w:rFonts w:ascii="Verdana" w:hAnsi="Verdana"/>
                <w:b/>
                <w:sz w:val="18"/>
                <w:szCs w:val="18"/>
              </w:rPr>
              <w:t>Komatech S.C. Tomasz Marszałek, Danuta Marszałek</w:t>
            </w:r>
          </w:p>
          <w:p w14:paraId="15A3A129" w14:textId="77777777" w:rsidR="008965AB" w:rsidRPr="008B6302" w:rsidRDefault="008965AB" w:rsidP="000A40D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B6302">
              <w:rPr>
                <w:rFonts w:ascii="Verdana" w:hAnsi="Verdana"/>
                <w:bCs/>
                <w:sz w:val="18"/>
                <w:szCs w:val="18"/>
              </w:rPr>
              <w:t>Wojska Polskiego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8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416A6807" w14:textId="1CE58AA3" w:rsidR="008965AB" w:rsidRPr="008B6302" w:rsidRDefault="008965AB" w:rsidP="000A40DA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B6302">
              <w:rPr>
                <w:rFonts w:ascii="Verdana" w:hAnsi="Verdana"/>
                <w:bCs/>
                <w:sz w:val="18"/>
                <w:szCs w:val="18"/>
              </w:rPr>
              <w:t>43-19</w:t>
            </w:r>
            <w:r w:rsidR="008B6302" w:rsidRPr="008B6302">
              <w:rPr>
                <w:rFonts w:ascii="Verdana" w:hAnsi="Verdana"/>
                <w:bCs/>
                <w:sz w:val="18"/>
                <w:szCs w:val="18"/>
              </w:rPr>
              <w:t xml:space="preserve">5 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Mikołów</w:t>
            </w:r>
          </w:p>
          <w:p w14:paraId="367A20F2" w14:textId="3A0F1A62" w:rsidR="008965AB" w:rsidRPr="008B6302" w:rsidRDefault="008965AB" w:rsidP="000A40DA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B6302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8B6302" w:rsidRPr="008B6302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8B6302">
              <w:rPr>
                <w:rFonts w:ascii="Verdana" w:hAnsi="Verdana"/>
                <w:sz w:val="18"/>
                <w:szCs w:val="18"/>
              </w:rPr>
              <w:t>brutto</w:t>
            </w:r>
            <w:r w:rsidR="008B6302" w:rsidRPr="008B6302">
              <w:rPr>
                <w:rFonts w:ascii="Verdana" w:hAnsi="Verdana"/>
                <w:sz w:val="18"/>
                <w:szCs w:val="18"/>
              </w:rPr>
              <w:t>:</w:t>
            </w:r>
            <w:r w:rsidRPr="008B63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b/>
                <w:sz w:val="18"/>
                <w:szCs w:val="18"/>
              </w:rPr>
              <w:t>625 474.68 zł</w:t>
            </w:r>
            <w:r w:rsidRPr="008B630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64EB524" w14:textId="77777777" w:rsidR="008965AB" w:rsidRPr="008B6302" w:rsidRDefault="008965AB" w:rsidP="000A40DA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B630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B630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8B630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D8EED48" w14:textId="77777777" w:rsidR="003A0AFC" w:rsidRPr="008B630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B630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134"/>
        <w:gridCol w:w="993"/>
      </w:tblGrid>
      <w:tr w:rsidR="008B6302" w:rsidRPr="008B6302" w14:paraId="3085B16D" w14:textId="77777777" w:rsidTr="008B6302">
        <w:trPr>
          <w:trHeight w:val="510"/>
        </w:trPr>
        <w:tc>
          <w:tcPr>
            <w:tcW w:w="851" w:type="dxa"/>
            <w:vAlign w:val="center"/>
          </w:tcPr>
          <w:p w14:paraId="2F31AD7D" w14:textId="77777777" w:rsidR="008B6302" w:rsidRPr="008B6302" w:rsidRDefault="008B630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8B630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1FD94F15" w14:textId="77777777" w:rsidR="008B6302" w:rsidRPr="008B6302" w:rsidRDefault="008B630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EBB94B8" w14:textId="77777777" w:rsidR="008B6302" w:rsidRPr="008B6302" w:rsidRDefault="008B630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454A9C" w14:textId="77777777" w:rsidR="008B6302" w:rsidRPr="008B6302" w:rsidRDefault="008B6302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vAlign w:val="center"/>
          </w:tcPr>
          <w:p w14:paraId="7CF3D029" w14:textId="77777777" w:rsidR="008B6302" w:rsidRPr="008B6302" w:rsidRDefault="008B6302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B6302" w:rsidRPr="008B6302" w14:paraId="14AE55C6" w14:textId="77777777" w:rsidTr="008B6302">
        <w:tc>
          <w:tcPr>
            <w:tcW w:w="851" w:type="dxa"/>
            <w:vAlign w:val="center"/>
          </w:tcPr>
          <w:p w14:paraId="13F4783E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24B5AD9B" w14:textId="77777777" w:rsidR="008B6302" w:rsidRPr="008B6302" w:rsidRDefault="008B6302" w:rsidP="000A40D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/>
                <w:sz w:val="18"/>
                <w:szCs w:val="18"/>
              </w:rPr>
              <w:t>Komatech S.C. Tomasz Marszałek, Danuta Marszałek</w:t>
            </w:r>
          </w:p>
          <w:p w14:paraId="68D1C6EF" w14:textId="77777777" w:rsidR="008B6302" w:rsidRPr="008B6302" w:rsidRDefault="008B6302" w:rsidP="000A40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Wojska Polskiego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8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2C99E6F" w14:textId="77777777" w:rsidR="008B6302" w:rsidRPr="008B6302" w:rsidRDefault="008B6302" w:rsidP="000A40D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43-190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Mikołów</w:t>
            </w:r>
          </w:p>
        </w:tc>
        <w:tc>
          <w:tcPr>
            <w:tcW w:w="992" w:type="dxa"/>
            <w:vAlign w:val="center"/>
          </w:tcPr>
          <w:p w14:paraId="1BCFD979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14:paraId="0FD6C5EF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14:paraId="7D4D2C6D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8B6302" w:rsidRPr="008B6302" w14:paraId="1DFA4A99" w14:textId="77777777" w:rsidTr="008B6302">
        <w:tc>
          <w:tcPr>
            <w:tcW w:w="851" w:type="dxa"/>
            <w:vAlign w:val="center"/>
          </w:tcPr>
          <w:p w14:paraId="7F1D5049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229E0C0A" w14:textId="77777777" w:rsidR="008B6302" w:rsidRPr="008B6302" w:rsidRDefault="008B6302" w:rsidP="000A40D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/>
                <w:sz w:val="18"/>
                <w:szCs w:val="18"/>
              </w:rPr>
              <w:t>MAK Spółka z ograniczoną odpowiedzialnością</w:t>
            </w:r>
          </w:p>
          <w:p w14:paraId="24409781" w14:textId="77777777" w:rsidR="008B6302" w:rsidRPr="008B6302" w:rsidRDefault="008B6302" w:rsidP="000A40D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Kozacka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3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D00E85C" w14:textId="77777777" w:rsidR="008B6302" w:rsidRPr="008B6302" w:rsidRDefault="008B6302" w:rsidP="000A40D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87-100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B6302">
              <w:rPr>
                <w:rFonts w:ascii="Verdana" w:hAnsi="Verdana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992" w:type="dxa"/>
            <w:vAlign w:val="center"/>
          </w:tcPr>
          <w:p w14:paraId="06DEE99E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77,71</w:t>
            </w:r>
          </w:p>
        </w:tc>
        <w:tc>
          <w:tcPr>
            <w:tcW w:w="1134" w:type="dxa"/>
            <w:vAlign w:val="center"/>
          </w:tcPr>
          <w:p w14:paraId="30B4FDDC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3" w:type="dxa"/>
            <w:vAlign w:val="center"/>
          </w:tcPr>
          <w:p w14:paraId="00C4EE65" w14:textId="77777777" w:rsidR="008B6302" w:rsidRPr="008B6302" w:rsidRDefault="008B6302" w:rsidP="000A40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B6302">
              <w:rPr>
                <w:rFonts w:ascii="Verdana" w:hAnsi="Verdana" w:cs="Times New Roman"/>
                <w:sz w:val="18"/>
                <w:szCs w:val="18"/>
              </w:rPr>
              <w:t xml:space="preserve">  97,71</w:t>
            </w:r>
          </w:p>
        </w:tc>
      </w:tr>
    </w:tbl>
    <w:p w14:paraId="260C8203" w14:textId="77777777" w:rsidR="00E85D70" w:rsidRPr="008B6302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8E4756F" w14:textId="77777777" w:rsidR="00F960D7" w:rsidRPr="008B630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F79F854" w14:textId="77777777" w:rsidR="00F960D7" w:rsidRPr="008B630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8B630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86A2E" w14:textId="77777777" w:rsidR="003A5E5A" w:rsidRDefault="003A5E5A">
      <w:r>
        <w:separator/>
      </w:r>
    </w:p>
  </w:endnote>
  <w:endnote w:type="continuationSeparator" w:id="0">
    <w:p w14:paraId="56488933" w14:textId="77777777" w:rsidR="003A5E5A" w:rsidRDefault="003A5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72F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1709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88BB2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7FA0E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40C1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B136D" w14:textId="77777777" w:rsidR="003A5E5A" w:rsidRDefault="003A5E5A">
      <w:r>
        <w:separator/>
      </w:r>
    </w:p>
  </w:footnote>
  <w:footnote w:type="continuationSeparator" w:id="0">
    <w:p w14:paraId="2E46AF2E" w14:textId="77777777" w:rsidR="003A5E5A" w:rsidRDefault="003A5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D5D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42DD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DA32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E5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A5E5A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5AB"/>
    <w:rsid w:val="008A6C10"/>
    <w:rsid w:val="008B6302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2B4624"/>
  <w15:chartTrackingRefBased/>
  <w15:docId w15:val="{E88B1ABD-3338-4C49-8630-3EB9B8C07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1269</Characters>
  <Application>Microsoft Office Word</Application>
  <DocSecurity>0</DocSecurity>
  <Lines>70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2026-02-19T07:50:00Z</dcterms:created>
  <dcterms:modified xsi:type="dcterms:W3CDTF">2026-02-19T07:51:00Z</dcterms:modified>
</cp:coreProperties>
</file>