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52067" w14:textId="77777777" w:rsidR="00FB7F50" w:rsidRPr="002245BE" w:rsidRDefault="00F827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827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8272E">
        <w:rPr>
          <w:sz w:val="22"/>
          <w:szCs w:val="22"/>
        </w:rPr>
        <w:t>2026-02-19</w:t>
      </w:r>
    </w:p>
    <w:p w14:paraId="4EC8C85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BB736D" w14:textId="77777777" w:rsidR="00F8272E" w:rsidRPr="00F8272E" w:rsidRDefault="00F8272E" w:rsidP="00FB7F50">
      <w:pPr>
        <w:spacing w:after="40"/>
        <w:rPr>
          <w:b/>
          <w:bCs/>
          <w:sz w:val="22"/>
          <w:szCs w:val="22"/>
        </w:rPr>
      </w:pPr>
      <w:r w:rsidRPr="00F8272E">
        <w:rPr>
          <w:b/>
          <w:bCs/>
          <w:sz w:val="22"/>
          <w:szCs w:val="22"/>
        </w:rPr>
        <w:t>Akademia Górniczo - Hutnicza</w:t>
      </w:r>
    </w:p>
    <w:p w14:paraId="3D47D5B2" w14:textId="77777777" w:rsidR="00F8272E" w:rsidRPr="00F8272E" w:rsidRDefault="00F8272E" w:rsidP="00FB7F50">
      <w:pPr>
        <w:spacing w:after="40"/>
        <w:rPr>
          <w:b/>
          <w:bCs/>
          <w:sz w:val="22"/>
          <w:szCs w:val="22"/>
        </w:rPr>
      </w:pPr>
      <w:r w:rsidRPr="00F8272E">
        <w:rPr>
          <w:b/>
          <w:bCs/>
          <w:sz w:val="22"/>
          <w:szCs w:val="22"/>
        </w:rPr>
        <w:t>im. Stanisława Staszica w Krakowie</w:t>
      </w:r>
    </w:p>
    <w:p w14:paraId="07DDD0E1" w14:textId="77777777" w:rsidR="00FB7F50" w:rsidRPr="002245BE" w:rsidRDefault="00F8272E" w:rsidP="00FB7F50">
      <w:pPr>
        <w:spacing w:after="40"/>
        <w:rPr>
          <w:b/>
          <w:bCs/>
          <w:sz w:val="22"/>
          <w:szCs w:val="22"/>
        </w:rPr>
      </w:pPr>
      <w:r w:rsidRPr="00F8272E">
        <w:rPr>
          <w:b/>
          <w:bCs/>
          <w:sz w:val="22"/>
          <w:szCs w:val="22"/>
        </w:rPr>
        <w:t>Dział Zamówień Publicznych</w:t>
      </w:r>
    </w:p>
    <w:p w14:paraId="63A2F897" w14:textId="77777777" w:rsidR="00FB7F50" w:rsidRPr="002245BE" w:rsidRDefault="00F8272E" w:rsidP="00FB7F50">
      <w:pPr>
        <w:rPr>
          <w:sz w:val="22"/>
          <w:szCs w:val="22"/>
        </w:rPr>
      </w:pPr>
      <w:r w:rsidRPr="00F8272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8272E">
        <w:rPr>
          <w:sz w:val="22"/>
          <w:szCs w:val="22"/>
        </w:rPr>
        <w:t>30</w:t>
      </w:r>
    </w:p>
    <w:p w14:paraId="7E27A32D" w14:textId="77777777" w:rsidR="00FB7F50" w:rsidRPr="002245BE" w:rsidRDefault="00F8272E" w:rsidP="00FB7F50">
      <w:pPr>
        <w:rPr>
          <w:sz w:val="22"/>
          <w:szCs w:val="22"/>
        </w:rPr>
      </w:pPr>
      <w:r w:rsidRPr="00F8272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8272E">
        <w:rPr>
          <w:sz w:val="22"/>
          <w:szCs w:val="22"/>
        </w:rPr>
        <w:t>Kraków</w:t>
      </w:r>
    </w:p>
    <w:p w14:paraId="51ABEBE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B8524B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272E" w:rsidRPr="00607F9B" w14:paraId="5D2F9B9D" w14:textId="77777777" w:rsidTr="00497CEA">
        <w:trPr>
          <w:trHeight w:val="638"/>
        </w:trPr>
        <w:tc>
          <w:tcPr>
            <w:tcW w:w="959" w:type="dxa"/>
          </w:tcPr>
          <w:p w14:paraId="4DDED56D" w14:textId="77777777" w:rsidR="00F8272E" w:rsidRPr="00607F9B" w:rsidRDefault="00F8272E" w:rsidP="00497C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8AE98FA" w14:textId="5C40A305" w:rsidR="00F8272E" w:rsidRPr="00607F9B" w:rsidRDefault="00F8272E" w:rsidP="00497C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8272E">
              <w:rPr>
                <w:sz w:val="22"/>
                <w:szCs w:val="22"/>
              </w:rPr>
              <w:t>podstawowy</w:t>
            </w:r>
            <w:r w:rsidR="0065755E">
              <w:rPr>
                <w:sz w:val="22"/>
                <w:szCs w:val="22"/>
              </w:rPr>
              <w:t>m</w:t>
            </w:r>
            <w:r w:rsidRPr="00F8272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8272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272E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272E">
              <w:rPr>
                <w:b/>
                <w:sz w:val="22"/>
                <w:szCs w:val="22"/>
              </w:rPr>
              <w:t>KC-DE-zp.272-14/26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71CC5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272E" w14:paraId="56B47B79" w14:textId="77777777" w:rsidTr="00497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6B944E7" w14:textId="77777777" w:rsidR="00F8272E" w:rsidRPr="00D26ED6" w:rsidRDefault="00F8272E" w:rsidP="00497C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8272E">
              <w:rPr>
                <w:b/>
                <w:sz w:val="22"/>
                <w:szCs w:val="22"/>
              </w:rPr>
              <w:t>Bino</w:t>
            </w:r>
            <w:proofErr w:type="spellEnd"/>
            <w:r w:rsidRPr="00F8272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8272E">
              <w:rPr>
                <w:b/>
                <w:sz w:val="22"/>
                <w:szCs w:val="22"/>
              </w:rPr>
              <w:t>Computers</w:t>
            </w:r>
            <w:proofErr w:type="spellEnd"/>
            <w:r w:rsidRPr="00F8272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8272E">
              <w:rPr>
                <w:b/>
                <w:sz w:val="22"/>
                <w:szCs w:val="22"/>
              </w:rPr>
              <w:t>S.Bobek</w:t>
            </w:r>
            <w:proofErr w:type="spellEnd"/>
            <w:r w:rsidRPr="00F8272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F8272E">
              <w:rPr>
                <w:b/>
                <w:sz w:val="22"/>
                <w:szCs w:val="22"/>
              </w:rPr>
              <w:t>B.Bielak</w:t>
            </w:r>
            <w:proofErr w:type="spellEnd"/>
            <w:r w:rsidRPr="00F8272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F8272E">
              <w:rPr>
                <w:b/>
                <w:sz w:val="22"/>
                <w:szCs w:val="22"/>
              </w:rPr>
              <w:t>S.Bara</w:t>
            </w:r>
            <w:proofErr w:type="spellEnd"/>
            <w:r w:rsidRPr="00F8272E">
              <w:rPr>
                <w:b/>
                <w:sz w:val="22"/>
                <w:szCs w:val="22"/>
              </w:rPr>
              <w:t xml:space="preserve"> S.J.</w:t>
            </w:r>
          </w:p>
          <w:p w14:paraId="1C953234" w14:textId="77777777" w:rsidR="00F8272E" w:rsidRPr="009F0E5C" w:rsidRDefault="00F8272E" w:rsidP="00497CEA">
            <w:pPr>
              <w:jc w:val="both"/>
              <w:rPr>
                <w:bCs/>
                <w:sz w:val="22"/>
                <w:szCs w:val="22"/>
              </w:rPr>
            </w:pPr>
            <w:r w:rsidRPr="00F8272E">
              <w:rPr>
                <w:bCs/>
                <w:sz w:val="22"/>
                <w:szCs w:val="22"/>
              </w:rPr>
              <w:t>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272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B3B807" w14:textId="77777777" w:rsidR="00F8272E" w:rsidRPr="009F0E5C" w:rsidRDefault="00F8272E" w:rsidP="00497CEA">
            <w:pPr>
              <w:jc w:val="both"/>
              <w:rPr>
                <w:bCs/>
                <w:sz w:val="22"/>
                <w:szCs w:val="22"/>
              </w:rPr>
            </w:pPr>
            <w:r w:rsidRPr="00F8272E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272E">
              <w:rPr>
                <w:bCs/>
                <w:sz w:val="22"/>
                <w:szCs w:val="22"/>
              </w:rPr>
              <w:t>Wrząsowice</w:t>
            </w:r>
          </w:p>
          <w:p w14:paraId="63A7B4CA" w14:textId="77777777" w:rsidR="00F8272E" w:rsidRPr="00D26ED6" w:rsidRDefault="00F8272E" w:rsidP="00497C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CF97D4" w14:textId="375994E9" w:rsidR="00F8272E" w:rsidRDefault="00F8272E" w:rsidP="00497CE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8272E">
              <w:rPr>
                <w:sz w:val="22"/>
                <w:szCs w:val="22"/>
              </w:rPr>
              <w:t>Dostaw</w:t>
            </w:r>
            <w:r w:rsidR="0065755E">
              <w:rPr>
                <w:sz w:val="22"/>
                <w:szCs w:val="22"/>
              </w:rPr>
              <w:t>ę</w:t>
            </w:r>
            <w:r w:rsidRPr="00F8272E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E006FD1" w14:textId="77777777" w:rsidR="00F8272E" w:rsidRPr="00D26ED6" w:rsidRDefault="00F8272E" w:rsidP="00497CE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272E">
              <w:rPr>
                <w:b/>
                <w:sz w:val="22"/>
                <w:szCs w:val="22"/>
              </w:rPr>
              <w:t>58 179.00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1CE6990" w14:textId="77777777" w:rsidR="00F8272E" w:rsidRDefault="00F8272E" w:rsidP="00497CE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4F1B9B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51AC33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86E2C0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59C934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CB49F0" w14:textId="77777777" w:rsidR="002B6761" w:rsidRPr="008567C7" w:rsidRDefault="00F827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BE03DAD" w14:textId="77777777" w:rsidR="002B6761" w:rsidRPr="008567C7" w:rsidRDefault="00F827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74AAE63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4FEBE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1A08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B9CCC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3F2650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8272E" w:rsidRPr="008567C7" w14:paraId="66BD148C" w14:textId="77777777" w:rsidTr="00497CEA">
        <w:tc>
          <w:tcPr>
            <w:tcW w:w="709" w:type="dxa"/>
            <w:vAlign w:val="center"/>
          </w:tcPr>
          <w:p w14:paraId="7EBFF09D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47EBCDC" w14:textId="77777777" w:rsidR="00F8272E" w:rsidRPr="002B6761" w:rsidRDefault="00F8272E" w:rsidP="00497C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>Bino</w:t>
            </w:r>
            <w:proofErr w:type="spellEnd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>S.Bobek</w:t>
            </w:r>
            <w:proofErr w:type="spellEnd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>B.Bielak</w:t>
            </w:r>
            <w:proofErr w:type="spellEnd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>S.Bara</w:t>
            </w:r>
            <w:proofErr w:type="spellEnd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S.J.</w:t>
            </w:r>
          </w:p>
          <w:p w14:paraId="2D200749" w14:textId="77777777" w:rsidR="00F8272E" w:rsidRPr="008567C7" w:rsidRDefault="00F8272E" w:rsidP="00497C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C43A4F" w14:textId="77777777" w:rsidR="00F8272E" w:rsidRPr="001B7815" w:rsidRDefault="00F8272E" w:rsidP="00497C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42FDCAC8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D592B95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0E9AD34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A64E9A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2231F4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E331FA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300F4D3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272E" w:rsidRPr="008567C7" w14:paraId="1519FEE7" w14:textId="77777777" w:rsidTr="00497CEA">
        <w:tc>
          <w:tcPr>
            <w:tcW w:w="709" w:type="dxa"/>
            <w:vAlign w:val="center"/>
          </w:tcPr>
          <w:p w14:paraId="7ECA2D26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D331965" w14:textId="77777777" w:rsidR="00F8272E" w:rsidRPr="002B6761" w:rsidRDefault="00F8272E" w:rsidP="00497CE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F827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1C6204A5" w14:textId="77777777" w:rsidR="00F8272E" w:rsidRPr="008567C7" w:rsidRDefault="00F8272E" w:rsidP="00497C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7758F652" w14:textId="77777777" w:rsidR="00F8272E" w:rsidRPr="001B7815" w:rsidRDefault="00F8272E" w:rsidP="00497CE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72E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2AEE9376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 xml:space="preserve">  44,69</w:t>
            </w:r>
          </w:p>
        </w:tc>
        <w:tc>
          <w:tcPr>
            <w:tcW w:w="1134" w:type="dxa"/>
            <w:vAlign w:val="center"/>
          </w:tcPr>
          <w:p w14:paraId="1D9BF075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2648323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0785E4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A8742A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7D552A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438E0F0" w14:textId="77777777" w:rsidR="00F8272E" w:rsidRPr="008567C7" w:rsidRDefault="00F8272E" w:rsidP="00497C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72E">
              <w:rPr>
                <w:rFonts w:ascii="Times New Roman" w:hAnsi="Times New Roman" w:cs="Times New Roman"/>
                <w:sz w:val="18"/>
                <w:szCs w:val="18"/>
              </w:rPr>
              <w:t xml:space="preserve">  64,69</w:t>
            </w:r>
          </w:p>
        </w:tc>
      </w:tr>
      <w:bookmarkEnd w:id="0"/>
    </w:tbl>
    <w:p w14:paraId="2154A1BC" w14:textId="77777777" w:rsidR="00E85D70" w:rsidRDefault="00E85D70" w:rsidP="0065755E">
      <w:pPr>
        <w:spacing w:before="120"/>
        <w:ind w:firstLine="709"/>
        <w:jc w:val="both"/>
        <w:rPr>
          <w:color w:val="000000"/>
        </w:rPr>
      </w:pPr>
    </w:p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9F0AA" w14:textId="77777777" w:rsidR="003E182C" w:rsidRDefault="003E182C">
      <w:r>
        <w:separator/>
      </w:r>
    </w:p>
  </w:endnote>
  <w:endnote w:type="continuationSeparator" w:id="0">
    <w:p w14:paraId="7E782DAD" w14:textId="77777777" w:rsidR="003E182C" w:rsidRDefault="003E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C17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B4D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2F85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283B6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80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EB75" w14:textId="77777777" w:rsidR="003E182C" w:rsidRDefault="003E182C">
      <w:r>
        <w:separator/>
      </w:r>
    </w:p>
  </w:footnote>
  <w:footnote w:type="continuationSeparator" w:id="0">
    <w:p w14:paraId="41D37CD9" w14:textId="77777777" w:rsidR="003E182C" w:rsidRDefault="003E1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FF3A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EE64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F63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BB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182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55E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1BB6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272E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E1B2C"/>
  <w15:chartTrackingRefBased/>
  <w15:docId w15:val="{BAF33073-8ECE-404E-835B-FB2C97D9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210</Words>
  <Characters>1291</Characters>
  <Application>Microsoft Office Word</Application>
  <DocSecurity>0</DocSecurity>
  <Lines>71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2026-02-19T09:13:00Z</cp:lastPrinted>
  <dcterms:created xsi:type="dcterms:W3CDTF">2026-02-19T09:25:00Z</dcterms:created>
  <dcterms:modified xsi:type="dcterms:W3CDTF">2026-02-19T09:25:00Z</dcterms:modified>
</cp:coreProperties>
</file>