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9E5A0" w14:textId="69435227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AC63E9">
        <w:rPr>
          <w:rFonts w:cs="Arial"/>
          <w:b w:val="0"/>
          <w:bCs/>
          <w:sz w:val="24"/>
        </w:rPr>
        <w:t>7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4B880964" w14:textId="77777777" w:rsidTr="00CA5E56">
        <w:tc>
          <w:tcPr>
            <w:tcW w:w="2800" w:type="dxa"/>
            <w:shd w:val="clear" w:color="auto" w:fill="auto"/>
          </w:tcPr>
          <w:p w14:paraId="3B1AEEA3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1341AFF2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A078A63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E54EFFF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4CE43AFA" w14:textId="77777777" w:rsidTr="00CA5E56">
        <w:tc>
          <w:tcPr>
            <w:tcW w:w="2800" w:type="dxa"/>
            <w:shd w:val="clear" w:color="auto" w:fill="auto"/>
          </w:tcPr>
          <w:p w14:paraId="3CDD0FA1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7AD6636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236ED7A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0411C37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AB77038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CA5E56" w:rsidRPr="00193F60" w14:paraId="6487A6C6" w14:textId="77777777" w:rsidTr="00CA5E56">
        <w:tc>
          <w:tcPr>
            <w:tcW w:w="14034" w:type="dxa"/>
            <w:shd w:val="clear" w:color="auto" w:fill="F2F2F2"/>
          </w:tcPr>
          <w:p w14:paraId="1A5907A9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4315E59A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8"/>
        <w:gridCol w:w="11636"/>
      </w:tblGrid>
      <w:tr w:rsidR="00CA5E56" w:rsidRPr="00CA5E56" w14:paraId="40353F07" w14:textId="77777777" w:rsidTr="00CA5E56">
        <w:tc>
          <w:tcPr>
            <w:tcW w:w="2268" w:type="dxa"/>
            <w:shd w:val="clear" w:color="auto" w:fill="auto"/>
          </w:tcPr>
          <w:p w14:paraId="3A161F76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7DC1B586" w14:textId="77777777" w:rsidR="00EE0632" w:rsidRPr="00EE0632" w:rsidRDefault="00EE063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>Dokumenty w standardzie PIK HL7 Centrum e-Zdrowie (9</w:t>
            </w:r>
          </w:p>
          <w:p w14:paraId="0B5DD6B6" w14:textId="77777777" w:rsidR="00EE0632" w:rsidRPr="00EE0632" w:rsidRDefault="00EE063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 xml:space="preserve">dokumentów) - 1 kpl. </w:t>
            </w:r>
          </w:p>
          <w:p w14:paraId="2A02AF81" w14:textId="77777777" w:rsidR="00EE0632" w:rsidRPr="00EE0632" w:rsidRDefault="00EE063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>Integracja z CeZ w zakresie digitalizacji karty leczenia -</w:t>
            </w:r>
          </w:p>
          <w:p w14:paraId="4413A1DC" w14:textId="77777777" w:rsidR="00CA5E56" w:rsidRPr="00CA5E56" w:rsidRDefault="00EE063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>Ucyfrowienie + indeksacja - 1 kpl.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E0632" w:rsidRPr="00CA5E56" w14:paraId="16DF52D5" w14:textId="77777777" w:rsidTr="00B14582">
        <w:tc>
          <w:tcPr>
            <w:tcW w:w="2268" w:type="dxa"/>
            <w:shd w:val="clear" w:color="auto" w:fill="auto"/>
          </w:tcPr>
          <w:p w14:paraId="55BFBBAB" w14:textId="77777777" w:rsidR="00EE0632" w:rsidRPr="00CA5E56" w:rsidRDefault="00EE0632" w:rsidP="00B145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378F7DF1" w14:textId="6B8F4362" w:rsidR="00EE0632" w:rsidRPr="00CA5E56" w:rsidRDefault="00EE0632" w:rsidP="00B145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>DZP-271-</w:t>
            </w:r>
            <w:r w:rsidR="00D27E03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EE0632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D27E03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</w:tr>
    </w:tbl>
    <w:p w14:paraId="3C1AC1C4" w14:textId="77777777" w:rsidR="00CB5B6A" w:rsidRDefault="00CB5B6A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566189D" w14:textId="77777777" w:rsidR="00CB5B6A" w:rsidRPr="00D6655A" w:rsidRDefault="00CB5B6A" w:rsidP="00D6655A">
      <w:pPr>
        <w:pStyle w:val="Tytu"/>
      </w:pPr>
      <w:r w:rsidRPr="00D6655A">
        <w:lastRenderedPageBreak/>
        <w:t>Inwestycja: </w:t>
      </w:r>
      <w:r w:rsidRPr="00D6655A">
        <w:tab/>
        <w:t>D1.1.2 Przyspieszenie procesów transformacji cyfrowej ochrony zdrowia poprzez dalszy rozwój usług cyfrowych w ochronie zdrowi</w:t>
      </w:r>
      <w:bookmarkStart w:id="0" w:name="OLE_LINK18"/>
      <w:r w:rsidRPr="00D6655A">
        <w:t>a</w:t>
      </w:r>
    </w:p>
    <w:p w14:paraId="38CAE77F" w14:textId="77777777" w:rsidR="00CB5B6A" w:rsidRPr="00D6655A" w:rsidRDefault="00CB5B6A" w:rsidP="00D6655A">
      <w:pPr>
        <w:pStyle w:val="Tytu"/>
      </w:pPr>
      <w:r w:rsidRPr="00D6655A">
        <w:t xml:space="preserve">Projekt: </w:t>
      </w:r>
      <w:r w:rsidRPr="00D6655A">
        <w:tab/>
        <w:t>Przyspieszenie procesów transformacji cyfrowej ochrony zdrowia w Szpitalu Specjalistycznym im. Stefana Żeromskiego SPZOZ w Krakowie</w:t>
      </w:r>
      <w:bookmarkEnd w:id="0"/>
    </w:p>
    <w:p w14:paraId="486E615F" w14:textId="401A3A39" w:rsidR="00CB5B6A" w:rsidRPr="00D6655A" w:rsidRDefault="00CB5B6A" w:rsidP="00D6655A">
      <w:pPr>
        <w:pStyle w:val="Tytu"/>
        <w:spacing w:before="100" w:after="100"/>
      </w:pPr>
      <w:r w:rsidRPr="00D6655A">
        <w:t xml:space="preserve">Zadanie: </w:t>
      </w:r>
      <w:r w:rsidRPr="00D6655A">
        <w:tab/>
        <w:t>Rozbudowa systemów szpitalnych, Ucyfrowienie dokumentacji medycznej</w:t>
      </w:r>
    </w:p>
    <w:p w14:paraId="10796569" w14:textId="4D9A5FA3" w:rsidR="0060654D" w:rsidRPr="00B105F9" w:rsidRDefault="00CA5E56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="00EE0632" w:rsidRPr="00EE0632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>
        <w:rPr>
          <w:rFonts w:ascii="Arial" w:eastAsia="Calibri" w:hAnsi="Arial" w:cs="Arial"/>
          <w:sz w:val="24"/>
          <w:szCs w:val="24"/>
          <w:lang w:eastAsia="en-US"/>
        </w:rPr>
        <w:t>(y)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4CECAE87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C34312F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94F88D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B41F68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C9C5384" w14:textId="2ADF3A34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43CD60E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6339DA7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EF049E9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350337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46D2D1B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20C52F6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7B76F69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7EF9EAE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D7E364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DF647F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C32E12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26F5B2D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3ADB027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5EC195A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4B502F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F40C64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303833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28CE6EC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127CF4A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43965D30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108216B5" w14:textId="77777777" w:rsidTr="009160CE">
        <w:tc>
          <w:tcPr>
            <w:tcW w:w="6237" w:type="dxa"/>
            <w:shd w:val="clear" w:color="auto" w:fill="auto"/>
          </w:tcPr>
          <w:p w14:paraId="7A81E582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44E9BB8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36B8C679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69A2E79F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99CAC89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7A93BB37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E0632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69ADDC9E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EEEBD" w14:textId="77777777" w:rsidR="001259E5" w:rsidRDefault="001259E5">
      <w:r>
        <w:separator/>
      </w:r>
    </w:p>
  </w:endnote>
  <w:endnote w:type="continuationSeparator" w:id="0">
    <w:p w14:paraId="21598B7D" w14:textId="77777777" w:rsidR="001259E5" w:rsidRDefault="00125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BD7A8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5D121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D8109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5C022C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C3EE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26D255" w14:textId="77777777" w:rsidR="00821C80" w:rsidRDefault="00821C80">
    <w:pPr>
      <w:pStyle w:val="Stopka"/>
      <w:tabs>
        <w:tab w:val="clear" w:pos="4536"/>
      </w:tabs>
      <w:jc w:val="center"/>
    </w:pPr>
  </w:p>
  <w:p w14:paraId="3C5FBE4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0349D" w14:textId="77777777" w:rsidR="001259E5" w:rsidRDefault="001259E5">
      <w:r>
        <w:separator/>
      </w:r>
    </w:p>
  </w:footnote>
  <w:footnote w:type="continuationSeparator" w:id="0">
    <w:p w14:paraId="79012ED7" w14:textId="77777777" w:rsidR="001259E5" w:rsidRDefault="00125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814D" w14:textId="77777777" w:rsidR="00EE0632" w:rsidRDefault="00EE06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1D5BB" w14:textId="1154777E" w:rsidR="00CA5E56" w:rsidRDefault="00D27E03" w:rsidP="00CB5B6A">
    <w:pPr>
      <w:pStyle w:val="Nagwek"/>
      <w:rPr>
        <w:noProof/>
      </w:rPr>
    </w:pPr>
    <w:r>
      <w:rPr>
        <w:noProof/>
      </w:rPr>
      <w:drawing>
        <wp:inline distT="0" distB="0" distL="0" distR="0" wp14:anchorId="59A5F3C8" wp14:editId="71602ABD">
          <wp:extent cx="9113520" cy="9264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3520" cy="926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91405D" w14:textId="5E5EE522" w:rsidR="00CB5B6A" w:rsidRDefault="00CB5B6A" w:rsidP="00CB5B6A">
    <w:pPr>
      <w:pStyle w:val="Nagwek"/>
      <w:rPr>
        <w:noProof/>
      </w:rPr>
    </w:pPr>
  </w:p>
  <w:p w14:paraId="532CEA79" w14:textId="7D2C0E0D" w:rsidR="00CB5B6A" w:rsidRDefault="00CB5B6A" w:rsidP="00CB5B6A">
    <w:pPr>
      <w:pStyle w:val="Nagwek"/>
      <w:rPr>
        <w:noProof/>
      </w:rPr>
    </w:pPr>
  </w:p>
  <w:p w14:paraId="1E2410B8" w14:textId="77777777" w:rsidR="00CB5B6A" w:rsidRPr="00CB5B6A" w:rsidRDefault="00CB5B6A" w:rsidP="00CB5B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CEF32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9E5"/>
    <w:rsid w:val="001174D3"/>
    <w:rsid w:val="00121B8A"/>
    <w:rsid w:val="001259E5"/>
    <w:rsid w:val="00150D7E"/>
    <w:rsid w:val="00167DCC"/>
    <w:rsid w:val="00173417"/>
    <w:rsid w:val="002C3868"/>
    <w:rsid w:val="003147F8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C63E9"/>
    <w:rsid w:val="00AE3F9F"/>
    <w:rsid w:val="00B105F9"/>
    <w:rsid w:val="00B11EA3"/>
    <w:rsid w:val="00B41A5F"/>
    <w:rsid w:val="00B551AF"/>
    <w:rsid w:val="00BF160F"/>
    <w:rsid w:val="00C97A27"/>
    <w:rsid w:val="00CA5E56"/>
    <w:rsid w:val="00CB5B6A"/>
    <w:rsid w:val="00D27E03"/>
    <w:rsid w:val="00D52F5E"/>
    <w:rsid w:val="00D6655A"/>
    <w:rsid w:val="00E819CF"/>
    <w:rsid w:val="00EE0632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01CF2E"/>
  <w15:chartTrackingRefBased/>
  <w15:docId w15:val="{B3D7FB7D-CF6C-4E85-BEF3-A779FC37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  <w:style w:type="character" w:customStyle="1" w:styleId="TytuZnak">
    <w:name w:val="Tytuł Znak"/>
    <w:link w:val="Tytu"/>
    <w:rsid w:val="00CB5B6A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2</cp:revision>
  <cp:lastPrinted>2000-12-12T17:01:00Z</cp:lastPrinted>
  <dcterms:created xsi:type="dcterms:W3CDTF">2026-02-17T12:13:00Z</dcterms:created>
  <dcterms:modified xsi:type="dcterms:W3CDTF">2026-02-17T12:13:00Z</dcterms:modified>
</cp:coreProperties>
</file>