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9F795" w14:textId="4A715B91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662D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C2A85BE" w14:textId="77777777" w:rsidTr="00467CA2">
        <w:tc>
          <w:tcPr>
            <w:tcW w:w="2800" w:type="dxa"/>
            <w:shd w:val="clear" w:color="auto" w:fill="auto"/>
          </w:tcPr>
          <w:p w14:paraId="28DBF4C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4B6F6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FDCA2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42726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17E51FF" w14:textId="77777777" w:rsidTr="00467CA2">
        <w:tc>
          <w:tcPr>
            <w:tcW w:w="2800" w:type="dxa"/>
            <w:shd w:val="clear" w:color="auto" w:fill="auto"/>
          </w:tcPr>
          <w:p w14:paraId="3659C50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E98DD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F25BB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4B485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1C6AE4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8634CB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3DA31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A58EC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48231CA" w14:textId="70137739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70CB2" w:rsidRPr="00370CB2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4CF997C" w14:textId="77777777" w:rsidTr="00467CA2">
        <w:tc>
          <w:tcPr>
            <w:tcW w:w="2269" w:type="dxa"/>
            <w:shd w:val="clear" w:color="auto" w:fill="auto"/>
          </w:tcPr>
          <w:p w14:paraId="21BCE62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3AA8CA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656A75AD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40275F20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66D642DA" w14:textId="41791522" w:rsidR="00D520D3" w:rsidRPr="00A2540E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0CB2" w:rsidRPr="00A2540E" w14:paraId="66D234BE" w14:textId="77777777" w:rsidTr="00B14582">
        <w:tc>
          <w:tcPr>
            <w:tcW w:w="2269" w:type="dxa"/>
            <w:shd w:val="clear" w:color="auto" w:fill="auto"/>
          </w:tcPr>
          <w:p w14:paraId="5A05CEAD" w14:textId="77777777" w:rsidR="00370CB2" w:rsidRPr="00A2540E" w:rsidRDefault="00370CB2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D6B45E" w14:textId="6F914FF8" w:rsidR="00370CB2" w:rsidRPr="00A2540E" w:rsidRDefault="00370CB2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</w:t>
            </w:r>
            <w:r w:rsidR="004212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 w:rsidR="004212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7AF210DD" w14:textId="1912CD36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Inwestycja: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337DE127" w14:textId="77777777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Projekt: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1FF6E43A" w14:textId="7F335A2C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Zadanie: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Rozbudowa systemów szpitalnych, Ucyfrowienie dokumentacji medycznej</w:t>
      </w:r>
    </w:p>
    <w:p w14:paraId="1F1F08A8" w14:textId="77777777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C437" w14:textId="70175559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3231D7" w14:textId="77777777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465D0B" w14:textId="049BD22D" w:rsidR="00DC652A" w:rsidRPr="00053927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56C423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53616C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715548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845F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D7FD6F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658B5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E9FF78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9E8BFB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11024C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360AB5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E99B41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99DE86F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9EAD89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1850D9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868800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C0367C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9B106C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3414FF5" w14:textId="77777777" w:rsidTr="00467CA2">
        <w:tc>
          <w:tcPr>
            <w:tcW w:w="2660" w:type="dxa"/>
            <w:shd w:val="clear" w:color="auto" w:fill="auto"/>
          </w:tcPr>
          <w:p w14:paraId="675EA13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5BA46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BEF31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7F790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525DE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E848E5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70C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A550E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136A" w14:textId="77777777" w:rsidR="001716A3" w:rsidRDefault="001716A3" w:rsidP="00025386">
      <w:pPr>
        <w:spacing w:after="0" w:line="240" w:lineRule="auto"/>
      </w:pPr>
      <w:r>
        <w:separator/>
      </w:r>
    </w:p>
  </w:endnote>
  <w:endnote w:type="continuationSeparator" w:id="0">
    <w:p w14:paraId="17DB2313" w14:textId="77777777" w:rsidR="001716A3" w:rsidRDefault="001716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9C2F" w14:textId="5D21B390" w:rsidR="00025386" w:rsidRDefault="0042125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733669E" wp14:editId="523F300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746A9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2E18EA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2AF68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14272" w14:textId="77777777" w:rsidR="001716A3" w:rsidRDefault="001716A3" w:rsidP="00025386">
      <w:pPr>
        <w:spacing w:after="0" w:line="240" w:lineRule="auto"/>
      </w:pPr>
      <w:r>
        <w:separator/>
      </w:r>
    </w:p>
  </w:footnote>
  <w:footnote w:type="continuationSeparator" w:id="0">
    <w:p w14:paraId="18E1DC1F" w14:textId="77777777" w:rsidR="001716A3" w:rsidRDefault="001716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2BA7" w14:textId="01EB2F0A" w:rsidR="00370CB2" w:rsidRDefault="0042125B">
    <w:pPr>
      <w:pStyle w:val="Nagwek"/>
      <w:rPr>
        <w:noProof/>
      </w:rPr>
    </w:pPr>
    <w:r>
      <w:rPr>
        <w:noProof/>
      </w:rPr>
      <w:drawing>
        <wp:inline distT="0" distB="0" distL="0" distR="0" wp14:anchorId="5E96A381" wp14:editId="4C29FD67">
          <wp:extent cx="5760720" cy="6769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C19185" w14:textId="77777777" w:rsidR="007A21AE" w:rsidRDefault="007A21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46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A3"/>
    <w:rsid w:val="00025386"/>
    <w:rsid w:val="000423B9"/>
    <w:rsid w:val="00053927"/>
    <w:rsid w:val="00066C44"/>
    <w:rsid w:val="00071D4C"/>
    <w:rsid w:val="00084786"/>
    <w:rsid w:val="0016158F"/>
    <w:rsid w:val="001716A3"/>
    <w:rsid w:val="001C2314"/>
    <w:rsid w:val="00213980"/>
    <w:rsid w:val="00370CB2"/>
    <w:rsid w:val="0042125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21AE"/>
    <w:rsid w:val="007D6755"/>
    <w:rsid w:val="007F49C7"/>
    <w:rsid w:val="00824D73"/>
    <w:rsid w:val="00830970"/>
    <w:rsid w:val="008833CF"/>
    <w:rsid w:val="008B797E"/>
    <w:rsid w:val="008F2498"/>
    <w:rsid w:val="0093388F"/>
    <w:rsid w:val="009563E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31A1"/>
    <w:rsid w:val="00D9320D"/>
    <w:rsid w:val="00DC4842"/>
    <w:rsid w:val="00DC587A"/>
    <w:rsid w:val="00DC652A"/>
    <w:rsid w:val="00DE3B21"/>
    <w:rsid w:val="00DE73DD"/>
    <w:rsid w:val="00E27ABB"/>
    <w:rsid w:val="00E306FB"/>
    <w:rsid w:val="00E661A5"/>
    <w:rsid w:val="00E662D4"/>
    <w:rsid w:val="00E67109"/>
    <w:rsid w:val="00E86D3B"/>
    <w:rsid w:val="00EC10EE"/>
    <w:rsid w:val="00ED2631"/>
    <w:rsid w:val="00EF3368"/>
    <w:rsid w:val="00F334B4"/>
    <w:rsid w:val="00F47DF3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1646E"/>
  <w15:chartTrackingRefBased/>
  <w15:docId w15:val="{B04ED8CE-EC98-427C-947E-CEBB220A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2026-02-17T12:12:00Z</dcterms:created>
  <dcterms:modified xsi:type="dcterms:W3CDTF">2026-02-17T12:12:00Z</dcterms:modified>
</cp:coreProperties>
</file>