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8B89" w14:textId="212C4602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10201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A0C9BFF" w14:textId="77777777" w:rsidTr="00D62E6E">
        <w:tc>
          <w:tcPr>
            <w:tcW w:w="2800" w:type="dxa"/>
          </w:tcPr>
          <w:p w14:paraId="7C72CBD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B01E63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2EA4AC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44DE30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2D3CA86" w14:textId="77777777" w:rsidTr="00D62E6E">
        <w:tc>
          <w:tcPr>
            <w:tcW w:w="2800" w:type="dxa"/>
          </w:tcPr>
          <w:p w14:paraId="00C96733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988AFA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C8306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F5B954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20D2595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20194" w:rsidRPr="00C14101" w14:paraId="3770F042" w14:textId="77777777" w:rsidTr="00B1458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BAA8D7" w14:textId="77777777" w:rsidR="00D20194" w:rsidRPr="00C14101" w:rsidRDefault="00D20194" w:rsidP="00B1458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5EC3898" w14:textId="1BD7300E" w:rsidR="00D20194" w:rsidRPr="00C14101" w:rsidRDefault="00D20194" w:rsidP="00B1458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20194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2243D5B2" w14:textId="77777777" w:rsidR="00D20194" w:rsidRPr="00C14101" w:rsidRDefault="00D20194" w:rsidP="00B145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F69C32A" w14:textId="77777777" w:rsidR="00D20194" w:rsidRPr="00C14101" w:rsidRDefault="00D20194" w:rsidP="00B145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27946C5" w14:textId="02BDF131" w:rsidR="00BC121E" w:rsidRPr="00C14101" w:rsidRDefault="00D20194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8EAD484" w14:textId="77777777" w:rsidTr="00D62E6E">
        <w:tc>
          <w:tcPr>
            <w:tcW w:w="2269" w:type="dxa"/>
          </w:tcPr>
          <w:p w14:paraId="119CD653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0BDA5F" w14:textId="77777777" w:rsidR="00D20194" w:rsidRPr="00D20194" w:rsidRDefault="00D2019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0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Dokumenty w standardzie PIK HL7 Centrum e-Zdrowie (9</w:t>
            </w:r>
          </w:p>
          <w:p w14:paraId="4F4FEC8A" w14:textId="77777777" w:rsidR="00D20194" w:rsidRPr="00D20194" w:rsidRDefault="00D2019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0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dokumentów) - 1 kpl. </w:t>
            </w:r>
          </w:p>
          <w:p w14:paraId="4A698482" w14:textId="77777777" w:rsidR="00D20194" w:rsidRPr="00D20194" w:rsidRDefault="00D2019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0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z CeZ w zakresie digitalizacji karty leczenia -</w:t>
            </w:r>
          </w:p>
          <w:p w14:paraId="48D6F110" w14:textId="4D0D5A00" w:rsidR="00D62E6E" w:rsidRPr="00D62E6E" w:rsidRDefault="00D2019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0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Ucyfrowienie + indeksacja - 1 kpl.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20194" w:rsidRPr="00D62E6E" w14:paraId="7FDA7A65" w14:textId="77777777" w:rsidTr="00B14582">
        <w:tc>
          <w:tcPr>
            <w:tcW w:w="2269" w:type="dxa"/>
          </w:tcPr>
          <w:p w14:paraId="0BE08110" w14:textId="77777777" w:rsidR="00D20194" w:rsidRPr="00D62E6E" w:rsidRDefault="00D20194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EC3FD55" w14:textId="20FB1194" w:rsidR="00D20194" w:rsidRPr="00D62E6E" w:rsidRDefault="00D20194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0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</w:t>
            </w:r>
            <w:r w:rsidR="00E811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D201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</w:t>
            </w:r>
            <w:r w:rsidR="00E811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50AA6D2A" w14:textId="77777777" w:rsidR="0052112F" w:rsidRDefault="0052112F" w:rsidP="0052112F">
      <w:pPr>
        <w:pStyle w:val="Tytu"/>
        <w:spacing w:line="360" w:lineRule="auto"/>
        <w:jc w:val="left"/>
        <w:rPr>
          <w:rFonts w:ascii="Arial" w:hAnsi="Arial" w:cs="Arial"/>
          <w:sz w:val="24"/>
          <w:szCs w:val="24"/>
          <w:lang w:eastAsia="pl-PL"/>
        </w:rPr>
      </w:pPr>
    </w:p>
    <w:p w14:paraId="1EAE4588" w14:textId="23A01DF8" w:rsidR="0052112F" w:rsidRPr="00655786" w:rsidRDefault="0052112F" w:rsidP="00655786">
      <w:pPr>
        <w:pStyle w:val="Tytu"/>
        <w:spacing w:line="360" w:lineRule="auto"/>
        <w:rPr>
          <w:rFonts w:ascii="Arial" w:hAnsi="Arial" w:cs="Arial"/>
          <w:sz w:val="24"/>
        </w:rPr>
      </w:pPr>
      <w:r w:rsidRPr="00655786">
        <w:rPr>
          <w:rFonts w:ascii="Arial" w:hAnsi="Arial" w:cs="Arial"/>
          <w:sz w:val="24"/>
        </w:rPr>
        <w:t>Inwestycja: </w:t>
      </w:r>
      <w:r w:rsidRPr="00655786">
        <w:rPr>
          <w:rFonts w:ascii="Arial" w:hAnsi="Arial" w:cs="Arial"/>
          <w:sz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655786">
        <w:rPr>
          <w:rFonts w:ascii="Arial" w:hAnsi="Arial" w:cs="Arial"/>
          <w:sz w:val="24"/>
        </w:rPr>
        <w:t>a</w:t>
      </w:r>
    </w:p>
    <w:p w14:paraId="1EAE408F" w14:textId="77777777" w:rsidR="0052112F" w:rsidRPr="00655786" w:rsidRDefault="0052112F" w:rsidP="00655786">
      <w:pPr>
        <w:pStyle w:val="Tytu"/>
        <w:spacing w:line="360" w:lineRule="auto"/>
        <w:rPr>
          <w:rFonts w:ascii="Arial" w:hAnsi="Arial" w:cs="Arial"/>
          <w:sz w:val="24"/>
        </w:rPr>
      </w:pPr>
      <w:r w:rsidRPr="00655786">
        <w:rPr>
          <w:rFonts w:ascii="Arial" w:hAnsi="Arial" w:cs="Arial"/>
          <w:sz w:val="24"/>
        </w:rPr>
        <w:t xml:space="preserve">Projekt: </w:t>
      </w:r>
      <w:r w:rsidRPr="00655786">
        <w:rPr>
          <w:rFonts w:ascii="Arial" w:hAnsi="Arial" w:cs="Arial"/>
          <w:sz w:val="24"/>
        </w:rPr>
        <w:tab/>
        <w:t>Przyspieszenie procesów transformacji cyfrowej ochrony zdrowia w Szpitalu Specjalistycznym im. Stefana Żeromskiego SPZOZ w Krakowie</w:t>
      </w:r>
      <w:bookmarkEnd w:id="0"/>
    </w:p>
    <w:p w14:paraId="1DEF72BC" w14:textId="77777777" w:rsidR="0052112F" w:rsidRPr="00655786" w:rsidRDefault="0052112F" w:rsidP="00655786">
      <w:pPr>
        <w:pStyle w:val="Tytu"/>
        <w:spacing w:before="100" w:after="100" w:line="360" w:lineRule="auto"/>
        <w:rPr>
          <w:rFonts w:ascii="Arial" w:hAnsi="Arial" w:cs="Arial"/>
          <w:sz w:val="24"/>
        </w:rPr>
      </w:pPr>
      <w:r w:rsidRPr="00655786">
        <w:rPr>
          <w:rFonts w:ascii="Arial" w:hAnsi="Arial" w:cs="Arial"/>
          <w:sz w:val="24"/>
        </w:rPr>
        <w:t xml:space="preserve">Zadanie: </w:t>
      </w:r>
      <w:r w:rsidRPr="00655786">
        <w:rPr>
          <w:rFonts w:ascii="Arial" w:hAnsi="Arial" w:cs="Arial"/>
          <w:sz w:val="24"/>
        </w:rPr>
        <w:tab/>
        <w:t>Rozbudowa systemów szpitalnych, Ucyfrowienie dokumentacji medycznej</w:t>
      </w:r>
    </w:p>
    <w:p w14:paraId="06FB53AD" w14:textId="5D8E8B6C" w:rsidR="00BC121E" w:rsidRDefault="00BC121E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D20194" w:rsidRPr="00D20194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2C5D110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lastRenderedPageBreak/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9F23C0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2E2E6AC2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19D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CB29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BCC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D199D6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2634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5E1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298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A6DED5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74A9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26B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477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6378917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B92E058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B55127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02F7466C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3555D7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FE30789" w14:textId="77777777" w:rsidTr="00620E37">
        <w:tc>
          <w:tcPr>
            <w:tcW w:w="2660" w:type="dxa"/>
          </w:tcPr>
          <w:p w14:paraId="5CEED1C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F3B230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007B9EC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3746E7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4BDF1D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5F3AA8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20194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3A51FEF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F0D5B" w14:textId="77777777" w:rsidR="00041E78" w:rsidRDefault="00041E78">
      <w:r>
        <w:separator/>
      </w:r>
    </w:p>
  </w:endnote>
  <w:endnote w:type="continuationSeparator" w:id="0">
    <w:p w14:paraId="657C7FEF" w14:textId="77777777" w:rsidR="00041E78" w:rsidRDefault="00041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4B4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195D0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375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C32B808" w14:textId="2F9BE552" w:rsidR="009A4CD3" w:rsidRDefault="00E811A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6724B5" wp14:editId="1C7E2D4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9911A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0CB021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DF933" w14:textId="77777777" w:rsidR="00D20194" w:rsidRDefault="00D20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ED676" w14:textId="77777777" w:rsidR="00041E78" w:rsidRDefault="00041E78">
      <w:r>
        <w:separator/>
      </w:r>
    </w:p>
  </w:footnote>
  <w:footnote w:type="continuationSeparator" w:id="0">
    <w:p w14:paraId="730C85D1" w14:textId="77777777" w:rsidR="00041E78" w:rsidRDefault="00041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0EDF7" w14:textId="77777777" w:rsidR="00D20194" w:rsidRDefault="00D201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DFC63" w14:textId="24A54802" w:rsidR="0052112F" w:rsidRDefault="00E811AE">
    <w:pPr>
      <w:pStyle w:val="Nagwek"/>
    </w:pPr>
    <w:r>
      <w:rPr>
        <w:noProof/>
      </w:rPr>
      <w:drawing>
        <wp:inline distT="0" distB="0" distL="0" distR="0" wp14:anchorId="20AD8E62" wp14:editId="5B81FBC9">
          <wp:extent cx="5760720" cy="67691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7EE6E" w14:textId="77777777" w:rsidR="00D20194" w:rsidRDefault="00D201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4785470">
    <w:abstractNumId w:val="13"/>
  </w:num>
  <w:num w:numId="2" w16cid:durableId="1675456092">
    <w:abstractNumId w:val="0"/>
  </w:num>
  <w:num w:numId="3" w16cid:durableId="382027456">
    <w:abstractNumId w:val="11"/>
  </w:num>
  <w:num w:numId="4" w16cid:durableId="119997940">
    <w:abstractNumId w:val="8"/>
  </w:num>
  <w:num w:numId="5" w16cid:durableId="383023497">
    <w:abstractNumId w:val="7"/>
  </w:num>
  <w:num w:numId="6" w16cid:durableId="1118644148">
    <w:abstractNumId w:val="1"/>
  </w:num>
  <w:num w:numId="7" w16cid:durableId="1799837123">
    <w:abstractNumId w:val="6"/>
  </w:num>
  <w:num w:numId="8" w16cid:durableId="1918661595">
    <w:abstractNumId w:val="3"/>
  </w:num>
  <w:num w:numId="9" w16cid:durableId="1457021635">
    <w:abstractNumId w:val="2"/>
  </w:num>
  <w:num w:numId="10" w16cid:durableId="461919905">
    <w:abstractNumId w:val="5"/>
  </w:num>
  <w:num w:numId="11" w16cid:durableId="345905121">
    <w:abstractNumId w:val="10"/>
  </w:num>
  <w:num w:numId="12" w16cid:durableId="1008943310">
    <w:abstractNumId w:val="4"/>
  </w:num>
  <w:num w:numId="13" w16cid:durableId="1898127805">
    <w:abstractNumId w:val="9"/>
  </w:num>
  <w:num w:numId="14" w16cid:durableId="1942698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E78"/>
    <w:rsid w:val="0000184A"/>
    <w:rsid w:val="00007C1C"/>
    <w:rsid w:val="00012997"/>
    <w:rsid w:val="00041E78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10201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2112F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5786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A2134"/>
    <w:rsid w:val="00CB5AE6"/>
    <w:rsid w:val="00CB6204"/>
    <w:rsid w:val="00CC527A"/>
    <w:rsid w:val="00CF03EF"/>
    <w:rsid w:val="00D20194"/>
    <w:rsid w:val="00D62E6E"/>
    <w:rsid w:val="00D74F94"/>
    <w:rsid w:val="00DD482A"/>
    <w:rsid w:val="00DE0396"/>
    <w:rsid w:val="00DE0405"/>
    <w:rsid w:val="00DE252B"/>
    <w:rsid w:val="00E0229C"/>
    <w:rsid w:val="00E37A20"/>
    <w:rsid w:val="00E811AE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374886"/>
  <w15:chartTrackingRefBased/>
  <w15:docId w15:val="{33438E8E-5C93-403A-B404-52027671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ytu">
    <w:name w:val="Title"/>
    <w:basedOn w:val="Normalny"/>
    <w:next w:val="Podtytu"/>
    <w:link w:val="TytuZnak"/>
    <w:qFormat/>
    <w:rsid w:val="0052112F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52112F"/>
    <w:rPr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52112F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2112F"/>
    <w:rPr>
      <w:rFonts w:asciiTheme="majorHAnsi" w:eastAsiaTheme="majorEastAsia" w:hAnsiTheme="majorHAnsi" w:cstheme="maj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2010-01-07T09:39:00Z</cp:lastPrinted>
  <dcterms:created xsi:type="dcterms:W3CDTF">2026-02-17T12:14:00Z</dcterms:created>
  <dcterms:modified xsi:type="dcterms:W3CDTF">2026-02-17T12:14:00Z</dcterms:modified>
</cp:coreProperties>
</file>