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F7FBE" w14:textId="52290433" w:rsidR="007E331F" w:rsidRPr="00DA117D" w:rsidRDefault="007E331F" w:rsidP="00DA117D">
      <w:pPr>
        <w:pStyle w:val="Nagwek4"/>
        <w:spacing w:before="0" w:after="480" w:line="360" w:lineRule="auto"/>
        <w:jc w:val="right"/>
        <w:rPr>
          <w:rFonts w:ascii="Arial" w:hAnsi="Arial" w:cs="Arial"/>
          <w:sz w:val="24"/>
          <w:szCs w:val="24"/>
        </w:rPr>
      </w:pPr>
      <w:r w:rsidRPr="00DA117D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B4588A">
        <w:rPr>
          <w:rFonts w:ascii="Arial" w:hAnsi="Arial" w:cs="Arial"/>
          <w:b w:val="0"/>
          <w:sz w:val="24"/>
          <w:szCs w:val="24"/>
        </w:rPr>
        <w:t>2</w:t>
      </w:r>
      <w:r w:rsidRPr="00DA117D">
        <w:rPr>
          <w:rFonts w:ascii="Arial" w:hAnsi="Arial" w:cs="Arial"/>
          <w:sz w:val="24"/>
          <w:szCs w:val="24"/>
        </w:rPr>
        <w:t xml:space="preserve"> </w:t>
      </w:r>
      <w:r w:rsidRPr="00DA117D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DA117D" w14:paraId="6915396C" w14:textId="77777777" w:rsidTr="005844F6">
        <w:tc>
          <w:tcPr>
            <w:tcW w:w="9104" w:type="dxa"/>
            <w:shd w:val="clear" w:color="auto" w:fill="F2F2F2"/>
          </w:tcPr>
          <w:p w14:paraId="7084726A" w14:textId="69E07350" w:rsidR="00F31EAC" w:rsidRPr="00DA117D" w:rsidRDefault="00CB16C7" w:rsidP="00DA117D">
            <w:pPr>
              <w:pStyle w:val="Nagwek2"/>
              <w:widowControl/>
              <w:spacing w:before="240" w:after="120"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Oferta</w:t>
            </w:r>
          </w:p>
          <w:p w14:paraId="242636E8" w14:textId="77777777" w:rsidR="008A3551" w:rsidRPr="00DA117D" w:rsidRDefault="008A3551" w:rsidP="00DA117D">
            <w:pPr>
              <w:spacing w:after="24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E48C796" w14:textId="50737BC5" w:rsidR="00140C27" w:rsidRPr="00DA117D" w:rsidRDefault="00D072DF" w:rsidP="00DA117D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DA117D">
        <w:rPr>
          <w:rFonts w:ascii="Arial" w:hAnsi="Arial" w:cs="Arial"/>
          <w:b/>
          <w:bCs/>
        </w:rPr>
        <w:t>Szpital Specjalistyczny im. Stefana Żeromskiego SP ZOZ w Krakowie</w:t>
      </w:r>
    </w:p>
    <w:p w14:paraId="791DC026" w14:textId="1FD622AC" w:rsidR="00140C27" w:rsidRPr="00DA117D" w:rsidRDefault="00D072DF" w:rsidP="00DA117D">
      <w:pPr>
        <w:spacing w:line="360" w:lineRule="auto"/>
        <w:ind w:left="3969"/>
        <w:rPr>
          <w:rFonts w:ascii="Arial" w:hAnsi="Arial" w:cs="Arial"/>
        </w:rPr>
      </w:pPr>
      <w:r w:rsidRPr="00DA117D">
        <w:rPr>
          <w:rFonts w:ascii="Arial" w:hAnsi="Arial" w:cs="Arial"/>
        </w:rPr>
        <w:t>os. Na Skarpie</w:t>
      </w:r>
      <w:r w:rsidR="00140C27" w:rsidRPr="00DA117D">
        <w:rPr>
          <w:rFonts w:ascii="Arial" w:hAnsi="Arial" w:cs="Arial"/>
        </w:rPr>
        <w:t xml:space="preserve"> </w:t>
      </w:r>
      <w:r w:rsidRPr="00DA117D">
        <w:rPr>
          <w:rFonts w:ascii="Arial" w:hAnsi="Arial" w:cs="Arial"/>
        </w:rPr>
        <w:t>66</w:t>
      </w:r>
    </w:p>
    <w:p w14:paraId="056158FC" w14:textId="6C42E77A" w:rsidR="00140C27" w:rsidRPr="00DA117D" w:rsidRDefault="00D072DF" w:rsidP="00DA117D">
      <w:pPr>
        <w:spacing w:line="360" w:lineRule="auto"/>
        <w:ind w:left="3969"/>
        <w:rPr>
          <w:rFonts w:ascii="Arial" w:hAnsi="Arial" w:cs="Arial"/>
        </w:rPr>
      </w:pPr>
      <w:r w:rsidRPr="00DA117D">
        <w:rPr>
          <w:rFonts w:ascii="Arial" w:hAnsi="Arial" w:cs="Arial"/>
        </w:rPr>
        <w:t>31-913</w:t>
      </w:r>
      <w:r w:rsidR="00140C27" w:rsidRPr="00DA117D">
        <w:rPr>
          <w:rFonts w:ascii="Arial" w:hAnsi="Arial" w:cs="Arial"/>
        </w:rPr>
        <w:t xml:space="preserve"> </w:t>
      </w:r>
      <w:r w:rsidRPr="00DA117D">
        <w:rPr>
          <w:rFonts w:ascii="Arial" w:hAnsi="Arial" w:cs="Arial"/>
        </w:rPr>
        <w:t>Kraków</w:t>
      </w:r>
    </w:p>
    <w:p w14:paraId="029F73AC" w14:textId="77777777" w:rsidR="00140C27" w:rsidRPr="00DA117D" w:rsidRDefault="00140C27" w:rsidP="00DA117D">
      <w:pPr>
        <w:spacing w:line="360" w:lineRule="auto"/>
        <w:ind w:left="3969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……………………………………</w:t>
      </w:r>
    </w:p>
    <w:p w14:paraId="3A2542D6" w14:textId="77777777" w:rsidR="00140C27" w:rsidRPr="00DA117D" w:rsidRDefault="00140C27" w:rsidP="00DA117D">
      <w:pPr>
        <w:spacing w:line="360" w:lineRule="auto"/>
        <w:ind w:left="3969"/>
        <w:jc w:val="both"/>
        <w:rPr>
          <w:rFonts w:ascii="Arial" w:hAnsi="Arial" w:cs="Arial"/>
        </w:rPr>
      </w:pPr>
      <w:r w:rsidRPr="00DA117D">
        <w:rPr>
          <w:rFonts w:ascii="Arial" w:hAnsi="Arial" w:cs="Arial"/>
          <w:bCs/>
        </w:rPr>
        <w:t>[nazwa zamawiającego, adres]</w:t>
      </w:r>
    </w:p>
    <w:p w14:paraId="4281CBCF" w14:textId="77777777" w:rsidR="00F31EAC" w:rsidRPr="00DA117D" w:rsidRDefault="002E612D" w:rsidP="00DA117D">
      <w:pPr>
        <w:spacing w:before="360" w:after="240"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Nawiązując do</w:t>
      </w:r>
      <w:r w:rsidR="00AA39D6" w:rsidRPr="00DA117D">
        <w:rPr>
          <w:rFonts w:ascii="Arial" w:hAnsi="Arial" w:cs="Arial"/>
        </w:rPr>
        <w:t xml:space="preserve"> toczącego się </w:t>
      </w:r>
      <w:r w:rsidRPr="00DA117D">
        <w:rPr>
          <w:rFonts w:ascii="Arial" w:hAnsi="Arial" w:cs="Arial"/>
        </w:rPr>
        <w:t>postępowania o udzielenie zamówienia publicznego</w:t>
      </w:r>
      <w:r w:rsidR="00140C27" w:rsidRPr="00DA117D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DA117D" w14:paraId="23C75632" w14:textId="77777777">
        <w:tc>
          <w:tcPr>
            <w:tcW w:w="2268" w:type="dxa"/>
          </w:tcPr>
          <w:p w14:paraId="08749A4C" w14:textId="77777777" w:rsidR="00140C27" w:rsidRPr="00DA117D" w:rsidRDefault="00140C27" w:rsidP="00DA117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7151032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>Dokumenty w standardzie PIK HL7 Centrum e-Zdrowie (9</w:t>
            </w:r>
          </w:p>
          <w:p w14:paraId="40ACD920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 xml:space="preserve">dokumentów) - 1 kpl. </w:t>
            </w:r>
          </w:p>
          <w:p w14:paraId="58F40448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>Integracja z CeZ w zakresie digitalizacji karty leczenia -</w:t>
            </w:r>
          </w:p>
          <w:p w14:paraId="7C4FFDC5" w14:textId="245528EE" w:rsidR="00140C27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>Ucyfrowienie + indeksacja - 1 kpl.</w:t>
            </w:r>
            <w:r w:rsidR="00140C27" w:rsidRPr="00DA117D">
              <w:rPr>
                <w:rFonts w:ascii="Arial" w:hAnsi="Arial" w:cs="Arial"/>
                <w:bCs/>
              </w:rPr>
              <w:t>.</w:t>
            </w:r>
          </w:p>
        </w:tc>
      </w:tr>
      <w:tr w:rsidR="00D072DF" w:rsidRPr="00DA117D" w14:paraId="05E488F7" w14:textId="77777777" w:rsidTr="00B14582">
        <w:tc>
          <w:tcPr>
            <w:tcW w:w="2268" w:type="dxa"/>
          </w:tcPr>
          <w:p w14:paraId="75AE0D46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1402BFE" w14:textId="5005C946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>DZP-271-</w:t>
            </w:r>
            <w:r w:rsidR="00BB6E2E">
              <w:rPr>
                <w:rFonts w:ascii="Arial" w:hAnsi="Arial" w:cs="Arial"/>
                <w:bCs/>
              </w:rPr>
              <w:t>5</w:t>
            </w:r>
            <w:r w:rsidRPr="00DA117D">
              <w:rPr>
                <w:rFonts w:ascii="Arial" w:hAnsi="Arial" w:cs="Arial"/>
                <w:bCs/>
              </w:rPr>
              <w:t>/2</w:t>
            </w:r>
            <w:r w:rsidR="00BB6E2E">
              <w:rPr>
                <w:rFonts w:ascii="Arial" w:hAnsi="Arial" w:cs="Arial"/>
                <w:bCs/>
              </w:rPr>
              <w:t>6</w:t>
            </w:r>
          </w:p>
        </w:tc>
      </w:tr>
    </w:tbl>
    <w:p w14:paraId="51D5C59D" w14:textId="77777777" w:rsidR="000E4E21" w:rsidRPr="00DA117D" w:rsidRDefault="000E4E21" w:rsidP="00DA117D">
      <w:pPr>
        <w:pStyle w:val="Tytu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48FB2B41" w14:textId="3BDABEC8" w:rsidR="000E4E21" w:rsidRPr="00DC171A" w:rsidRDefault="000E4E21" w:rsidP="00DC171A">
      <w:pPr>
        <w:pStyle w:val="Tytu"/>
        <w:spacing w:line="360" w:lineRule="auto"/>
        <w:rPr>
          <w:rFonts w:ascii="Arial" w:hAnsi="Arial" w:cs="Arial"/>
          <w:sz w:val="24"/>
          <w:szCs w:val="24"/>
        </w:rPr>
      </w:pPr>
      <w:r w:rsidRPr="00DC171A">
        <w:rPr>
          <w:rFonts w:ascii="Arial" w:hAnsi="Arial" w:cs="Arial"/>
          <w:sz w:val="24"/>
          <w:szCs w:val="24"/>
        </w:rPr>
        <w:t>Inwestycja: </w:t>
      </w:r>
      <w:r w:rsidRPr="00DC171A">
        <w:rPr>
          <w:rFonts w:ascii="Arial" w:hAnsi="Arial" w:cs="Arial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DC171A">
        <w:rPr>
          <w:rFonts w:ascii="Arial" w:hAnsi="Arial" w:cs="Arial"/>
          <w:sz w:val="24"/>
          <w:szCs w:val="24"/>
        </w:rPr>
        <w:t>a</w:t>
      </w:r>
    </w:p>
    <w:p w14:paraId="66B7358D" w14:textId="77777777" w:rsidR="000E4E21" w:rsidRPr="00DC171A" w:rsidRDefault="000E4E21" w:rsidP="00DC171A">
      <w:pPr>
        <w:pStyle w:val="Tytu"/>
        <w:spacing w:line="360" w:lineRule="auto"/>
        <w:rPr>
          <w:rFonts w:ascii="Arial" w:hAnsi="Arial" w:cs="Arial"/>
          <w:sz w:val="24"/>
          <w:szCs w:val="24"/>
        </w:rPr>
      </w:pPr>
      <w:r w:rsidRPr="00DC171A">
        <w:rPr>
          <w:rFonts w:ascii="Arial" w:hAnsi="Arial" w:cs="Arial"/>
          <w:sz w:val="24"/>
          <w:szCs w:val="24"/>
        </w:rPr>
        <w:t xml:space="preserve">Projekt: </w:t>
      </w:r>
      <w:r w:rsidRPr="00DC171A">
        <w:rPr>
          <w:rFonts w:ascii="Arial" w:hAnsi="Arial" w:cs="Arial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13F85EE6" w14:textId="110AF267" w:rsidR="000E4E21" w:rsidRPr="00DC171A" w:rsidRDefault="000E4E21" w:rsidP="00DC171A">
      <w:pPr>
        <w:pStyle w:val="Tytu"/>
        <w:spacing w:before="100" w:after="100" w:line="360" w:lineRule="auto"/>
        <w:rPr>
          <w:rFonts w:ascii="Arial" w:hAnsi="Arial" w:cs="Arial"/>
          <w:sz w:val="24"/>
          <w:szCs w:val="24"/>
        </w:rPr>
      </w:pPr>
      <w:r w:rsidRPr="00DC171A">
        <w:rPr>
          <w:rFonts w:ascii="Arial" w:hAnsi="Arial" w:cs="Arial"/>
          <w:sz w:val="24"/>
          <w:szCs w:val="24"/>
        </w:rPr>
        <w:t xml:space="preserve">Zadanie: </w:t>
      </w:r>
      <w:r w:rsidRPr="00DC171A">
        <w:rPr>
          <w:rFonts w:ascii="Arial" w:hAnsi="Arial" w:cs="Arial"/>
          <w:sz w:val="24"/>
          <w:szCs w:val="24"/>
        </w:rPr>
        <w:tab/>
        <w:t>Rozbudowa systemów szpitalnych, Ucyfrowienie dokumentacji medycznej</w:t>
      </w:r>
    </w:p>
    <w:p w14:paraId="4C0F5FB4" w14:textId="064B5B40" w:rsidR="00AA39D6" w:rsidRPr="00DA117D" w:rsidRDefault="00AA39D6" w:rsidP="00DA117D">
      <w:pPr>
        <w:spacing w:before="240" w:after="240"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my niżej podpisani:</w:t>
      </w:r>
    </w:p>
    <w:p w14:paraId="04D74B72" w14:textId="77777777" w:rsidR="00EB7584" w:rsidRPr="00DA117D" w:rsidRDefault="00EB7584" w:rsidP="00DA117D">
      <w:pPr>
        <w:spacing w:line="360" w:lineRule="auto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…………………………………………………………………………………………………………….………………………</w:t>
      </w:r>
    </w:p>
    <w:p w14:paraId="5275F9BA" w14:textId="77777777" w:rsidR="00EB7584" w:rsidRPr="00DA117D" w:rsidRDefault="00EB7584" w:rsidP="00DA117D">
      <w:pPr>
        <w:spacing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  <w:bCs/>
        </w:rPr>
        <w:t>[imię, nazwisko, podstawa do reprezentacji]</w:t>
      </w:r>
    </w:p>
    <w:p w14:paraId="12FA3FF2" w14:textId="77777777" w:rsidR="00AA39D6" w:rsidRPr="00DA117D" w:rsidRDefault="003B769C" w:rsidP="00DA117D">
      <w:pPr>
        <w:spacing w:before="120" w:after="120"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d</w:t>
      </w:r>
      <w:r w:rsidR="00AA39D6" w:rsidRPr="00DA117D">
        <w:rPr>
          <w:rFonts w:ascii="Arial" w:hAnsi="Arial" w:cs="Arial"/>
        </w:rPr>
        <w:t>ziałając w imieniu i na rzecz:</w:t>
      </w:r>
    </w:p>
    <w:p w14:paraId="47A5C85E" w14:textId="77777777" w:rsidR="00DA117D" w:rsidRDefault="00DA117D" w:rsidP="00DA117D">
      <w:pPr>
        <w:spacing w:after="60" w:line="360" w:lineRule="auto"/>
        <w:rPr>
          <w:rFonts w:ascii="Arial" w:hAnsi="Arial" w:cs="Arial"/>
          <w:b/>
        </w:rPr>
      </w:pPr>
    </w:p>
    <w:p w14:paraId="5189B39B" w14:textId="77777777" w:rsidR="00DA117D" w:rsidRDefault="00DA117D" w:rsidP="00DA117D">
      <w:pPr>
        <w:spacing w:after="60" w:line="360" w:lineRule="auto"/>
        <w:rPr>
          <w:rFonts w:ascii="Arial" w:hAnsi="Arial" w:cs="Arial"/>
          <w:b/>
        </w:rPr>
      </w:pPr>
    </w:p>
    <w:p w14:paraId="2573E58E" w14:textId="3E0499B6" w:rsidR="00AE2ACB" w:rsidRPr="00DA117D" w:rsidRDefault="00AE2ACB" w:rsidP="00DA117D">
      <w:pPr>
        <w:spacing w:after="60" w:line="360" w:lineRule="auto"/>
        <w:rPr>
          <w:rFonts w:ascii="Arial" w:hAnsi="Arial" w:cs="Arial"/>
          <w:b/>
        </w:rPr>
      </w:pPr>
      <w:r w:rsidRPr="00DA117D">
        <w:rPr>
          <w:rFonts w:ascii="Arial" w:hAnsi="Arial" w:cs="Arial"/>
          <w:b/>
        </w:rPr>
        <w:t>Nazwa i adres Wykonawcy</w:t>
      </w:r>
    </w:p>
    <w:p w14:paraId="6A3A4CBA" w14:textId="77777777" w:rsidR="00ED4154" w:rsidRPr="00DA117D" w:rsidRDefault="00ED4154" w:rsidP="00DA117D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DA117D">
        <w:rPr>
          <w:rFonts w:ascii="Arial" w:hAnsi="Arial" w:cs="Arial"/>
          <w:bCs/>
          <w:i/>
          <w:iCs/>
          <w:color w:val="0070C0"/>
        </w:rPr>
        <w:t xml:space="preserve">(w przypadku składania oferty przez podmioty występujące wspólnie, należy podać nazwy (firmy) </w:t>
      </w:r>
      <w:r w:rsidR="00216425" w:rsidRPr="00DA117D">
        <w:rPr>
          <w:rFonts w:ascii="Arial" w:hAnsi="Arial" w:cs="Arial"/>
          <w:bCs/>
          <w:i/>
          <w:iCs/>
          <w:color w:val="0070C0"/>
        </w:rPr>
        <w:t xml:space="preserve">         </w:t>
      </w:r>
      <w:r w:rsidRPr="00DA117D">
        <w:rPr>
          <w:rFonts w:ascii="Arial" w:hAnsi="Arial" w:cs="Arial"/>
          <w:bCs/>
          <w:i/>
          <w:iCs/>
          <w:color w:val="0070C0"/>
        </w:rPr>
        <w:t>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7"/>
        <w:gridCol w:w="6517"/>
      </w:tblGrid>
      <w:tr w:rsidR="00AE2ACB" w:rsidRPr="00DA117D" w14:paraId="0AE53053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599E7B19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2FE54DC4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12F59928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157B84A5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3E9C7307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8A3551" w:rsidRPr="00DA117D" w14:paraId="29B797D8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3013D30" w14:textId="77777777" w:rsidR="008A3551" w:rsidRPr="00DA117D" w:rsidRDefault="008A3551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11955A58" w14:textId="77777777" w:rsidR="008A3551" w:rsidRPr="00DA117D" w:rsidRDefault="008A3551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02043D52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34903F4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 xml:space="preserve">NIP </w:t>
            </w:r>
            <w:r w:rsidRPr="00DA117D">
              <w:rPr>
                <w:rFonts w:ascii="Arial" w:eastAsia="Calibri" w:hAnsi="Arial" w:cs="Arial"/>
                <w:i/>
              </w:rPr>
              <w:t>(jeżeli dotyczy)</w:t>
            </w:r>
          </w:p>
        </w:tc>
        <w:tc>
          <w:tcPr>
            <w:tcW w:w="6520" w:type="dxa"/>
          </w:tcPr>
          <w:p w14:paraId="232949E3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057058C3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77B13193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 xml:space="preserve">REGON </w:t>
            </w:r>
            <w:r w:rsidRPr="00DA117D">
              <w:rPr>
                <w:rFonts w:ascii="Arial" w:eastAsia="Calibri" w:hAnsi="Arial" w:cs="Arial"/>
                <w:i/>
              </w:rPr>
              <w:t>(jeżeli dotyczy)</w:t>
            </w:r>
          </w:p>
        </w:tc>
        <w:tc>
          <w:tcPr>
            <w:tcW w:w="6520" w:type="dxa"/>
          </w:tcPr>
          <w:p w14:paraId="63C7DCD9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46B27C75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4209E1D8" w14:textId="77777777" w:rsidR="00AE2ACB" w:rsidRPr="00DA117D" w:rsidRDefault="00D5631A" w:rsidP="00DA117D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Rodzaj wykonawcy</w:t>
            </w:r>
            <w:r w:rsidR="00497AEE" w:rsidRPr="00DA117D">
              <w:rPr>
                <w:rFonts w:ascii="Arial" w:eastAsia="Calibri" w:hAnsi="Arial" w:cs="Arial"/>
              </w:rPr>
              <w:t xml:space="preserve"> </w:t>
            </w:r>
            <w:r w:rsidR="00497AEE" w:rsidRPr="00DA117D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DA117D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1029ED5E" w14:textId="454FDEC8" w:rsidR="00B86D25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81A5DAF" wp14:editId="12FB148B">
                  <wp:extent cx="3942715" cy="25654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271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83F715" w14:textId="29E6B84B" w:rsidR="00AF662E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688C449" wp14:editId="30904653">
                  <wp:extent cx="3989705" cy="25654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970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AA27D" w14:textId="1A68C267" w:rsidR="00AF662E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7DF09D2" wp14:editId="2D39B886">
                  <wp:extent cx="3989705" cy="25654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970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2888A6" w14:textId="71CBFA22" w:rsidR="00AF662E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288AD4F" wp14:editId="47570E4A">
                  <wp:extent cx="3989705" cy="25654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970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0F3015" w14:textId="07720BC9" w:rsidR="00AF662E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06D7875" wp14:editId="185EC9D7">
                  <wp:extent cx="3989705" cy="25654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970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B45F21" w14:textId="2276319A" w:rsidR="00497AEE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2B2E24A" wp14:editId="61700B81">
                  <wp:extent cx="1374775" cy="25654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77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5D7DEE" w14:textId="77777777" w:rsidR="00C11FEF" w:rsidRPr="00DA117D" w:rsidRDefault="00C11FEF" w:rsidP="00DA117D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45B4DCBE" w14:textId="77777777" w:rsidR="004D5A42" w:rsidRPr="00DA117D" w:rsidRDefault="004D5A42" w:rsidP="00DA117D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</w:rPr>
        <w:t>SKŁADAMY OFERTĘ</w:t>
      </w:r>
      <w:r w:rsidRPr="00DA117D">
        <w:rPr>
          <w:rFonts w:ascii="Arial" w:hAnsi="Arial" w:cs="Arial"/>
        </w:rPr>
        <w:t xml:space="preserve"> na wykonanie</w:t>
      </w:r>
      <w:r w:rsidR="00B964C4" w:rsidRPr="00DA117D">
        <w:rPr>
          <w:rFonts w:ascii="Arial" w:hAnsi="Arial" w:cs="Arial"/>
        </w:rPr>
        <w:t xml:space="preserve"> </w:t>
      </w:r>
      <w:r w:rsidR="007F3E87" w:rsidRPr="00DA117D">
        <w:rPr>
          <w:rFonts w:ascii="Arial" w:hAnsi="Arial" w:cs="Arial"/>
        </w:rPr>
        <w:t>przedmiotu zamówienia</w:t>
      </w:r>
      <w:r w:rsidR="00C11FEF" w:rsidRPr="00DA117D">
        <w:rPr>
          <w:rFonts w:ascii="Arial" w:hAnsi="Arial" w:cs="Arial"/>
        </w:rPr>
        <w:t>,</w:t>
      </w:r>
      <w:r w:rsidR="007F3E87" w:rsidRPr="00DA117D">
        <w:rPr>
          <w:rFonts w:ascii="Arial" w:hAnsi="Arial" w:cs="Arial"/>
        </w:rPr>
        <w:t xml:space="preserve"> zgodnie ze Specyfikacją Warunków Zamówienia</w:t>
      </w:r>
      <w:r w:rsidR="00ED4154" w:rsidRPr="00DA117D">
        <w:rPr>
          <w:rFonts w:ascii="Arial" w:hAnsi="Arial" w:cs="Arial"/>
        </w:rPr>
        <w:t xml:space="preserve"> niniejszego postępowania</w:t>
      </w:r>
      <w:r w:rsidR="00A8509D" w:rsidRPr="00DA117D">
        <w:rPr>
          <w:rFonts w:ascii="Arial" w:hAnsi="Arial" w:cs="Arial"/>
        </w:rPr>
        <w:t xml:space="preserve"> (zwanej dalej </w:t>
      </w:r>
      <w:r w:rsidR="00A8509D" w:rsidRPr="00DA117D">
        <w:rPr>
          <w:rFonts w:ascii="Arial" w:hAnsi="Arial" w:cs="Arial"/>
          <w:b/>
          <w:bCs/>
        </w:rPr>
        <w:t>SWZ</w:t>
      </w:r>
      <w:r w:rsidR="00A8509D" w:rsidRPr="00DA117D">
        <w:rPr>
          <w:rFonts w:ascii="Arial" w:hAnsi="Arial" w:cs="Arial"/>
        </w:rPr>
        <w:t>).</w:t>
      </w:r>
    </w:p>
    <w:p w14:paraId="4685313A" w14:textId="34C694B4" w:rsidR="00B964C4" w:rsidRPr="00DA117D" w:rsidRDefault="00B964C4" w:rsidP="00DA117D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/>
        </w:rPr>
        <w:t>OFERUJEMY</w:t>
      </w:r>
      <w:r w:rsidR="00A8509D" w:rsidRPr="00DA117D">
        <w:rPr>
          <w:rFonts w:ascii="Arial" w:hAnsi="Arial" w:cs="Arial"/>
          <w:bCs/>
        </w:rPr>
        <w:t xml:space="preserve"> </w:t>
      </w:r>
      <w:r w:rsidRPr="00DA117D">
        <w:rPr>
          <w:rFonts w:ascii="Arial" w:hAnsi="Arial" w:cs="Arial"/>
          <w:bCs/>
        </w:rPr>
        <w:t xml:space="preserve">wykonanie </w:t>
      </w:r>
      <w:r w:rsidRPr="00DA117D">
        <w:rPr>
          <w:rFonts w:ascii="Arial" w:hAnsi="Arial" w:cs="Arial"/>
        </w:rPr>
        <w:t>przedmiotu zamówienia za cenę:</w:t>
      </w:r>
    </w:p>
    <w:p w14:paraId="65AFC94A" w14:textId="77777777" w:rsidR="006D09E0" w:rsidRPr="00DA117D" w:rsidRDefault="006D09E0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9214"/>
      </w:tblGrid>
      <w:tr w:rsidR="007F3E87" w:rsidRPr="00DA117D" w14:paraId="4DAA4C85" w14:textId="77777777" w:rsidTr="00D167C6">
        <w:trPr>
          <w:trHeight w:val="704"/>
        </w:trPr>
        <w:tc>
          <w:tcPr>
            <w:tcW w:w="1135" w:type="dxa"/>
            <w:vAlign w:val="center"/>
          </w:tcPr>
          <w:p w14:paraId="23CA1917" w14:textId="38A5A891" w:rsidR="007F3E87" w:rsidRPr="00DA117D" w:rsidRDefault="007D49BA" w:rsidP="00DA11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L.p</w:t>
            </w:r>
          </w:p>
        </w:tc>
        <w:tc>
          <w:tcPr>
            <w:tcW w:w="9214" w:type="dxa"/>
            <w:vAlign w:val="center"/>
          </w:tcPr>
          <w:p w14:paraId="75AAE58B" w14:textId="77777777" w:rsidR="007F3E87" w:rsidRPr="00DA117D" w:rsidRDefault="007F3E87" w:rsidP="00DA11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A117D">
              <w:rPr>
                <w:rFonts w:ascii="Arial" w:hAnsi="Arial" w:cs="Arial"/>
                <w:b/>
              </w:rPr>
              <w:t>Cena oferty</w:t>
            </w:r>
            <w:r w:rsidR="00D167C6" w:rsidRPr="00DA117D">
              <w:rPr>
                <w:rFonts w:ascii="Arial" w:hAnsi="Arial" w:cs="Arial"/>
                <w:b/>
              </w:rPr>
              <w:t xml:space="preserve"> </w:t>
            </w:r>
          </w:p>
          <w:p w14:paraId="1B314ED7" w14:textId="740AE424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A117D">
              <w:rPr>
                <w:rFonts w:ascii="Arial" w:hAnsi="Arial" w:cs="Arial"/>
                <w:b/>
              </w:rPr>
              <w:t>Suma poz. 1 + poz. 2</w:t>
            </w:r>
          </w:p>
        </w:tc>
      </w:tr>
      <w:tr w:rsidR="00D072DF" w:rsidRPr="00DA117D" w14:paraId="1CBA14FF" w14:textId="77777777" w:rsidTr="00D167C6">
        <w:tc>
          <w:tcPr>
            <w:tcW w:w="1135" w:type="dxa"/>
            <w:vAlign w:val="center"/>
          </w:tcPr>
          <w:p w14:paraId="40BF2EE4" w14:textId="684C07A2" w:rsidR="00D072DF" w:rsidRPr="00DA117D" w:rsidRDefault="00D072DF" w:rsidP="00DA117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</w:tcPr>
          <w:p w14:paraId="11579D53" w14:textId="2B112665" w:rsidR="00D072DF" w:rsidRPr="00DA117D" w:rsidRDefault="00D072DF" w:rsidP="00DA117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 xml:space="preserve">Cena netto ..................................... zł </w:t>
            </w:r>
          </w:p>
          <w:p w14:paraId="693B335F" w14:textId="77777777" w:rsidR="00D072DF" w:rsidRPr="00DA117D" w:rsidRDefault="00D072DF" w:rsidP="00DA117D">
            <w:pPr>
              <w:spacing w:line="360" w:lineRule="auto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Stawka podatku VAT ......... %,</w:t>
            </w:r>
          </w:p>
          <w:p w14:paraId="5B1DAE71" w14:textId="415BE834" w:rsidR="00D072DF" w:rsidRPr="00DA117D" w:rsidRDefault="00D072DF" w:rsidP="00DA117D">
            <w:pPr>
              <w:spacing w:after="60" w:line="360" w:lineRule="auto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 xml:space="preserve">Cena brutto ………........................ zł </w:t>
            </w:r>
          </w:p>
        </w:tc>
      </w:tr>
    </w:tbl>
    <w:p w14:paraId="538276CD" w14:textId="10F9E2FF" w:rsidR="00D167C6" w:rsidRPr="00DA117D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tbl>
      <w:tblPr>
        <w:tblW w:w="1042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0"/>
        <w:gridCol w:w="981"/>
        <w:gridCol w:w="941"/>
        <w:gridCol w:w="1048"/>
        <w:gridCol w:w="1111"/>
        <w:gridCol w:w="1125"/>
        <w:gridCol w:w="1160"/>
        <w:gridCol w:w="68"/>
      </w:tblGrid>
      <w:tr w:rsidR="00D167C6" w:rsidRPr="00DA117D" w14:paraId="5B80F2FB" w14:textId="77777777" w:rsidTr="00D167C6">
        <w:trPr>
          <w:trHeight w:val="425"/>
        </w:trPr>
        <w:tc>
          <w:tcPr>
            <w:tcW w:w="104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9ACAD" w14:textId="1C40D0EB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br/>
              <w:t>poz. 1 Dokumenty w standardzie PIK HL7 Centrum e-Zdrowie (9</w:t>
            </w:r>
          </w:p>
          <w:p w14:paraId="15126A67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dokumentów) - 1 kpl.</w:t>
            </w:r>
          </w:p>
          <w:p w14:paraId="7E88A723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</w:p>
        </w:tc>
      </w:tr>
      <w:tr w:rsidR="00D167C6" w:rsidRPr="00DA117D" w14:paraId="1BE44C92" w14:textId="77777777" w:rsidTr="00D167C6">
        <w:trPr>
          <w:gridAfter w:val="1"/>
          <w:wAfter w:w="68" w:type="dxa"/>
          <w:trHeight w:val="900"/>
        </w:trPr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F67E64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Wyszczególnienie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5BC229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Ilość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344DE0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stawka Vat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9C5FF2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netto za 1 szt.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198B05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netto (kol. 3 x 5)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F7434A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Vat (kol. 6 x 4)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DD4D1E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brutto (kol. 6 +7)</w:t>
            </w:r>
          </w:p>
        </w:tc>
      </w:tr>
      <w:tr w:rsidR="00D167C6" w:rsidRPr="00DA117D" w14:paraId="5A44B43C" w14:textId="77777777" w:rsidTr="00D167C6">
        <w:trPr>
          <w:gridAfter w:val="1"/>
          <w:wAfter w:w="68" w:type="dxa"/>
          <w:trHeight w:val="300"/>
        </w:trPr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5A3A42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79B8D0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B3DE4E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64088A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A8646E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21C90B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2A9938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8</w:t>
            </w:r>
          </w:p>
        </w:tc>
      </w:tr>
      <w:tr w:rsidR="00D167C6" w:rsidRPr="00DA117D" w14:paraId="05EA45A6" w14:textId="77777777" w:rsidTr="00D167C6">
        <w:trPr>
          <w:gridAfter w:val="1"/>
          <w:wAfter w:w="68" w:type="dxa"/>
          <w:trHeight w:val="567"/>
        </w:trPr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C35929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Dokumenty w standardzie PIK HL7 Centrum e-Zdrowie (9</w:t>
            </w:r>
          </w:p>
          <w:p w14:paraId="19404666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dokumentów) - 1 kpl.</w:t>
            </w:r>
          </w:p>
          <w:p w14:paraId="51D97BFD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5A425E" w14:textId="77777777" w:rsidR="00DA117D" w:rsidRPr="00DA117D" w:rsidRDefault="00DA117D" w:rsidP="00DA117D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sz w:val="20"/>
                <w:szCs w:val="20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1 komplet</w:t>
            </w:r>
          </w:p>
          <w:p w14:paraId="1F7676F3" w14:textId="556F49AB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EBDFA2F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 23%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338F7F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1504B4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625A1D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27D385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</w:tr>
    </w:tbl>
    <w:p w14:paraId="79984386" w14:textId="61636FC7" w:rsidR="00D167C6" w:rsidRPr="00DA117D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p w14:paraId="3EC40820" w14:textId="77777777" w:rsidR="00D167C6" w:rsidRPr="00DA117D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tbl>
      <w:tblPr>
        <w:tblW w:w="10331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7"/>
        <w:gridCol w:w="981"/>
        <w:gridCol w:w="941"/>
        <w:gridCol w:w="1048"/>
        <w:gridCol w:w="1111"/>
        <w:gridCol w:w="1124"/>
        <w:gridCol w:w="1159"/>
      </w:tblGrid>
      <w:tr w:rsidR="00D167C6" w:rsidRPr="00DA117D" w14:paraId="2DCCC570" w14:textId="77777777" w:rsidTr="00D167C6">
        <w:trPr>
          <w:trHeight w:val="425"/>
        </w:trPr>
        <w:tc>
          <w:tcPr>
            <w:tcW w:w="103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6C51A8" w14:textId="1E856B48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poz.  2 Integracja z CeZ w zakresie digitalizacji karty leczenia -</w:t>
            </w:r>
          </w:p>
          <w:p w14:paraId="0E856051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Ucyfrowienie + indeksacja - 1 kpl.</w:t>
            </w:r>
          </w:p>
        </w:tc>
      </w:tr>
      <w:tr w:rsidR="00D167C6" w:rsidRPr="00DA117D" w14:paraId="09166718" w14:textId="77777777" w:rsidTr="00D167C6">
        <w:trPr>
          <w:trHeight w:val="900"/>
        </w:trPr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BF3481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Wyszczególnienie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4DF208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Ilość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4B0D73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stawka Vat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04FC805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netto za 1 szt.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B96073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netto (kol. 3 x 5)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B6068D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Vat (kol. 6 x 4)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2622EB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brutto (kol. 6 +7)</w:t>
            </w:r>
          </w:p>
        </w:tc>
      </w:tr>
      <w:tr w:rsidR="00D167C6" w:rsidRPr="00DA117D" w14:paraId="236A6282" w14:textId="77777777" w:rsidTr="00D167C6">
        <w:trPr>
          <w:trHeight w:val="300"/>
        </w:trPr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7DAF67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BED849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7C4881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F64A7D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947E25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B81807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7E7C11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8</w:t>
            </w:r>
          </w:p>
        </w:tc>
      </w:tr>
      <w:tr w:rsidR="00D167C6" w:rsidRPr="00DA117D" w14:paraId="7B3C0A37" w14:textId="77777777" w:rsidTr="00D167C6">
        <w:trPr>
          <w:trHeight w:val="567"/>
        </w:trPr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51CFE5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Integracja z CeZ w zakresie digitalizacji karty leczenia -</w:t>
            </w:r>
          </w:p>
          <w:p w14:paraId="34A166A6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Ucyfrowienie + indeksacja - 1 kpl.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7FC353" w14:textId="77777777" w:rsidR="00DA117D" w:rsidRPr="00DA117D" w:rsidRDefault="00DA117D" w:rsidP="00DA117D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sz w:val="20"/>
                <w:szCs w:val="20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1 komplet</w:t>
            </w:r>
          </w:p>
          <w:p w14:paraId="2EEBBBB5" w14:textId="27227BC3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8CDA95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 23%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AA5913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280AAB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2DF0A8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7608C9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</w:tr>
    </w:tbl>
    <w:p w14:paraId="379D7996" w14:textId="0A92EB54" w:rsidR="00D167C6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p w14:paraId="415A9DFA" w14:textId="34A10101" w:rsidR="00B4588A" w:rsidRDefault="00B4588A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  <w:b/>
          <w:bCs/>
        </w:rPr>
      </w:pPr>
      <w:r w:rsidRPr="00B4588A">
        <w:rPr>
          <w:rFonts w:ascii="Arial" w:hAnsi="Arial" w:cs="Arial"/>
          <w:b/>
          <w:bCs/>
        </w:rPr>
        <w:t xml:space="preserve">Termin </w:t>
      </w:r>
      <w:r w:rsidR="00B56303">
        <w:rPr>
          <w:rFonts w:ascii="Arial" w:hAnsi="Arial" w:cs="Arial"/>
          <w:b/>
          <w:bCs/>
        </w:rPr>
        <w:t>realizacji przedmiotu umowy</w:t>
      </w:r>
      <w:r w:rsidRPr="00B4588A">
        <w:rPr>
          <w:rFonts w:ascii="Arial" w:hAnsi="Arial" w:cs="Arial"/>
          <w:b/>
          <w:bCs/>
        </w:rPr>
        <w:t xml:space="preserve"> ………………………….. 60 dni/ 45 dni od dnia podpisania protokołu odbioru (należy podać). </w:t>
      </w:r>
    </w:p>
    <w:p w14:paraId="2CDF9A0C" w14:textId="77777777" w:rsidR="004D0E86" w:rsidRDefault="004D0E86" w:rsidP="004D0E86">
      <w:pPr>
        <w:pStyle w:val="Teksttreci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C422589" w14:textId="74F9C3F6" w:rsidR="004D0E86" w:rsidRPr="004D0E86" w:rsidRDefault="004D0E86" w:rsidP="004D0E86">
      <w:pPr>
        <w:pStyle w:val="Teksttreci0"/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0E86">
        <w:rPr>
          <w:rFonts w:ascii="Arial" w:hAnsi="Arial" w:cs="Arial"/>
          <w:b/>
          <w:bCs/>
          <w:sz w:val="24"/>
          <w:szCs w:val="24"/>
        </w:rPr>
        <w:t>Zgłaszanie awarii /problemów z działaniem przedmiotu umowy (należy podać adres www) _________ lub infolinię (należy podać numer infolinii) _________ lub mailowo ____________ (należy podać adres email).</w:t>
      </w:r>
    </w:p>
    <w:p w14:paraId="20A1C14B" w14:textId="77777777" w:rsidR="00405D7E" w:rsidRPr="00DA117D" w:rsidRDefault="00405D7E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p w14:paraId="40F8D9BB" w14:textId="0531687F" w:rsidR="00B9086B" w:rsidRPr="00DA117D" w:rsidRDefault="00B9086B" w:rsidP="00DA117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</w:rPr>
        <w:t>OŚWIADCZAMY</w:t>
      </w:r>
      <w:r w:rsidRPr="00DA117D">
        <w:rPr>
          <w:rFonts w:ascii="Arial" w:hAnsi="Arial" w:cs="Arial"/>
        </w:rPr>
        <w:t>, że:</w:t>
      </w:r>
    </w:p>
    <w:p w14:paraId="25C5B30D" w14:textId="77777777" w:rsidR="00ED4154" w:rsidRPr="00DA117D" w:rsidRDefault="00FF57EE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zapoznaliśmy się z S</w:t>
      </w:r>
      <w:r w:rsidR="00ED4154" w:rsidRPr="00DA117D">
        <w:rPr>
          <w:rFonts w:ascii="Arial" w:hAnsi="Arial" w:cs="Arial"/>
        </w:rPr>
        <w:t>WZ</w:t>
      </w:r>
      <w:r w:rsidRPr="00DA117D">
        <w:rPr>
          <w:rFonts w:ascii="Arial" w:hAnsi="Arial" w:cs="Arial"/>
        </w:rPr>
        <w:t xml:space="preserve"> i uznajemy się za związanych </w:t>
      </w:r>
      <w:r w:rsidR="00ED4154" w:rsidRPr="00DA117D">
        <w:rPr>
          <w:rFonts w:ascii="Arial" w:hAnsi="Arial" w:cs="Arial"/>
        </w:rPr>
        <w:t xml:space="preserve">z </w:t>
      </w:r>
      <w:r w:rsidRPr="00DA117D">
        <w:rPr>
          <w:rFonts w:ascii="Arial" w:hAnsi="Arial" w:cs="Arial"/>
        </w:rPr>
        <w:t xml:space="preserve">określonymi w niej </w:t>
      </w:r>
      <w:r w:rsidR="00ED4154" w:rsidRPr="00DA117D">
        <w:rPr>
          <w:rFonts w:ascii="Arial" w:hAnsi="Arial" w:cs="Arial"/>
        </w:rPr>
        <w:t xml:space="preserve">postanowieniami i </w:t>
      </w:r>
      <w:r w:rsidRPr="00DA117D">
        <w:rPr>
          <w:rFonts w:ascii="Arial" w:hAnsi="Arial" w:cs="Arial"/>
        </w:rPr>
        <w:t>zasadami postępowania</w:t>
      </w:r>
      <w:r w:rsidR="00C754AE" w:rsidRPr="00DA117D">
        <w:rPr>
          <w:rFonts w:ascii="Arial" w:hAnsi="Arial" w:cs="Arial"/>
        </w:rPr>
        <w:t>,</w:t>
      </w:r>
    </w:p>
    <w:p w14:paraId="2C72C494" w14:textId="77777777" w:rsidR="00D072DF" w:rsidRPr="00DA117D" w:rsidRDefault="00FF57EE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uważamy się za związanych niniejszą ofertą na czas wskazany w </w:t>
      </w:r>
      <w:r w:rsidR="004E4F1B" w:rsidRPr="00DA117D">
        <w:rPr>
          <w:rFonts w:ascii="Arial" w:hAnsi="Arial" w:cs="Arial"/>
        </w:rPr>
        <w:t>SWZ</w:t>
      </w:r>
      <w:r w:rsidR="00B87AFB" w:rsidRPr="00DA117D">
        <w:rPr>
          <w:rFonts w:ascii="Arial" w:hAnsi="Arial" w:cs="Arial"/>
        </w:rPr>
        <w:t>,</w:t>
      </w:r>
      <w:r w:rsidR="00C754AE" w:rsidRPr="00DA117D">
        <w:rPr>
          <w:rFonts w:ascii="Arial" w:hAnsi="Arial" w:cs="Arial"/>
        </w:rPr>
        <w:t xml:space="preserve"> </w:t>
      </w:r>
    </w:p>
    <w:p w14:paraId="49EC26D9" w14:textId="77777777" w:rsidR="00D072DF" w:rsidRPr="00DA117D" w:rsidRDefault="00D072DF" w:rsidP="00DA117D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039B3ECF" w14:textId="77777777" w:rsidR="00D072DF" w:rsidRPr="00DA117D" w:rsidRDefault="00D072DF" w:rsidP="00DA117D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Wadium należy zwrócić przelewem na rachunek bankowy o numerze: …………………………………………………………………………………………….</w:t>
      </w:r>
    </w:p>
    <w:p w14:paraId="75C534DB" w14:textId="77777777" w:rsidR="00D072DF" w:rsidRPr="00DA117D" w:rsidRDefault="00D072DF" w:rsidP="007D49BA">
      <w:pPr>
        <w:pStyle w:val="Akapitzlist"/>
        <w:spacing w:before="120" w:line="360" w:lineRule="auto"/>
        <w:ind w:left="567"/>
        <w:jc w:val="both"/>
        <w:rPr>
          <w:rFonts w:ascii="Arial" w:hAnsi="Arial" w:cs="Arial"/>
          <w:color w:val="0070C0"/>
        </w:rPr>
      </w:pPr>
      <w:r w:rsidRPr="00DA117D">
        <w:rPr>
          <w:rFonts w:ascii="Arial" w:hAnsi="Arial" w:cs="Arial"/>
          <w:i/>
          <w:iCs/>
          <w:color w:val="0070C0"/>
        </w:rPr>
        <w:t>(należy wypełnić w przypadku wniesienia wadium w formie pieniądza)</w:t>
      </w:r>
    </w:p>
    <w:p w14:paraId="2989B576" w14:textId="77777777" w:rsidR="004E4F1B" w:rsidRPr="00DA117D" w:rsidRDefault="004E4F1B" w:rsidP="00DA117D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</w:rPr>
      </w:pPr>
    </w:p>
    <w:p w14:paraId="23034C1B" w14:textId="272A1CD3" w:rsidR="00BC4F99" w:rsidRDefault="00BC4F99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zamierzamy / nie zamierzamy powierzyć </w:t>
      </w:r>
      <w:r w:rsidR="00C754AE" w:rsidRPr="00DA117D">
        <w:rPr>
          <w:rFonts w:ascii="Arial" w:hAnsi="Arial" w:cs="Arial"/>
        </w:rPr>
        <w:t xml:space="preserve">podwykonawcom wykonanie </w:t>
      </w:r>
      <w:r w:rsidRPr="00DA117D">
        <w:rPr>
          <w:rFonts w:ascii="Arial" w:hAnsi="Arial" w:cs="Arial"/>
        </w:rPr>
        <w:t>następujących części zamówienia</w:t>
      </w:r>
      <w:r w:rsidR="00C754AE" w:rsidRPr="00DA117D">
        <w:rPr>
          <w:rFonts w:ascii="Arial" w:hAnsi="Arial" w:cs="Arial"/>
        </w:rPr>
        <w:t xml:space="preserve"> </w:t>
      </w:r>
      <w:r w:rsidR="00C754AE" w:rsidRPr="00DA117D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DA117D">
        <w:rPr>
          <w:rFonts w:ascii="Arial" w:hAnsi="Arial" w:cs="Arial"/>
        </w:rPr>
        <w:t>:</w:t>
      </w:r>
    </w:p>
    <w:p w14:paraId="15A09AC1" w14:textId="4D5D9842" w:rsidR="007D49BA" w:rsidRDefault="007D49BA" w:rsidP="007D49BA">
      <w:pPr>
        <w:pStyle w:val="Akapitzlist"/>
        <w:spacing w:before="120" w:line="360" w:lineRule="auto"/>
        <w:jc w:val="both"/>
        <w:rPr>
          <w:rFonts w:ascii="Arial" w:hAnsi="Arial" w:cs="Arial"/>
        </w:rPr>
      </w:pPr>
    </w:p>
    <w:tbl>
      <w:tblPr>
        <w:tblW w:w="8389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1727"/>
        <w:gridCol w:w="3119"/>
        <w:gridCol w:w="2976"/>
      </w:tblGrid>
      <w:tr w:rsidR="00CB16C7" w:rsidRPr="00CB16C7" w14:paraId="01EABDBE" w14:textId="77777777" w:rsidTr="00BA3C0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1EC27B4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CB16C7">
              <w:rPr>
                <w:rFonts w:ascii="Arial CE" w:hAnsi="Arial CE" w:cs="Arial CE"/>
                <w:sz w:val="20"/>
                <w:szCs w:val="20"/>
              </w:rPr>
              <w:t>Lp.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BBED99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CB16C7">
              <w:rPr>
                <w:rFonts w:ascii="Arial CE" w:hAnsi="Arial CE" w:cs="Arial CE"/>
                <w:sz w:val="20"/>
                <w:szCs w:val="20"/>
              </w:rPr>
              <w:t>Nazwa Podwykonawcy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396CBD0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CB16C7">
              <w:rPr>
                <w:rFonts w:ascii="Arial CE" w:hAnsi="Arial CE" w:cs="Arial CE"/>
                <w:sz w:val="20"/>
                <w:szCs w:val="20"/>
              </w:rPr>
              <w:t>Opis części zamówienia, którą Wykonawca zamierza powierzyć do realizacji przez Podwykonawcę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B15E479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CB16C7">
              <w:rPr>
                <w:rFonts w:ascii="Arial CE" w:hAnsi="Arial CE" w:cs="Arial CE"/>
                <w:sz w:val="20"/>
                <w:szCs w:val="20"/>
              </w:rPr>
              <w:t>Wartość części zamówienia stanowi ponad 10 % wartości zamówienia Tak/Nie (wpisać)</w:t>
            </w:r>
          </w:p>
        </w:tc>
      </w:tr>
      <w:tr w:rsidR="00CB16C7" w:rsidRPr="00CB16C7" w14:paraId="332C24D9" w14:textId="77777777" w:rsidTr="00BA3C0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DD5F3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5A065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740B9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AC09C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CB16C7" w:rsidRPr="00CB16C7" w14:paraId="5AC6BE6B" w14:textId="77777777" w:rsidTr="00BA3C0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E5C31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3A8F4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57AB9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1DC22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C333745" w14:textId="77777777" w:rsidR="00552F9C" w:rsidRPr="00CB16C7" w:rsidRDefault="00552F9C" w:rsidP="00DA117D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43DC23F7" w14:textId="75066B7D" w:rsidR="006522FA" w:rsidRPr="00CB16C7" w:rsidRDefault="006522FA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CB16C7">
        <w:rPr>
          <w:rFonts w:ascii="Arial" w:hAnsi="Arial" w:cs="Arial"/>
        </w:rPr>
        <w:t xml:space="preserve">udzielamy gwarancji na okres </w:t>
      </w:r>
      <w:r w:rsidR="000E4E21" w:rsidRPr="00CB16C7">
        <w:rPr>
          <w:rFonts w:ascii="Arial" w:hAnsi="Arial" w:cs="Arial"/>
        </w:rPr>
        <w:t xml:space="preserve">36 </w:t>
      </w:r>
      <w:r w:rsidRPr="00CB16C7">
        <w:rPr>
          <w:rFonts w:ascii="Arial" w:hAnsi="Arial" w:cs="Arial"/>
        </w:rPr>
        <w:t xml:space="preserve"> miesięcy licząc od daty odbioru końcowego</w:t>
      </w:r>
      <w:r w:rsidR="00253194" w:rsidRPr="00CB16C7">
        <w:rPr>
          <w:rFonts w:ascii="Arial" w:hAnsi="Arial" w:cs="Arial"/>
        </w:rPr>
        <w:t xml:space="preserve"> przedmiotu zamówienia</w:t>
      </w:r>
      <w:r w:rsidRPr="00CB16C7">
        <w:rPr>
          <w:rFonts w:ascii="Arial" w:hAnsi="Arial" w:cs="Arial"/>
        </w:rPr>
        <w:t>,</w:t>
      </w:r>
    </w:p>
    <w:p w14:paraId="125693CC" w14:textId="2ABC2F01" w:rsidR="00D167C6" w:rsidRPr="00CB16C7" w:rsidRDefault="00D167C6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CB16C7">
        <w:rPr>
          <w:rFonts w:ascii="Arial" w:hAnsi="Arial" w:cs="Arial"/>
        </w:rPr>
        <w:t>oświadczamy, że posiadamy:</w:t>
      </w:r>
    </w:p>
    <w:p w14:paraId="198021E5" w14:textId="77777777" w:rsidR="00D167C6" w:rsidRPr="00DA117D" w:rsidRDefault="00D167C6" w:rsidP="00DA117D">
      <w:pPr>
        <w:pStyle w:val="Akapitzlist"/>
        <w:spacing w:before="120" w:line="360" w:lineRule="auto"/>
        <w:ind w:left="567"/>
        <w:jc w:val="both"/>
        <w:rPr>
          <w:rFonts w:ascii="Arial" w:hAnsi="Arial" w:cs="Arial"/>
          <w:color w:val="FF0000"/>
        </w:rPr>
      </w:pPr>
    </w:p>
    <w:p w14:paraId="21B619F1" w14:textId="0E50CA38" w:rsidR="00D167C6" w:rsidRPr="00DA117D" w:rsidRDefault="00D167C6" w:rsidP="00DA117D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wdrożony </w:t>
      </w:r>
      <w:r w:rsidRPr="00DA117D">
        <w:rPr>
          <w:rFonts w:ascii="Arial" w:hAnsi="Arial" w:cs="Arial"/>
          <w:b/>
          <w:bCs/>
        </w:rPr>
        <w:t xml:space="preserve">System Zarządzania Bezpieczeństwem Informacji certyfikowany </w:t>
      </w:r>
      <w:r w:rsidRPr="00DA117D">
        <w:rPr>
          <w:rFonts w:ascii="Arial" w:hAnsi="Arial" w:cs="Arial"/>
        </w:rPr>
        <w:t xml:space="preserve">przez niezależną jednostkę akredytacyjną </w:t>
      </w:r>
      <w:r w:rsidR="007D49BA" w:rsidRPr="00DA117D">
        <w:rPr>
          <w:rFonts w:ascii="Arial" w:hAnsi="Arial" w:cs="Arial"/>
          <w:b/>
          <w:bCs/>
        </w:rPr>
        <w:t>na zgodność z normą ISO 27001</w:t>
      </w:r>
      <w:r w:rsidR="007D49BA">
        <w:rPr>
          <w:rFonts w:ascii="Arial" w:hAnsi="Arial" w:cs="Arial"/>
          <w:b/>
          <w:bCs/>
        </w:rPr>
        <w:t xml:space="preserve"> </w:t>
      </w:r>
      <w:r w:rsidRPr="00DA117D">
        <w:rPr>
          <w:rFonts w:ascii="Arial" w:hAnsi="Arial" w:cs="Arial"/>
          <w:b/>
          <w:bCs/>
        </w:rPr>
        <w:t>lub równoważn</w:t>
      </w:r>
      <w:r w:rsidR="007D49BA">
        <w:rPr>
          <w:rFonts w:ascii="Arial" w:hAnsi="Arial" w:cs="Arial"/>
          <w:b/>
          <w:bCs/>
        </w:rPr>
        <w:t>ą</w:t>
      </w:r>
      <w:r w:rsidRPr="00DA117D">
        <w:rPr>
          <w:rFonts w:ascii="Arial" w:hAnsi="Arial" w:cs="Arial"/>
          <w:b/>
          <w:bCs/>
        </w:rPr>
        <w:t>.</w:t>
      </w:r>
      <w:r w:rsidR="007D49BA" w:rsidRPr="007D49BA">
        <w:rPr>
          <w:rFonts w:ascii="Arial" w:hAnsi="Arial" w:cs="Arial"/>
          <w:b/>
          <w:bCs/>
        </w:rPr>
        <w:t xml:space="preserve"> </w:t>
      </w:r>
    </w:p>
    <w:p w14:paraId="4B7E0B0C" w14:textId="2C97EDC0" w:rsidR="00E04E69" w:rsidRPr="00DA117D" w:rsidRDefault="00D167C6" w:rsidP="00DA117D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wdrożony </w:t>
      </w:r>
      <w:r w:rsidRPr="00DA117D">
        <w:rPr>
          <w:rFonts w:ascii="Arial" w:hAnsi="Arial" w:cs="Arial"/>
          <w:b/>
          <w:bCs/>
        </w:rPr>
        <w:t xml:space="preserve">System Zarządzania Ciągłością Działania certyfikowany </w:t>
      </w:r>
      <w:r w:rsidR="007D49BA" w:rsidRPr="00DA117D">
        <w:rPr>
          <w:rFonts w:ascii="Arial" w:hAnsi="Arial" w:cs="Arial"/>
        </w:rPr>
        <w:t xml:space="preserve">przez niezależną jednostkę akredytacyjną </w:t>
      </w:r>
      <w:r w:rsidRPr="00DA117D">
        <w:rPr>
          <w:rFonts w:ascii="Arial" w:hAnsi="Arial" w:cs="Arial"/>
          <w:b/>
          <w:bCs/>
        </w:rPr>
        <w:t>na zgodność z normą ISO 22301</w:t>
      </w:r>
      <w:r w:rsidRPr="00DA117D">
        <w:rPr>
          <w:rFonts w:ascii="Arial" w:hAnsi="Arial" w:cs="Arial"/>
        </w:rPr>
        <w:t xml:space="preserve"> </w:t>
      </w:r>
      <w:r w:rsidR="00E04E69" w:rsidRPr="00DA117D">
        <w:rPr>
          <w:rFonts w:ascii="Arial" w:hAnsi="Arial" w:cs="Arial"/>
          <w:b/>
          <w:bCs/>
        </w:rPr>
        <w:t>lub równoważn</w:t>
      </w:r>
      <w:r w:rsidR="007D49BA">
        <w:rPr>
          <w:rFonts w:ascii="Arial" w:hAnsi="Arial" w:cs="Arial"/>
          <w:b/>
          <w:bCs/>
        </w:rPr>
        <w:t>ą</w:t>
      </w:r>
      <w:r w:rsidR="00E04E69" w:rsidRPr="00DA117D">
        <w:rPr>
          <w:rFonts w:ascii="Arial" w:hAnsi="Arial" w:cs="Arial"/>
          <w:b/>
          <w:bCs/>
        </w:rPr>
        <w:t>.</w:t>
      </w:r>
    </w:p>
    <w:p w14:paraId="6E88D1C1" w14:textId="5DBE372E" w:rsidR="00D167C6" w:rsidRPr="00DA117D" w:rsidRDefault="00D167C6" w:rsidP="00DA117D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wdrożony </w:t>
      </w:r>
      <w:r w:rsidRPr="00DA117D">
        <w:rPr>
          <w:rFonts w:ascii="Arial" w:hAnsi="Arial" w:cs="Arial"/>
          <w:b/>
          <w:bCs/>
        </w:rPr>
        <w:t xml:space="preserve">System Zarządzania Jakością certyfikowany </w:t>
      </w:r>
      <w:r w:rsidR="007D49BA" w:rsidRPr="00DA117D">
        <w:rPr>
          <w:rFonts w:ascii="Arial" w:hAnsi="Arial" w:cs="Arial"/>
        </w:rPr>
        <w:t xml:space="preserve">przez niezależną jednostkę akredytacyjną </w:t>
      </w:r>
      <w:r w:rsidRPr="00DA117D">
        <w:rPr>
          <w:rFonts w:ascii="Arial" w:hAnsi="Arial" w:cs="Arial"/>
          <w:b/>
          <w:bCs/>
        </w:rPr>
        <w:t>na zgodność z normą ISO 9001</w:t>
      </w:r>
      <w:r w:rsidRPr="00DA117D">
        <w:rPr>
          <w:rFonts w:ascii="Arial" w:hAnsi="Arial" w:cs="Arial"/>
        </w:rPr>
        <w:t xml:space="preserve"> </w:t>
      </w:r>
      <w:r w:rsidR="00E04E69" w:rsidRPr="00DA117D">
        <w:rPr>
          <w:rFonts w:ascii="Arial" w:hAnsi="Arial" w:cs="Arial"/>
          <w:b/>
          <w:bCs/>
        </w:rPr>
        <w:t>lub równoważny.</w:t>
      </w:r>
    </w:p>
    <w:p w14:paraId="1561FD12" w14:textId="77777777" w:rsidR="00D167C6" w:rsidRPr="00CB16C7" w:rsidRDefault="00D167C6" w:rsidP="00DA117D">
      <w:pPr>
        <w:pStyle w:val="Akapitzlist"/>
        <w:spacing w:before="120" w:line="360" w:lineRule="auto"/>
        <w:ind w:left="0"/>
        <w:jc w:val="both"/>
        <w:rPr>
          <w:rFonts w:ascii="Arial" w:hAnsi="Arial" w:cs="Arial"/>
        </w:rPr>
      </w:pPr>
    </w:p>
    <w:p w14:paraId="2515E221" w14:textId="7114CB68" w:rsidR="00DA117D" w:rsidRPr="00CB16C7" w:rsidRDefault="00E04E69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CB16C7">
        <w:rPr>
          <w:rFonts w:ascii="Arial" w:hAnsi="Arial" w:cs="Arial"/>
        </w:rPr>
        <w:t xml:space="preserve">Oświadczamy, że </w:t>
      </w:r>
      <w:r w:rsidR="007D49BA" w:rsidRPr="00CB16C7">
        <w:rPr>
          <w:rFonts w:ascii="Arial" w:hAnsi="Arial" w:cs="Arial"/>
        </w:rPr>
        <w:t xml:space="preserve">najpóźniej </w:t>
      </w:r>
      <w:r w:rsidR="00DA117D" w:rsidRPr="00CB16C7">
        <w:rPr>
          <w:rFonts w:ascii="Arial" w:hAnsi="Arial" w:cs="Arial"/>
        </w:rPr>
        <w:t>w dniu zawarcia umowy przedłożymy aktualną polisę ubezpieczeniową na kwotę nie mniejszą niż 1.000.000,00 zł</w:t>
      </w:r>
    </w:p>
    <w:p w14:paraId="4139F578" w14:textId="6A542E54" w:rsidR="00E04E69" w:rsidRPr="00DA117D" w:rsidRDefault="00E04E69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Zamawiającego,</w:t>
      </w:r>
    </w:p>
    <w:p w14:paraId="4B0D759F" w14:textId="77777777" w:rsidR="00525EFF" w:rsidRPr="00DA117D" w:rsidRDefault="00FF57EE" w:rsidP="00DA117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wypełniliśmy obowiązki informacyjne przewidziane w art. 13 lub art. 14 RODO</w:t>
      </w:r>
      <w:r w:rsidR="008C5531" w:rsidRPr="00DA117D">
        <w:rPr>
          <w:rFonts w:ascii="Arial" w:hAnsi="Arial" w:cs="Arial"/>
        </w:rPr>
        <w:t xml:space="preserve"> </w:t>
      </w:r>
      <w:r w:rsidR="00640768" w:rsidRPr="00DA117D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DA117D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DA117D">
        <w:rPr>
          <w:rFonts w:ascii="Arial" w:hAnsi="Arial" w:cs="Arial"/>
        </w:rPr>
        <w:t xml:space="preserve"> </w:t>
      </w:r>
      <w:r w:rsidR="00640768" w:rsidRPr="00DA117D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DA117D">
        <w:rPr>
          <w:rFonts w:ascii="Arial" w:hAnsi="Arial" w:cs="Arial"/>
        </w:rPr>
        <w:t>.</w:t>
      </w:r>
    </w:p>
    <w:p w14:paraId="5E6621B6" w14:textId="77777777" w:rsidR="002C23F2" w:rsidRPr="00DA117D" w:rsidRDefault="004E4F1B" w:rsidP="00DA117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DA117D">
        <w:rPr>
          <w:rFonts w:ascii="Arial" w:hAnsi="Arial" w:cs="Arial"/>
          <w:b/>
        </w:rPr>
        <w:t>INFORMUJEMY</w:t>
      </w:r>
      <w:r w:rsidR="00267D1F" w:rsidRPr="00DA117D">
        <w:rPr>
          <w:rFonts w:ascii="Arial" w:hAnsi="Arial" w:cs="Arial"/>
          <w:bCs/>
        </w:rPr>
        <w:t>, że wybór oferty</w:t>
      </w:r>
      <w:r w:rsidR="008C5531" w:rsidRPr="00DA117D">
        <w:rPr>
          <w:rFonts w:ascii="Arial" w:hAnsi="Arial" w:cs="Arial"/>
          <w:bCs/>
          <w:vertAlign w:val="superscript"/>
        </w:rPr>
        <w:t xml:space="preserve"> </w:t>
      </w:r>
      <w:r w:rsidR="008C5531" w:rsidRPr="00DA117D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DA117D">
        <w:rPr>
          <w:rFonts w:ascii="Arial" w:hAnsi="Arial" w:cs="Arial"/>
          <w:bCs/>
        </w:rPr>
        <w:t>:</w:t>
      </w:r>
    </w:p>
    <w:p w14:paraId="0F2831DD" w14:textId="346E5A83" w:rsidR="00CE1552" w:rsidRPr="00DA117D" w:rsidRDefault="00B56303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3A01D28" wp14:editId="74A3367D">
            <wp:extent cx="1811020" cy="22161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2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DB099" w14:textId="77777777" w:rsidR="00CE1552" w:rsidRPr="00DA117D" w:rsidRDefault="003A37A9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 xml:space="preserve">do powstania u Zamawiającego obowiązku podatkowego zgodnie z ustawą dnia 11 marca 2004 r. o podatku od towarów i usług </w:t>
      </w:r>
      <w:r w:rsidR="002A516E" w:rsidRPr="00DA117D">
        <w:rPr>
          <w:rFonts w:ascii="Arial" w:hAnsi="Arial" w:cs="Arial"/>
          <w:bCs/>
        </w:rPr>
        <w:t>(</w:t>
      </w:r>
      <w:r w:rsidR="008A3551" w:rsidRPr="00DA117D">
        <w:rPr>
          <w:rFonts w:ascii="Arial" w:hAnsi="Arial" w:cs="Arial"/>
          <w:bCs/>
        </w:rPr>
        <w:t>t.j. Dz. U. z 2025 r. poz. 775</w:t>
      </w:r>
      <w:r w:rsidRPr="00DA117D">
        <w:rPr>
          <w:rFonts w:ascii="Arial" w:hAnsi="Arial" w:cs="Arial"/>
          <w:bCs/>
        </w:rPr>
        <w:t>).</w:t>
      </w:r>
    </w:p>
    <w:p w14:paraId="6C3C91BB" w14:textId="77777777" w:rsidR="003A37A9" w:rsidRPr="00DA117D" w:rsidRDefault="003A37A9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</w:p>
    <w:p w14:paraId="6AAF9CF4" w14:textId="3E23ECC6" w:rsidR="003A37A9" w:rsidRPr="00DA117D" w:rsidRDefault="00B56303" w:rsidP="00DA117D">
      <w:pPr>
        <w:pStyle w:val="Akapitzlist"/>
        <w:spacing w:before="360"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208B4D11" wp14:editId="29CD257D">
            <wp:extent cx="2294890" cy="27368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53DBD" w14:textId="4D4EB898" w:rsidR="003A37A9" w:rsidRPr="00DA117D" w:rsidRDefault="003A37A9" w:rsidP="00DA117D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r w:rsidR="008A3551" w:rsidRPr="00DA117D">
        <w:rPr>
          <w:rFonts w:ascii="Arial" w:hAnsi="Arial" w:cs="Arial"/>
          <w:bCs/>
        </w:rPr>
        <w:t>t.j. Dz. U. z 2025 r. poz. 775</w:t>
      </w:r>
      <w:r w:rsidRPr="00DA117D">
        <w:rPr>
          <w:rFonts w:ascii="Arial" w:hAnsi="Arial" w:cs="Arial"/>
          <w:bCs/>
        </w:rPr>
        <w:t>), w odniesieniu do następujących towarów / usług:</w:t>
      </w:r>
    </w:p>
    <w:p w14:paraId="28C727B7" w14:textId="77777777" w:rsidR="00DA117D" w:rsidRPr="00DA117D" w:rsidRDefault="00DA117D" w:rsidP="00DA117D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  <w:i/>
          <w:iCs/>
        </w:rPr>
      </w:pPr>
      <w:r w:rsidRPr="00DA117D">
        <w:rPr>
          <w:rFonts w:ascii="Arial" w:hAnsi="Arial" w:cs="Arial"/>
          <w:i/>
          <w:iCs/>
          <w:color w:val="000000"/>
        </w:rPr>
        <w:t>(W przypadku nie skreślenia żadnej z powyższych pozycji, Zamawiający uzna, iż po stronie Zamawiającego nie powstanie obowiązek podatkowy.)</w:t>
      </w:r>
    </w:p>
    <w:p w14:paraId="600C741C" w14:textId="77777777" w:rsidR="00DA117D" w:rsidRPr="00DA117D" w:rsidRDefault="00DA117D" w:rsidP="00DA117D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DA117D" w14:paraId="4CB7AC42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E7A97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71C14F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 xml:space="preserve">Nazwy (rodzaje) towaru lub usługi, których dostawa lub świadczenie będą prowadziły do </w:t>
            </w:r>
            <w:r w:rsidRPr="00DA117D">
              <w:rPr>
                <w:rFonts w:ascii="Arial" w:hAnsi="Arial" w:cs="Arial"/>
              </w:rPr>
              <w:lastRenderedPageBreak/>
              <w:t>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211ADFF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lastRenderedPageBreak/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CCF3F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Stawka podatku od towarów i usług, która zgodnie z wiedzą Wykonawcy, będzie miała zastosowanie</w:t>
            </w:r>
          </w:p>
        </w:tc>
      </w:tr>
      <w:tr w:rsidR="003A37A9" w:rsidRPr="00DA117D" w14:paraId="6B923C9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4102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CC2E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F47A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839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A37A9" w:rsidRPr="00DA117D" w14:paraId="570F65B9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7866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DCC4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FA69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5241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04BE4972" w14:textId="77777777" w:rsidR="00525EFF" w:rsidRPr="00DA117D" w:rsidRDefault="00525EFF" w:rsidP="00DA117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</w:rPr>
        <w:t>WS</w:t>
      </w:r>
      <w:r w:rsidR="00B56BE6" w:rsidRPr="00DA117D">
        <w:rPr>
          <w:rFonts w:ascii="Arial" w:hAnsi="Arial" w:cs="Arial"/>
          <w:b/>
        </w:rPr>
        <w:t xml:space="preserve">KAZUJEMY </w:t>
      </w:r>
      <w:r w:rsidR="00B56BE6" w:rsidRPr="00DA117D">
        <w:rPr>
          <w:rFonts w:ascii="Arial" w:hAnsi="Arial" w:cs="Arial"/>
          <w:bCs/>
        </w:rPr>
        <w:t>osobę upoważnioną do kontaktu</w:t>
      </w:r>
      <w:r w:rsidRPr="00DA117D">
        <w:rPr>
          <w:rFonts w:ascii="Arial" w:hAnsi="Arial" w:cs="Arial"/>
        </w:rPr>
        <w:t xml:space="preserve"> w sprawie </w:t>
      </w:r>
      <w:r w:rsidR="00B56BE6" w:rsidRPr="00DA117D">
        <w:rPr>
          <w:rFonts w:ascii="Arial" w:hAnsi="Arial" w:cs="Arial"/>
        </w:rPr>
        <w:t>przedmiotowego postępowania</w:t>
      </w:r>
      <w:r w:rsidRPr="00DA117D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DA117D" w14:paraId="26687E70" w14:textId="77777777" w:rsidTr="00B56BE6">
        <w:tc>
          <w:tcPr>
            <w:tcW w:w="1984" w:type="dxa"/>
            <w:vAlign w:val="center"/>
          </w:tcPr>
          <w:p w14:paraId="131448B9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0C369E6D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DA117D" w14:paraId="41C3788A" w14:textId="77777777" w:rsidTr="00B56BE6">
        <w:tc>
          <w:tcPr>
            <w:tcW w:w="1984" w:type="dxa"/>
            <w:vAlign w:val="center"/>
          </w:tcPr>
          <w:p w14:paraId="11C74311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24649561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DA117D" w14:paraId="2EC230C5" w14:textId="77777777" w:rsidTr="00B56BE6">
        <w:tc>
          <w:tcPr>
            <w:tcW w:w="1984" w:type="dxa"/>
            <w:vAlign w:val="center"/>
          </w:tcPr>
          <w:p w14:paraId="02F418DC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696A516A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</w:tbl>
    <w:p w14:paraId="6AD5B734" w14:textId="77777777" w:rsidR="00525EFF" w:rsidRPr="00DA117D" w:rsidRDefault="009B316D" w:rsidP="00DA117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  <w:bCs/>
        </w:rPr>
        <w:t>DOŁĄCZAMY</w:t>
      </w:r>
      <w:r w:rsidR="0097776D" w:rsidRPr="00DA117D">
        <w:rPr>
          <w:rFonts w:ascii="Arial" w:hAnsi="Arial" w:cs="Arial"/>
        </w:rPr>
        <w:t xml:space="preserve"> do oferty</w:t>
      </w:r>
      <w:r w:rsidRPr="00DA117D">
        <w:rPr>
          <w:rFonts w:ascii="Arial" w:hAnsi="Arial" w:cs="Arial"/>
        </w:rPr>
        <w:t xml:space="preserve"> następujące załączniki</w:t>
      </w:r>
      <w:r w:rsidR="00AF4AC3" w:rsidRPr="00DA117D">
        <w:rPr>
          <w:rFonts w:ascii="Arial" w:hAnsi="Arial" w:cs="Arial"/>
        </w:rPr>
        <w:t>, stanowiąc</w:t>
      </w:r>
      <w:r w:rsidRPr="00DA117D">
        <w:rPr>
          <w:rFonts w:ascii="Arial" w:hAnsi="Arial" w:cs="Arial"/>
        </w:rPr>
        <w:t>e</w:t>
      </w:r>
      <w:r w:rsidR="00AF4AC3" w:rsidRPr="00DA117D">
        <w:rPr>
          <w:rFonts w:ascii="Arial" w:hAnsi="Arial" w:cs="Arial"/>
        </w:rPr>
        <w:t xml:space="preserve"> jej integralną część</w:t>
      </w:r>
      <w:r w:rsidRPr="00DA117D">
        <w:rPr>
          <w:rFonts w:ascii="Arial" w:hAnsi="Arial" w:cs="Arial"/>
        </w:rPr>
        <w:t>:</w:t>
      </w:r>
    </w:p>
    <w:p w14:paraId="23E2243A" w14:textId="77777777" w:rsidR="009B316D" w:rsidRPr="00DA117D" w:rsidRDefault="009B316D" w:rsidP="00DA117D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i/>
          <w:iCs/>
          <w:color w:val="0070C0"/>
        </w:rPr>
        <w:t xml:space="preserve">(należy </w:t>
      </w:r>
      <w:r w:rsidR="00EA28A0" w:rsidRPr="00DA117D">
        <w:rPr>
          <w:rFonts w:ascii="Arial" w:hAnsi="Arial" w:cs="Arial"/>
          <w:i/>
          <w:iCs/>
          <w:color w:val="0070C0"/>
        </w:rPr>
        <w:t>wskazać wszystkie oświadczenia / dokumenty dołączone do oferty</w:t>
      </w:r>
      <w:r w:rsidRPr="00DA117D">
        <w:rPr>
          <w:rFonts w:ascii="Arial" w:hAnsi="Arial" w:cs="Arial"/>
          <w:i/>
          <w:iCs/>
          <w:color w:val="0070C0"/>
        </w:rPr>
        <w:t>)</w:t>
      </w:r>
    </w:p>
    <w:p w14:paraId="359492EC" w14:textId="77777777" w:rsidR="007D475B" w:rsidRPr="00DA117D" w:rsidRDefault="007D475B" w:rsidP="00DA117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_____________________________</w:t>
      </w:r>
      <w:r w:rsidR="00AF4AC3" w:rsidRPr="00DA117D">
        <w:rPr>
          <w:rFonts w:ascii="Arial" w:hAnsi="Arial" w:cs="Arial"/>
          <w:bCs/>
        </w:rPr>
        <w:t>__________________________________</w:t>
      </w:r>
    </w:p>
    <w:p w14:paraId="1FD53703" w14:textId="77777777" w:rsidR="0097776D" w:rsidRPr="00DA117D" w:rsidRDefault="007D475B" w:rsidP="00DA117D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_______________________________</w:t>
      </w:r>
      <w:r w:rsidR="00AF4AC3" w:rsidRPr="00DA117D">
        <w:rPr>
          <w:rFonts w:ascii="Arial" w:hAnsi="Arial" w:cs="Arial"/>
          <w:bCs/>
        </w:rPr>
        <w:t>_____________________</w:t>
      </w:r>
      <w:r w:rsidR="009B316D" w:rsidRPr="00DA117D">
        <w:rPr>
          <w:rFonts w:ascii="Arial" w:hAnsi="Arial" w:cs="Arial"/>
          <w:bCs/>
        </w:rPr>
        <w:t>_</w:t>
      </w:r>
      <w:r w:rsidR="00AF4AC3" w:rsidRPr="00DA117D">
        <w:rPr>
          <w:rFonts w:ascii="Arial" w:hAnsi="Arial" w:cs="Arial"/>
          <w:bCs/>
        </w:rPr>
        <w:t>__________</w:t>
      </w:r>
    </w:p>
    <w:p w14:paraId="51AC284F" w14:textId="77777777" w:rsidR="004D4F17" w:rsidRPr="00DA117D" w:rsidRDefault="004D4F17" w:rsidP="00DA117D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14:paraId="54933DB5" w14:textId="77777777" w:rsidR="00814ACA" w:rsidRPr="00DA117D" w:rsidRDefault="00814ACA" w:rsidP="00DA117D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  <w:r w:rsidRPr="00DA117D">
        <w:rPr>
          <w:rFonts w:ascii="Arial" w:hAnsi="Arial" w:cs="Arial"/>
          <w:iCs/>
        </w:rPr>
        <w:t>…………………………</w:t>
      </w:r>
    </w:p>
    <w:p w14:paraId="2FB32EE2" w14:textId="77777777" w:rsidR="00814ACA" w:rsidRPr="00DA117D" w:rsidRDefault="00FD166E" w:rsidP="00DA117D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  <w:r w:rsidRPr="00DA117D">
        <w:rPr>
          <w:rFonts w:ascii="Arial" w:hAnsi="Arial" w:cs="Arial"/>
          <w:iCs/>
        </w:rPr>
        <w:t xml:space="preserve">            </w:t>
      </w:r>
      <w:r w:rsidR="00814ACA" w:rsidRPr="00DA117D">
        <w:rPr>
          <w:rFonts w:ascii="Arial" w:hAnsi="Arial" w:cs="Arial"/>
          <w:iCs/>
        </w:rPr>
        <w:t>[podpis</w:t>
      </w:r>
      <w:r w:rsidRPr="00DA117D">
        <w:rPr>
          <w:rFonts w:ascii="Arial" w:hAnsi="Arial" w:cs="Arial"/>
          <w:iCs/>
        </w:rPr>
        <w:t xml:space="preserve"> </w:t>
      </w:r>
      <w:r w:rsidRPr="00DA117D">
        <w:rPr>
          <w:rStyle w:val="Odwoanieprzypisudolnego"/>
          <w:rFonts w:ascii="Arial" w:hAnsi="Arial" w:cs="Arial"/>
          <w:b/>
          <w:bCs/>
          <w:iCs/>
          <w:color w:val="0070C0"/>
        </w:rPr>
        <w:footnoteReference w:id="6"/>
      </w:r>
      <w:r w:rsidR="00814ACA" w:rsidRPr="00DA117D">
        <w:rPr>
          <w:rFonts w:ascii="Arial" w:hAnsi="Arial" w:cs="Arial"/>
          <w:iCs/>
        </w:rPr>
        <w:t>]</w:t>
      </w:r>
    </w:p>
    <w:sectPr w:rsidR="00814ACA" w:rsidRPr="00DA117D" w:rsidSect="00C11FEF">
      <w:headerReference w:type="default" r:id="rId16"/>
      <w:footerReference w:type="default" r:id="rId17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CDBE9" w14:textId="77777777" w:rsidR="003607F9" w:rsidRDefault="003607F9" w:rsidP="00FF57EE">
      <w:r>
        <w:separator/>
      </w:r>
    </w:p>
  </w:endnote>
  <w:endnote w:type="continuationSeparator" w:id="0">
    <w:p w14:paraId="3D0221D6" w14:textId="77777777" w:rsidR="003607F9" w:rsidRDefault="003607F9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70BCF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692E2" w14:textId="77777777" w:rsidR="003607F9" w:rsidRDefault="003607F9" w:rsidP="00FF57EE">
      <w:r>
        <w:separator/>
      </w:r>
    </w:p>
  </w:footnote>
  <w:footnote w:type="continuationSeparator" w:id="0">
    <w:p w14:paraId="7AF8ABC6" w14:textId="77777777" w:rsidR="003607F9" w:rsidRDefault="003607F9" w:rsidP="00FF57EE">
      <w:r>
        <w:continuationSeparator/>
      </w:r>
    </w:p>
  </w:footnote>
  <w:footnote w:id="1">
    <w:p w14:paraId="25EFD9ED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D880DF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678DD29D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6D5CF4A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37E2633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98C1D9C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F58D485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74F44" w14:textId="4FA58244" w:rsidR="00AE2ACB" w:rsidRDefault="00B56303" w:rsidP="000B25AF">
    <w:pPr>
      <w:pStyle w:val="Nagwek"/>
      <w:rPr>
        <w:noProof/>
      </w:rPr>
    </w:pPr>
    <w:r>
      <w:rPr>
        <w:noProof/>
      </w:rPr>
      <w:drawing>
        <wp:inline distT="0" distB="0" distL="0" distR="0" wp14:anchorId="7449E206" wp14:editId="5F1BFC28">
          <wp:extent cx="5760085" cy="675640"/>
          <wp:effectExtent l="0" t="0" r="0" b="0"/>
          <wp:docPr id="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248331" w14:textId="77777777" w:rsidR="00B4588A" w:rsidRPr="000B25AF" w:rsidRDefault="00B4588A" w:rsidP="000B25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F2420"/>
    <w:multiLevelType w:val="hybridMultilevel"/>
    <w:tmpl w:val="23864BD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2E3471"/>
    <w:multiLevelType w:val="hybridMultilevel"/>
    <w:tmpl w:val="FF701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3EA0060"/>
    <w:multiLevelType w:val="hybridMultilevel"/>
    <w:tmpl w:val="3EFE0C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7" w15:restartNumberingAfterBreak="0">
    <w:nsid w:val="6B806611"/>
    <w:multiLevelType w:val="hybridMultilevel"/>
    <w:tmpl w:val="785CF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84452832">
    <w:abstractNumId w:val="6"/>
  </w:num>
  <w:num w:numId="2" w16cid:durableId="374083907">
    <w:abstractNumId w:val="4"/>
  </w:num>
  <w:num w:numId="3" w16cid:durableId="1761488795">
    <w:abstractNumId w:val="5"/>
  </w:num>
  <w:num w:numId="4" w16cid:durableId="434711528">
    <w:abstractNumId w:val="8"/>
  </w:num>
  <w:num w:numId="5" w16cid:durableId="832990349">
    <w:abstractNumId w:val="1"/>
  </w:num>
  <w:num w:numId="6" w16cid:durableId="1387528937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9668797">
    <w:abstractNumId w:val="7"/>
  </w:num>
  <w:num w:numId="8" w16cid:durableId="1918856903">
    <w:abstractNumId w:val="0"/>
  </w:num>
  <w:num w:numId="9" w16cid:durableId="699816186">
    <w:abstractNumId w:val="2"/>
  </w:num>
  <w:num w:numId="10" w16cid:durableId="18712150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B4D"/>
    <w:rsid w:val="00017B94"/>
    <w:rsid w:val="00077EBA"/>
    <w:rsid w:val="000B25AF"/>
    <w:rsid w:val="000B2973"/>
    <w:rsid w:val="000E4E21"/>
    <w:rsid w:val="000E55C8"/>
    <w:rsid w:val="001063D3"/>
    <w:rsid w:val="001129C0"/>
    <w:rsid w:val="00140C27"/>
    <w:rsid w:val="00186B4A"/>
    <w:rsid w:val="00193F60"/>
    <w:rsid w:val="001C479D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113E8"/>
    <w:rsid w:val="003607F9"/>
    <w:rsid w:val="00367F75"/>
    <w:rsid w:val="003A37A9"/>
    <w:rsid w:val="003B139A"/>
    <w:rsid w:val="003B769C"/>
    <w:rsid w:val="003E0201"/>
    <w:rsid w:val="00405D7E"/>
    <w:rsid w:val="004565D7"/>
    <w:rsid w:val="00497AEE"/>
    <w:rsid w:val="004C59EC"/>
    <w:rsid w:val="004D0E86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D49BA"/>
    <w:rsid w:val="007E331F"/>
    <w:rsid w:val="007F3E87"/>
    <w:rsid w:val="00814ACA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588A"/>
    <w:rsid w:val="00B47637"/>
    <w:rsid w:val="00B56303"/>
    <w:rsid w:val="00B56BE6"/>
    <w:rsid w:val="00B86D25"/>
    <w:rsid w:val="00B87AFB"/>
    <w:rsid w:val="00B9086B"/>
    <w:rsid w:val="00B964C4"/>
    <w:rsid w:val="00BA3B4D"/>
    <w:rsid w:val="00BA4E10"/>
    <w:rsid w:val="00BB6E2E"/>
    <w:rsid w:val="00BC4F99"/>
    <w:rsid w:val="00BD6984"/>
    <w:rsid w:val="00BE474D"/>
    <w:rsid w:val="00C11FEF"/>
    <w:rsid w:val="00C22F7D"/>
    <w:rsid w:val="00C749A9"/>
    <w:rsid w:val="00C754AE"/>
    <w:rsid w:val="00C85374"/>
    <w:rsid w:val="00CB16C7"/>
    <w:rsid w:val="00CE1552"/>
    <w:rsid w:val="00CE3AE6"/>
    <w:rsid w:val="00D072DF"/>
    <w:rsid w:val="00D167C6"/>
    <w:rsid w:val="00D528F4"/>
    <w:rsid w:val="00D554C7"/>
    <w:rsid w:val="00D5631A"/>
    <w:rsid w:val="00D613AB"/>
    <w:rsid w:val="00DA117D"/>
    <w:rsid w:val="00DC171A"/>
    <w:rsid w:val="00DC336F"/>
    <w:rsid w:val="00E04E69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58E74"/>
  <w15:chartTrackingRefBased/>
  <w15:docId w15:val="{D7F50F5B-5003-4FBC-BC1A-2BF056E9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ytu">
    <w:name w:val="Title"/>
    <w:basedOn w:val="Normalny"/>
    <w:next w:val="Podtytu"/>
    <w:link w:val="TytuZnak"/>
    <w:qFormat/>
    <w:rsid w:val="000E4E2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0E4E21"/>
    <w:rPr>
      <w:rFonts w:ascii="Times New Roman" w:eastAsia="Times New Roman" w:hAnsi="Times New Roman"/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4E2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0E4E21"/>
    <w:rPr>
      <w:rFonts w:asciiTheme="majorHAnsi" w:eastAsiaTheme="majorEastAsia" w:hAnsiTheme="majorHAnsi" w:cstheme="majorBidi"/>
      <w:sz w:val="24"/>
      <w:szCs w:val="24"/>
    </w:rPr>
  </w:style>
  <w:style w:type="character" w:customStyle="1" w:styleId="Teksttreci">
    <w:name w:val="Tekst treści_"/>
    <w:link w:val="Teksttreci0"/>
    <w:locked/>
    <w:rsid w:val="004D0E86"/>
    <w:rPr>
      <w:rFonts w:ascii="Times New Roman" w:eastAsia="Times New Roman" w:hAnsi="Times New Roman"/>
    </w:rPr>
  </w:style>
  <w:style w:type="paragraph" w:customStyle="1" w:styleId="Teksttreci0">
    <w:name w:val="Tekst treści"/>
    <w:basedOn w:val="Normalny"/>
    <w:link w:val="Teksttreci"/>
    <w:rsid w:val="004D0E86"/>
    <w:pPr>
      <w:widowControl w:val="0"/>
      <w:spacing w:line="276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2025-12-10T07:56:00Z</cp:lastPrinted>
  <dcterms:created xsi:type="dcterms:W3CDTF">2026-01-09T08:30:00Z</dcterms:created>
  <dcterms:modified xsi:type="dcterms:W3CDTF">2026-02-17T11:59:00Z</dcterms:modified>
</cp:coreProperties>
</file>