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E1469" w14:textId="77777777" w:rsidR="005103B9" w:rsidRPr="008C51E3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C51E3">
        <w:rPr>
          <w:bCs/>
          <w:i w:val="0"/>
          <w:sz w:val="20"/>
        </w:rPr>
        <w:t xml:space="preserve">Załącznik nr </w:t>
      </w:r>
      <w:r w:rsidR="008C51E3" w:rsidRPr="00F82A84">
        <w:rPr>
          <w:bCs/>
          <w:i w:val="0"/>
          <w:sz w:val="20"/>
        </w:rPr>
        <w:t>2</w:t>
      </w:r>
      <w:r w:rsidR="00B36ABD" w:rsidRPr="00F82A84">
        <w:rPr>
          <w:bCs/>
          <w:i w:val="0"/>
          <w:sz w:val="20"/>
        </w:rPr>
        <w:t xml:space="preserve"> d</w:t>
      </w:r>
      <w:r w:rsidR="00B36ABD" w:rsidRPr="008C51E3">
        <w:rPr>
          <w:bCs/>
          <w:i w:val="0"/>
          <w:sz w:val="20"/>
        </w:rPr>
        <w:t>o SWZ</w:t>
      </w:r>
    </w:p>
    <w:p w14:paraId="7131A588" w14:textId="77777777" w:rsidR="00C4103F" w:rsidRPr="008C51E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C51E3">
        <w:rPr>
          <w:rFonts w:ascii="Times New Roman" w:hAnsi="Times New Roman"/>
          <w:b/>
          <w:sz w:val="20"/>
          <w:szCs w:val="20"/>
        </w:rPr>
        <w:t>Zamawiający</w:t>
      </w:r>
      <w:r w:rsidR="007936D6" w:rsidRPr="008C51E3">
        <w:rPr>
          <w:rFonts w:ascii="Times New Roman" w:hAnsi="Times New Roman"/>
          <w:b/>
          <w:sz w:val="20"/>
          <w:szCs w:val="20"/>
        </w:rPr>
        <w:t>:</w:t>
      </w:r>
    </w:p>
    <w:p w14:paraId="18A844C0" w14:textId="77777777" w:rsidR="006676AE" w:rsidRPr="008C51E3" w:rsidRDefault="0013691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GMINA NIEPOŁOMICE</w:t>
      </w:r>
    </w:p>
    <w:p w14:paraId="0A624B5A" w14:textId="77777777" w:rsidR="006676AE" w:rsidRPr="008C51E3" w:rsidRDefault="00136914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Pl. Zwycięstwa</w:t>
      </w:r>
      <w:r w:rsidR="006676AE" w:rsidRPr="008C51E3">
        <w:rPr>
          <w:sz w:val="20"/>
          <w:szCs w:val="20"/>
        </w:rPr>
        <w:t xml:space="preserve"> </w:t>
      </w:r>
      <w:r w:rsidRPr="008C51E3">
        <w:rPr>
          <w:sz w:val="20"/>
          <w:szCs w:val="20"/>
        </w:rPr>
        <w:t>13</w:t>
      </w:r>
      <w:r w:rsidR="006676AE" w:rsidRPr="008C51E3">
        <w:rPr>
          <w:sz w:val="20"/>
          <w:szCs w:val="20"/>
        </w:rPr>
        <w:t xml:space="preserve"> </w:t>
      </w:r>
    </w:p>
    <w:p w14:paraId="77F167C0" w14:textId="77777777" w:rsidR="00F90CD1" w:rsidRPr="008C51E3" w:rsidRDefault="00136914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C51E3">
        <w:rPr>
          <w:sz w:val="20"/>
          <w:szCs w:val="20"/>
        </w:rPr>
        <w:t>32-005</w:t>
      </w:r>
      <w:r w:rsidR="006676AE" w:rsidRPr="008C51E3">
        <w:rPr>
          <w:sz w:val="20"/>
          <w:szCs w:val="20"/>
        </w:rPr>
        <w:t xml:space="preserve"> </w:t>
      </w:r>
      <w:r w:rsidRPr="008C51E3">
        <w:rPr>
          <w:sz w:val="20"/>
          <w:szCs w:val="20"/>
        </w:rPr>
        <w:t>Niepołomice</w:t>
      </w:r>
    </w:p>
    <w:p w14:paraId="03262977" w14:textId="77777777" w:rsidR="002578E4" w:rsidRPr="008C51E3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C51E3" w14:paraId="0AA2280F" w14:textId="77777777" w:rsidTr="0018769E">
        <w:tc>
          <w:tcPr>
            <w:tcW w:w="2800" w:type="dxa"/>
          </w:tcPr>
          <w:p w14:paraId="6A115F51" w14:textId="77777777" w:rsidR="002578E4" w:rsidRPr="008C51E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C51E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782A342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BDFCFC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9F197F" w14:textId="77777777" w:rsidR="002578E4" w:rsidRPr="008C51E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2578E4" w:rsidRPr="008C51E3" w14:paraId="498010E8" w14:textId="77777777" w:rsidTr="0018769E">
        <w:tc>
          <w:tcPr>
            <w:tcW w:w="2800" w:type="dxa"/>
          </w:tcPr>
          <w:p w14:paraId="09E771F0" w14:textId="77777777" w:rsidR="002578E4" w:rsidRPr="008C51E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C51E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F0AB74B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9266714" w14:textId="77777777" w:rsidR="002578E4" w:rsidRPr="008C51E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4D31E6" w14:textId="77777777" w:rsidR="002578E4" w:rsidRPr="008C51E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C51E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11571A4" w14:textId="77777777" w:rsidR="002578E4" w:rsidRPr="008C51E3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36914" w:rsidRPr="008C51E3" w14:paraId="03540047" w14:textId="77777777" w:rsidTr="00A132F0">
        <w:tc>
          <w:tcPr>
            <w:tcW w:w="9104" w:type="dxa"/>
            <w:shd w:val="clear" w:color="auto" w:fill="D9D9D9"/>
          </w:tcPr>
          <w:p w14:paraId="3EB586DB" w14:textId="77777777" w:rsidR="00136914" w:rsidRPr="008C51E3" w:rsidRDefault="00136914" w:rsidP="00A132F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5035713" w14:textId="6B5823B9" w:rsidR="00136914" w:rsidRPr="008C51E3" w:rsidRDefault="00136914" w:rsidP="00A132F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C51E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C51E3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1D13B9">
              <w:rPr>
                <w:rFonts w:ascii="Times New Roman" w:hAnsi="Times New Roman"/>
                <w:sz w:val="20"/>
                <w:szCs w:val="20"/>
              </w:rPr>
              <w:t>4</w:t>
            </w:r>
            <w:r w:rsidRPr="008C51E3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1D13B9">
              <w:rPr>
                <w:rFonts w:ascii="Times New Roman" w:hAnsi="Times New Roman"/>
                <w:sz w:val="20"/>
                <w:szCs w:val="20"/>
              </w:rPr>
              <w:t>320</w:t>
            </w:r>
            <w:r w:rsidR="00B476C4">
              <w:rPr>
                <w:rFonts w:ascii="Times New Roman" w:hAnsi="Times New Roman"/>
                <w:sz w:val="20"/>
                <w:szCs w:val="20"/>
              </w:rPr>
              <w:t xml:space="preserve"> ze zm.</w:t>
            </w:r>
            <w:r w:rsidRPr="008C51E3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8C51E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C51E3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7C3053BB" w14:textId="77777777" w:rsidR="00136914" w:rsidRPr="008C51E3" w:rsidRDefault="00136914" w:rsidP="00A132F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65093959" w14:textId="77777777" w:rsidR="00136914" w:rsidRPr="008C51E3" w:rsidRDefault="00136914" w:rsidP="00A132F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DE9F475" w14:textId="77777777" w:rsidR="00136914" w:rsidRPr="008C51E3" w:rsidRDefault="00136914" w:rsidP="00A132F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489B5A1E" w14:textId="77777777" w:rsidR="00E50194" w:rsidRPr="008C51E3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Na potrzeby postę</w:t>
      </w:r>
      <w:r w:rsidR="008D0487" w:rsidRPr="008C51E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C51E3">
        <w:rPr>
          <w:rFonts w:ascii="Times New Roman" w:hAnsi="Times New Roman"/>
          <w:sz w:val="20"/>
          <w:szCs w:val="20"/>
        </w:rPr>
        <w:t>zamówienia publicznego</w:t>
      </w:r>
      <w:r w:rsidR="00E50194" w:rsidRPr="008C51E3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8830" w:type="dxa"/>
        <w:tblInd w:w="108" w:type="dxa"/>
        <w:tblLook w:val="04A0" w:firstRow="1" w:lastRow="0" w:firstColumn="1" w:lastColumn="0" w:noHBand="0" w:noVBand="1"/>
      </w:tblPr>
      <w:tblGrid>
        <w:gridCol w:w="2208"/>
        <w:gridCol w:w="6622"/>
      </w:tblGrid>
      <w:tr w:rsidR="002578E4" w:rsidRPr="008C51E3" w14:paraId="480937F3" w14:textId="77777777" w:rsidTr="00B476C4">
        <w:trPr>
          <w:trHeight w:val="804"/>
        </w:trPr>
        <w:tc>
          <w:tcPr>
            <w:tcW w:w="2208" w:type="dxa"/>
          </w:tcPr>
          <w:p w14:paraId="0ADCFED4" w14:textId="77777777" w:rsidR="002578E4" w:rsidRPr="008C51E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622" w:type="dxa"/>
          </w:tcPr>
          <w:p w14:paraId="5B28D1E5" w14:textId="29DD3B21" w:rsidR="002578E4" w:rsidRPr="008C51E3" w:rsidRDefault="00B476C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B476C4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Remont świetlicy kultury w Niepołomicach – Podgrabiu  w ramach projektu MCUS</w:t>
            </w:r>
            <w:r w:rsidR="002578E4"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36914" w:rsidRPr="008C51E3" w14:paraId="04B66A24" w14:textId="77777777" w:rsidTr="00B476C4">
        <w:trPr>
          <w:trHeight w:val="409"/>
        </w:trPr>
        <w:tc>
          <w:tcPr>
            <w:tcW w:w="2208" w:type="dxa"/>
          </w:tcPr>
          <w:p w14:paraId="24B4457D" w14:textId="77777777" w:rsidR="00136914" w:rsidRPr="008C51E3" w:rsidRDefault="00136914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622" w:type="dxa"/>
          </w:tcPr>
          <w:p w14:paraId="32DA8894" w14:textId="0AB1BF23" w:rsidR="00136914" w:rsidRPr="008C51E3" w:rsidRDefault="00136914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B476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  <w:r w:rsidRPr="008C51E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B476C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6512886B" w14:textId="77777777" w:rsidR="002578E4" w:rsidRPr="008C51E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3086A8F" w14:textId="77777777" w:rsidR="00F90CD1" w:rsidRPr="008C51E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 xml:space="preserve">prowadzonego przez </w:t>
      </w:r>
      <w:r w:rsidR="00136914" w:rsidRPr="008C51E3">
        <w:rPr>
          <w:rFonts w:ascii="Times New Roman" w:hAnsi="Times New Roman"/>
          <w:b/>
          <w:sz w:val="20"/>
          <w:szCs w:val="20"/>
        </w:rPr>
        <w:t>GMINA NIEPOŁOMICE</w:t>
      </w:r>
      <w:r w:rsidRPr="008C51E3">
        <w:rPr>
          <w:rFonts w:ascii="Times New Roman" w:hAnsi="Times New Roman"/>
          <w:b/>
          <w:sz w:val="20"/>
          <w:szCs w:val="20"/>
        </w:rPr>
        <w:t>,</w:t>
      </w:r>
      <w:r w:rsidR="002B2AD9" w:rsidRPr="008C51E3">
        <w:rPr>
          <w:rFonts w:ascii="Times New Roman" w:hAnsi="Times New Roman"/>
          <w:sz w:val="20"/>
          <w:szCs w:val="20"/>
        </w:rPr>
        <w:t xml:space="preserve"> </w:t>
      </w:r>
      <w:r w:rsidR="00E65685" w:rsidRPr="008C51E3">
        <w:rPr>
          <w:rFonts w:ascii="Times New Roman" w:hAnsi="Times New Roman"/>
          <w:sz w:val="20"/>
          <w:szCs w:val="20"/>
        </w:rPr>
        <w:t>oświa</w:t>
      </w:r>
      <w:r w:rsidR="00825A09" w:rsidRPr="008C51E3">
        <w:rPr>
          <w:rFonts w:ascii="Times New Roman" w:hAnsi="Times New Roman"/>
          <w:sz w:val="20"/>
          <w:szCs w:val="20"/>
        </w:rPr>
        <w:t>dczam</w:t>
      </w:r>
      <w:r w:rsidR="00E65685" w:rsidRPr="008C51E3">
        <w:rPr>
          <w:rFonts w:ascii="Times New Roman" w:hAnsi="Times New Roman"/>
          <w:sz w:val="20"/>
          <w:szCs w:val="20"/>
        </w:rPr>
        <w:t>,</w:t>
      </w:r>
      <w:r w:rsidR="002B2AD9" w:rsidRPr="008C51E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8C51E3" w14:paraId="452F5F4E" w14:textId="77777777" w:rsidTr="00650D6C">
        <w:tc>
          <w:tcPr>
            <w:tcW w:w="9104" w:type="dxa"/>
            <w:shd w:val="clear" w:color="auto" w:fill="D9D9D9"/>
          </w:tcPr>
          <w:p w14:paraId="44ECA2D3" w14:textId="77777777" w:rsidR="00E50194" w:rsidRPr="008C51E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45680755" w14:textId="77777777" w:rsidR="00C113BF" w:rsidRPr="008C51E3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C51E3">
        <w:rPr>
          <w:rFonts w:ascii="Times New Roman" w:hAnsi="Times New Roman"/>
          <w:sz w:val="20"/>
          <w:szCs w:val="20"/>
        </w:rPr>
        <w:t xml:space="preserve">dstawie </w:t>
      </w:r>
      <w:r w:rsidR="002C4137" w:rsidRPr="008C51E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C51E3">
        <w:rPr>
          <w:rFonts w:ascii="Times New Roman" w:hAnsi="Times New Roman"/>
          <w:sz w:val="20"/>
          <w:szCs w:val="20"/>
        </w:rPr>
        <w:t>108</w:t>
      </w:r>
      <w:r w:rsidR="002C4137" w:rsidRPr="008C51E3">
        <w:rPr>
          <w:rFonts w:ascii="Times New Roman" w:hAnsi="Times New Roman"/>
          <w:sz w:val="20"/>
          <w:szCs w:val="20"/>
        </w:rPr>
        <w:t xml:space="preserve"> ust 1 </w:t>
      </w:r>
      <w:r w:rsidRPr="008C51E3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8C51E3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8C51E3">
        <w:rPr>
          <w:rFonts w:ascii="Times New Roman" w:hAnsi="Times New Roman"/>
          <w:sz w:val="20"/>
          <w:szCs w:val="20"/>
        </w:rPr>
        <w:t>.</w:t>
      </w:r>
    </w:p>
    <w:p w14:paraId="42EE131B" w14:textId="77777777" w:rsidR="002426FF" w:rsidRPr="008C51E3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425FDABC" w14:textId="77777777" w:rsidR="00023477" w:rsidRPr="008C51E3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725735A9" w14:textId="77777777" w:rsidR="00023477" w:rsidRPr="008C51E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16B28CA8" w14:textId="77777777" w:rsidR="00992BD8" w:rsidRPr="008C51E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C51E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C51E3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C51E3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lub ustawy </w:t>
      </w:r>
      <w:proofErr w:type="spellStart"/>
      <w:r w:rsidRPr="008C51E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8C51E3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color w:val="0070C0"/>
          <w:sz w:val="20"/>
          <w:szCs w:val="20"/>
        </w:rPr>
        <w:t>]</w:t>
      </w:r>
    </w:p>
    <w:p w14:paraId="5ACAD109" w14:textId="568DCF41" w:rsidR="00023477" w:rsidRPr="008C51E3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C51E3">
        <w:rPr>
          <w:rFonts w:ascii="Times New Roman" w:hAnsi="Times New Roman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</w:t>
      </w:r>
      <w:r w:rsidR="00E426EB" w:rsidRPr="008C51E3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C51E3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C51E3">
        <w:rPr>
          <w:rFonts w:ascii="Times New Roman" w:hAnsi="Times New Roman"/>
          <w:i/>
          <w:sz w:val="20"/>
          <w:szCs w:val="20"/>
        </w:rPr>
        <w:t>)</w:t>
      </w:r>
      <w:r w:rsidRPr="008C51E3">
        <w:rPr>
          <w:rFonts w:ascii="Times New Roman" w:hAnsi="Times New Roman"/>
          <w:i/>
          <w:sz w:val="20"/>
          <w:szCs w:val="20"/>
        </w:rPr>
        <w:t>.</w:t>
      </w:r>
      <w:r w:rsidRPr="008C51E3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C51E3">
        <w:rPr>
          <w:rFonts w:ascii="Times New Roman" w:hAnsi="Times New Roman"/>
          <w:sz w:val="20"/>
          <w:szCs w:val="20"/>
        </w:rPr>
        <w:t>110</w:t>
      </w:r>
      <w:r w:rsidRPr="008C51E3">
        <w:rPr>
          <w:rFonts w:ascii="Times New Roman" w:hAnsi="Times New Roman"/>
          <w:sz w:val="20"/>
          <w:szCs w:val="20"/>
        </w:rPr>
        <w:t xml:space="preserve"> ust. </w:t>
      </w:r>
      <w:r w:rsidR="00710937" w:rsidRPr="008C51E3">
        <w:rPr>
          <w:rFonts w:ascii="Times New Roman" w:hAnsi="Times New Roman"/>
          <w:sz w:val="20"/>
          <w:szCs w:val="20"/>
        </w:rPr>
        <w:t>2</w:t>
      </w:r>
      <w:r w:rsidRPr="008C51E3">
        <w:rPr>
          <w:rFonts w:ascii="Times New Roman" w:hAnsi="Times New Roman"/>
          <w:sz w:val="20"/>
          <w:szCs w:val="20"/>
        </w:rPr>
        <w:t xml:space="preserve"> ustawy </w:t>
      </w:r>
      <w:proofErr w:type="spellStart"/>
      <w:r w:rsidRPr="008C51E3">
        <w:rPr>
          <w:rFonts w:ascii="Times New Roman" w:hAnsi="Times New Roman"/>
          <w:sz w:val="20"/>
          <w:szCs w:val="20"/>
        </w:rPr>
        <w:t>Pzp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podjąłem następujące środki naprawcze</w:t>
      </w:r>
      <w:r w:rsidR="007A2BCB" w:rsidRPr="008C51E3">
        <w:rPr>
          <w:rFonts w:ascii="Times New Roman" w:hAnsi="Times New Roman"/>
          <w:sz w:val="20"/>
          <w:szCs w:val="20"/>
        </w:rPr>
        <w:t xml:space="preserve"> i zapobiegawcze</w:t>
      </w:r>
      <w:r w:rsidRPr="008C51E3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8C51E3">
        <w:rPr>
          <w:rFonts w:ascii="Times New Roman" w:hAnsi="Times New Roman"/>
          <w:sz w:val="20"/>
          <w:szCs w:val="20"/>
        </w:rPr>
        <w:t>..</w:t>
      </w:r>
      <w:r w:rsidRPr="008C51E3">
        <w:rPr>
          <w:rFonts w:ascii="Times New Roman" w:hAnsi="Times New Roman"/>
          <w:sz w:val="20"/>
          <w:szCs w:val="20"/>
        </w:rPr>
        <w:t>……………</w:t>
      </w:r>
      <w:r w:rsidR="00023477" w:rsidRPr="008C51E3">
        <w:rPr>
          <w:rFonts w:ascii="Times New Roman" w:hAnsi="Times New Roman"/>
          <w:sz w:val="20"/>
          <w:szCs w:val="20"/>
        </w:rPr>
        <w:t>…</w:t>
      </w:r>
      <w:r w:rsidRPr="008C51E3">
        <w:rPr>
          <w:rFonts w:ascii="Times New Roman" w:hAnsi="Times New Roman"/>
          <w:sz w:val="20"/>
          <w:szCs w:val="20"/>
        </w:rPr>
        <w:t>…</w:t>
      </w:r>
    </w:p>
    <w:p w14:paraId="31C23577" w14:textId="77777777" w:rsidR="007A2BCB" w:rsidRPr="008C51E3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0289DEFD" w14:textId="08963685" w:rsidR="0011306C" w:rsidRPr="008C51E3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8C51E3">
        <w:rPr>
          <w:rFonts w:ascii="Times New Roman" w:hAnsi="Times New Roman"/>
          <w:sz w:val="20"/>
          <w:szCs w:val="20"/>
        </w:rPr>
        <w:t>t.j</w:t>
      </w:r>
      <w:proofErr w:type="spellEnd"/>
      <w:r w:rsidR="000C2F90" w:rsidRPr="008C51E3">
        <w:rPr>
          <w:rFonts w:ascii="Times New Roman" w:hAnsi="Times New Roman"/>
          <w:sz w:val="20"/>
          <w:szCs w:val="20"/>
        </w:rPr>
        <w:t xml:space="preserve">. </w:t>
      </w:r>
      <w:r w:rsidRPr="008C51E3">
        <w:rPr>
          <w:rFonts w:ascii="Times New Roman" w:hAnsi="Times New Roman"/>
          <w:sz w:val="20"/>
          <w:szCs w:val="20"/>
        </w:rPr>
        <w:t xml:space="preserve">Dz. U. </w:t>
      </w:r>
      <w:r w:rsidR="000C2F90" w:rsidRPr="008C51E3">
        <w:rPr>
          <w:rFonts w:ascii="Times New Roman" w:hAnsi="Times New Roman"/>
          <w:sz w:val="20"/>
          <w:szCs w:val="20"/>
        </w:rPr>
        <w:t>z 202</w:t>
      </w:r>
      <w:r w:rsidR="00D702C1">
        <w:rPr>
          <w:rFonts w:ascii="Times New Roman" w:hAnsi="Times New Roman"/>
          <w:sz w:val="20"/>
          <w:szCs w:val="20"/>
        </w:rPr>
        <w:t>5</w:t>
      </w:r>
      <w:r w:rsidR="000C2F90" w:rsidRPr="008C51E3">
        <w:rPr>
          <w:rFonts w:ascii="Times New Roman" w:hAnsi="Times New Roman"/>
          <w:sz w:val="20"/>
          <w:szCs w:val="20"/>
        </w:rPr>
        <w:t xml:space="preserve">r. </w:t>
      </w:r>
      <w:r w:rsidRPr="008C51E3">
        <w:rPr>
          <w:rFonts w:ascii="Times New Roman" w:hAnsi="Times New Roman"/>
          <w:sz w:val="20"/>
          <w:szCs w:val="20"/>
        </w:rPr>
        <w:t xml:space="preserve">poz. </w:t>
      </w:r>
      <w:r w:rsidR="00D702C1">
        <w:rPr>
          <w:rFonts w:ascii="Times New Roman" w:hAnsi="Times New Roman"/>
          <w:sz w:val="20"/>
          <w:szCs w:val="20"/>
        </w:rPr>
        <w:t>514</w:t>
      </w:r>
      <w:r w:rsidRPr="008C51E3">
        <w:rPr>
          <w:rFonts w:ascii="Times New Roman" w:hAnsi="Times New Roman"/>
          <w:sz w:val="20"/>
          <w:szCs w:val="20"/>
        </w:rPr>
        <w:t>).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8C51E3" w14:paraId="6B1705EF" w14:textId="77777777" w:rsidTr="00CD4DD1">
        <w:tc>
          <w:tcPr>
            <w:tcW w:w="9104" w:type="dxa"/>
            <w:shd w:val="clear" w:color="auto" w:fill="D9D9D9"/>
          </w:tcPr>
          <w:p w14:paraId="7E3C51B2" w14:textId="77777777" w:rsidR="0011306C" w:rsidRPr="008C51E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C51E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D4BA4B9" w14:textId="77777777" w:rsidR="00D2702A" w:rsidRPr="008C51E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</w:t>
      </w:r>
      <w:r w:rsidR="00313417" w:rsidRPr="008C51E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C51E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C51E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C51E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C51E3" w14:paraId="54066ECC" w14:textId="77777777" w:rsidTr="00143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B33A3" w14:textId="77777777" w:rsidR="00D2702A" w:rsidRPr="008C51E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B362" w14:textId="77777777" w:rsidR="00D2702A" w:rsidRPr="008C51E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628AE" w:rsidRPr="008C51E3" w14:paraId="7B64E856" w14:textId="77777777" w:rsidTr="0014304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6ACB" w14:textId="6C6920F0" w:rsidR="007628AE" w:rsidRPr="00106949" w:rsidRDefault="007628AE" w:rsidP="007628AE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391C" w14:textId="77777777" w:rsidR="007628AE" w:rsidRPr="004A4186" w:rsidRDefault="007628AE" w:rsidP="007628AE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A418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0B5B35F7" w14:textId="77777777" w:rsidR="004A4186" w:rsidRPr="004A4186" w:rsidRDefault="004A4186" w:rsidP="004A4186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4186">
              <w:rPr>
                <w:rFonts w:ascii="Times New Roman" w:hAnsi="Times New Roman"/>
                <w:sz w:val="20"/>
                <w:szCs w:val="20"/>
              </w:rPr>
              <w:t>O udzielenie zamówienia  publicznego mogą ubiegać się wykonawcy, którzy spełniają warunki dotyczące zdolności technicznej lub zawodowej.</w:t>
            </w:r>
          </w:p>
          <w:p w14:paraId="4531F882" w14:textId="77777777" w:rsidR="004A4186" w:rsidRPr="004A4186" w:rsidRDefault="004A4186" w:rsidP="004A4186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4186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29175A69" w14:textId="77777777" w:rsidR="004A4186" w:rsidRPr="004A4186" w:rsidRDefault="004A4186" w:rsidP="004A4186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418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krótszy, w tym okresie wykonał, co najmniej jedno zamówienie polegające na modernizacji/przebudowie/remoncie w specjalności budowlanej w zakres którego wchodziła modernizacji/przebudowa/remont budynku użyteczności publicznej o wartości tego zamówienia minimum 250 000,00 zł brutto. W przypadku wykazania kilku robót o mniejszej wartości, wartość robót nie będzie sumowana.</w:t>
            </w:r>
          </w:p>
          <w:p w14:paraId="7FF4370C" w14:textId="77777777" w:rsidR="004A4186" w:rsidRPr="004A4186" w:rsidRDefault="004A4186" w:rsidP="004A4186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4186">
              <w:rPr>
                <w:rFonts w:ascii="Times New Roman" w:hAnsi="Times New Roman"/>
                <w:sz w:val="20"/>
                <w:szCs w:val="20"/>
              </w:rPr>
              <w:t xml:space="preserve">2) dysponuje następującymi osobami skierowanymi przez wykonawcę do realizacji zamówienia publicznego, to jest co najmniej: </w:t>
            </w:r>
          </w:p>
          <w:p w14:paraId="700E9B33" w14:textId="0E5A699F" w:rsidR="007628AE" w:rsidRPr="00D702C1" w:rsidRDefault="004A4186" w:rsidP="004A4186">
            <w:pPr>
              <w:pStyle w:val="Akapitzlist"/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4A4186">
              <w:rPr>
                <w:rFonts w:ascii="Times New Roman" w:hAnsi="Times New Roman"/>
                <w:sz w:val="20"/>
                <w:szCs w:val="20"/>
              </w:rPr>
              <w:t>a) jedną osobą posiadającą uprawnienia do kierowania robotami (kierownik robót</w:t>
            </w:r>
            <w:r w:rsidR="00B737C3">
              <w:rPr>
                <w:rFonts w:ascii="Times New Roman" w:hAnsi="Times New Roman"/>
                <w:sz w:val="20"/>
                <w:szCs w:val="20"/>
              </w:rPr>
              <w:t>)</w:t>
            </w:r>
            <w:r w:rsidRPr="004A4186">
              <w:rPr>
                <w:rFonts w:ascii="Times New Roman" w:hAnsi="Times New Roman"/>
                <w:sz w:val="20"/>
                <w:szCs w:val="20"/>
              </w:rPr>
              <w:t xml:space="preserve"> w specjalności konstrukcyjno-budowlanej bez ograniczeń.</w:t>
            </w:r>
          </w:p>
        </w:tc>
      </w:tr>
    </w:tbl>
    <w:p w14:paraId="4B00CE60" w14:textId="77777777" w:rsidR="00A6277F" w:rsidRPr="004A3E53" w:rsidRDefault="00A6277F" w:rsidP="00A6277F">
      <w:pPr>
        <w:spacing w:before="240" w:after="240" w:line="276" w:lineRule="auto"/>
        <w:rPr>
          <w:rFonts w:ascii="Times New Roman" w:hAnsi="Times New Roman"/>
          <w:b/>
          <w:sz w:val="20"/>
          <w:szCs w:val="20"/>
        </w:rPr>
      </w:pPr>
      <w:r w:rsidRPr="004A3E53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78FA2824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2FE2E32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  <w:u w:val="single"/>
        </w:rPr>
      </w:pPr>
      <w:r w:rsidRPr="004A3E53">
        <w:rPr>
          <w:rFonts w:ascii="Times New Roman" w:hAnsi="Times New Roman"/>
          <w:bCs/>
          <w:sz w:val="20"/>
          <w:szCs w:val="20"/>
        </w:rPr>
        <w:t xml:space="preserve">□ </w:t>
      </w:r>
      <w:r w:rsidRPr="004A3E53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2E31A64A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6277F" w:rsidRPr="004A3E53" w14:paraId="39B5384B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52B2A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D2A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E6BAB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6277F" w:rsidRPr="004A3E53" w14:paraId="1400FC86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D5F6C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2ABB1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901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7F" w:rsidRPr="004A3E53" w14:paraId="3DDC2A30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46F6F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A521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B87C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24B55A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5F225FFB" w14:textId="77777777" w:rsidR="00A6277F" w:rsidRPr="004A3E53" w:rsidRDefault="00A6277F" w:rsidP="00A6277F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4A3E53"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1"/>
        <w:gridCol w:w="5870"/>
      </w:tblGrid>
      <w:tr w:rsidR="00A6277F" w:rsidRPr="004A3E53" w14:paraId="43D1E955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8F860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D4CB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42FFD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A6277F" w:rsidRPr="004A3E53" w14:paraId="0FDC84F6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13559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7E82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1FA3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6277F" w:rsidRPr="004A3E53" w14:paraId="24F3710A" w14:textId="77777777" w:rsidTr="007D7F0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5958E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3E5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274E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9017" w14:textId="77777777" w:rsidR="00A6277F" w:rsidRPr="004A3E53" w:rsidRDefault="00A6277F" w:rsidP="007D7F01">
            <w:pPr>
              <w:spacing w:before="240" w:after="24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E1E5AEA" w14:textId="603F2DE1" w:rsidR="00E21BB4" w:rsidRPr="008C51E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_____________________________________________________________________________</w:t>
      </w:r>
    </w:p>
    <w:p w14:paraId="1D92C84F" w14:textId="77777777" w:rsidR="00E21BB4" w:rsidRPr="008C51E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C51E3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8C51E3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C51E3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C51E3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C51E3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31B3792" w14:textId="77777777" w:rsidR="00C62F57" w:rsidRPr="008C51E3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662FB0B5" w14:textId="77777777" w:rsidR="00C62F57" w:rsidRPr="008C51E3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4E9AF355" w14:textId="77777777" w:rsidR="00721D87" w:rsidRPr="008C51E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8C51E3">
        <w:rPr>
          <w:rFonts w:ascii="Times New Roman" w:hAnsi="Times New Roman"/>
          <w:sz w:val="20"/>
          <w:szCs w:val="20"/>
        </w:rPr>
        <w:t>ych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podmiotu/ów udostępniając</w:t>
      </w:r>
      <w:r w:rsidR="00721D87" w:rsidRPr="008C51E3">
        <w:rPr>
          <w:rFonts w:ascii="Times New Roman" w:hAnsi="Times New Roman"/>
          <w:sz w:val="20"/>
          <w:szCs w:val="20"/>
        </w:rPr>
        <w:t>ego/</w:t>
      </w:r>
      <w:proofErr w:type="spellStart"/>
      <w:r w:rsidRPr="008C51E3">
        <w:rPr>
          <w:rFonts w:ascii="Times New Roman" w:hAnsi="Times New Roman"/>
          <w:sz w:val="20"/>
          <w:szCs w:val="20"/>
        </w:rPr>
        <w:t>ych</w:t>
      </w:r>
      <w:proofErr w:type="spellEnd"/>
      <w:r w:rsidRPr="008C51E3">
        <w:rPr>
          <w:rFonts w:ascii="Times New Roman" w:hAnsi="Times New Roman"/>
          <w:sz w:val="20"/>
          <w:szCs w:val="20"/>
        </w:rPr>
        <w:t xml:space="preserve"> zasoby: </w:t>
      </w:r>
    </w:p>
    <w:p w14:paraId="2975ED14" w14:textId="77777777" w:rsidR="00721D87" w:rsidRPr="008C51E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……………</w:t>
      </w:r>
      <w:r w:rsidR="00721D87" w:rsidRPr="008C51E3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2C14F301" w14:textId="77777777" w:rsidR="00721D87" w:rsidRPr="008C51E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3ABB45EE" w14:textId="77777777" w:rsidR="00721D87" w:rsidRPr="008C51E3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D7689C3" w14:textId="77777777" w:rsidR="00E21BB4" w:rsidRPr="008C51E3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……………</w:t>
      </w:r>
      <w:r w:rsidR="00721D87" w:rsidRPr="008C51E3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C51E3">
        <w:rPr>
          <w:rFonts w:ascii="Times New Roman" w:hAnsi="Times New Roman"/>
          <w:sz w:val="20"/>
          <w:szCs w:val="20"/>
        </w:rPr>
        <w:t>………………………….</w:t>
      </w:r>
    </w:p>
    <w:p w14:paraId="078FD090" w14:textId="77777777" w:rsidR="00E21BB4" w:rsidRPr="008C51E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3340EC2B" w14:textId="77777777" w:rsidR="00C62F57" w:rsidRPr="008C51E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8C51E3" w14:paraId="0F949EBD" w14:textId="77777777" w:rsidTr="00CD4DD1">
        <w:tc>
          <w:tcPr>
            <w:tcW w:w="9104" w:type="dxa"/>
            <w:shd w:val="clear" w:color="auto" w:fill="D9D9D9"/>
          </w:tcPr>
          <w:p w14:paraId="5CB10EE0" w14:textId="77777777" w:rsidR="00BE6F04" w:rsidRPr="008C51E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39A79B2" w14:textId="77777777" w:rsidR="00FE4E2B" w:rsidRPr="008C51E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C51E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8C51E3" w14:paraId="50CF2990" w14:textId="77777777" w:rsidTr="00847232">
        <w:tc>
          <w:tcPr>
            <w:tcW w:w="9104" w:type="dxa"/>
            <w:shd w:val="clear" w:color="auto" w:fill="D9D9D9"/>
          </w:tcPr>
          <w:p w14:paraId="683B94FA" w14:textId="77777777" w:rsidR="00E426EB" w:rsidRPr="008C51E3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C51E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67A64FC" w14:textId="77777777" w:rsidR="00E426EB" w:rsidRPr="008C51E3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80F210" w14:textId="77777777" w:rsidR="00E426EB" w:rsidRPr="008C51E3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3DD31379" w14:textId="77777777" w:rsidR="00E426EB" w:rsidRPr="008C51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59EE39E" w14:textId="77777777" w:rsidR="00E426EB" w:rsidRPr="008C51E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B8F1C5C" w14:textId="77777777" w:rsidR="00E426EB" w:rsidRPr="008C51E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C51E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5C3FC7D7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C51E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CB4CC4E" w14:textId="77777777" w:rsidR="00074916" w:rsidRDefault="00074916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86AC7A8" w14:textId="38BBF0FB" w:rsidR="00484F88" w:rsidRPr="008C51E3" w:rsidRDefault="00074916" w:rsidP="00F64991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sectPr w:rsidR="00484F88" w:rsidRPr="008C51E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67607" w14:textId="77777777" w:rsidR="0071303D" w:rsidRDefault="0071303D" w:rsidP="0038231F">
      <w:pPr>
        <w:spacing w:after="0" w:line="240" w:lineRule="auto"/>
      </w:pPr>
      <w:r>
        <w:separator/>
      </w:r>
    </w:p>
  </w:endnote>
  <w:endnote w:type="continuationSeparator" w:id="0">
    <w:p w14:paraId="3A615D0D" w14:textId="77777777" w:rsidR="0071303D" w:rsidRDefault="007130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0A320" w14:textId="77777777" w:rsidR="00136914" w:rsidRDefault="001369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C1CA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49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49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6BD4E69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237DE" w14:textId="77777777" w:rsidR="00136914" w:rsidRDefault="001369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1C478" w14:textId="77777777" w:rsidR="0071303D" w:rsidRDefault="0071303D" w:rsidP="0038231F">
      <w:pPr>
        <w:spacing w:after="0" w:line="240" w:lineRule="auto"/>
      </w:pPr>
      <w:r>
        <w:separator/>
      </w:r>
    </w:p>
  </w:footnote>
  <w:footnote w:type="continuationSeparator" w:id="0">
    <w:p w14:paraId="5B101EB0" w14:textId="77777777" w:rsidR="0071303D" w:rsidRDefault="007130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C0FB" w14:textId="77777777" w:rsidR="00136914" w:rsidRDefault="001369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4AEA9" w14:textId="49709EB3" w:rsidR="00136914" w:rsidRDefault="007D04E3">
    <w:pPr>
      <w:pStyle w:val="Nagwek"/>
    </w:pPr>
    <w:r>
      <w:rPr>
        <w:noProof/>
      </w:rPr>
      <w:drawing>
        <wp:inline distT="0" distB="0" distL="0" distR="0" wp14:anchorId="47538C09" wp14:editId="1DB5C394">
          <wp:extent cx="5760720" cy="495300"/>
          <wp:effectExtent l="0" t="0" r="0" b="0"/>
          <wp:docPr id="2" name="Obraz 1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A70BD" w14:textId="77777777" w:rsidR="00136914" w:rsidRDefault="001369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FFFFFFFF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Times New Roman" w:eastAsia="Times New Roman" w:hAnsi="Times New Roman" w:cs="Calibri"/>
        <w:bCs/>
        <w:iCs/>
        <w:sz w:val="20"/>
        <w:szCs w:val="20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94C9E"/>
    <w:multiLevelType w:val="hybridMultilevel"/>
    <w:tmpl w:val="FFFFFFFF"/>
    <w:lvl w:ilvl="0" w:tplc="2D40482E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D87EDF"/>
    <w:multiLevelType w:val="hybridMultilevel"/>
    <w:tmpl w:val="C1405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9D5B89"/>
    <w:multiLevelType w:val="hybridMultilevel"/>
    <w:tmpl w:val="083C4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491666">
    <w:abstractNumId w:val="12"/>
  </w:num>
  <w:num w:numId="2" w16cid:durableId="386220269">
    <w:abstractNumId w:val="1"/>
  </w:num>
  <w:num w:numId="3" w16cid:durableId="849367158">
    <w:abstractNumId w:val="11"/>
  </w:num>
  <w:num w:numId="4" w16cid:durableId="830145031">
    <w:abstractNumId w:val="15"/>
  </w:num>
  <w:num w:numId="5" w16cid:durableId="1981809167">
    <w:abstractNumId w:val="13"/>
  </w:num>
  <w:num w:numId="6" w16cid:durableId="40906215">
    <w:abstractNumId w:val="10"/>
  </w:num>
  <w:num w:numId="7" w16cid:durableId="1470705528">
    <w:abstractNumId w:val="2"/>
  </w:num>
  <w:num w:numId="8" w16cid:durableId="2100059358">
    <w:abstractNumId w:val="7"/>
  </w:num>
  <w:num w:numId="9" w16cid:durableId="745301896">
    <w:abstractNumId w:val="5"/>
  </w:num>
  <w:num w:numId="10" w16cid:durableId="843399305">
    <w:abstractNumId w:val="8"/>
  </w:num>
  <w:num w:numId="11" w16cid:durableId="1051198197">
    <w:abstractNumId w:val="6"/>
  </w:num>
  <w:num w:numId="12" w16cid:durableId="377323274">
    <w:abstractNumId w:val="9"/>
  </w:num>
  <w:num w:numId="13" w16cid:durableId="1755861624">
    <w:abstractNumId w:val="4"/>
  </w:num>
  <w:num w:numId="14" w16cid:durableId="1438674457">
    <w:abstractNumId w:val="3"/>
  </w:num>
  <w:num w:numId="15" w16cid:durableId="347029161">
    <w:abstractNumId w:val="0"/>
  </w:num>
  <w:num w:numId="16" w16cid:durableId="379717759">
    <w:abstractNumId w:val="14"/>
  </w:num>
  <w:num w:numId="17" w16cid:durableId="2097708422">
    <w:abstractNumId w:val="16"/>
  </w:num>
  <w:num w:numId="18" w16cid:durableId="18255112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914"/>
    <w:rsid w:val="00023477"/>
    <w:rsid w:val="0002463D"/>
    <w:rsid w:val="000247FF"/>
    <w:rsid w:val="00025C8D"/>
    <w:rsid w:val="000303EE"/>
    <w:rsid w:val="0005473D"/>
    <w:rsid w:val="00057FC1"/>
    <w:rsid w:val="000642B4"/>
    <w:rsid w:val="00073C3D"/>
    <w:rsid w:val="00074916"/>
    <w:rsid w:val="000809B6"/>
    <w:rsid w:val="000857C0"/>
    <w:rsid w:val="000B1025"/>
    <w:rsid w:val="000B54D1"/>
    <w:rsid w:val="000C021E"/>
    <w:rsid w:val="000C18AF"/>
    <w:rsid w:val="000C2F90"/>
    <w:rsid w:val="000C47EF"/>
    <w:rsid w:val="000D6F17"/>
    <w:rsid w:val="000D73C4"/>
    <w:rsid w:val="000E4C8B"/>
    <w:rsid w:val="000E4D37"/>
    <w:rsid w:val="00106949"/>
    <w:rsid w:val="00110593"/>
    <w:rsid w:val="0011306C"/>
    <w:rsid w:val="0012157F"/>
    <w:rsid w:val="00136914"/>
    <w:rsid w:val="00143044"/>
    <w:rsid w:val="00145E2B"/>
    <w:rsid w:val="00160A7A"/>
    <w:rsid w:val="0018769E"/>
    <w:rsid w:val="001902D2"/>
    <w:rsid w:val="001C6945"/>
    <w:rsid w:val="001D13B9"/>
    <w:rsid w:val="001F027E"/>
    <w:rsid w:val="00201C57"/>
    <w:rsid w:val="0020271F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B5B5F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054"/>
    <w:rsid w:val="00434CC2"/>
    <w:rsid w:val="004541F9"/>
    <w:rsid w:val="004609F1"/>
    <w:rsid w:val="004651B5"/>
    <w:rsid w:val="00465CDC"/>
    <w:rsid w:val="0047317B"/>
    <w:rsid w:val="004761C6"/>
    <w:rsid w:val="0047664E"/>
    <w:rsid w:val="00476E7D"/>
    <w:rsid w:val="00482F6E"/>
    <w:rsid w:val="00484F88"/>
    <w:rsid w:val="004A4186"/>
    <w:rsid w:val="004C4854"/>
    <w:rsid w:val="004D7E48"/>
    <w:rsid w:val="004E0EEE"/>
    <w:rsid w:val="004F23F7"/>
    <w:rsid w:val="004F40EF"/>
    <w:rsid w:val="005103B9"/>
    <w:rsid w:val="00512A1E"/>
    <w:rsid w:val="00520174"/>
    <w:rsid w:val="00522F07"/>
    <w:rsid w:val="00524951"/>
    <w:rsid w:val="005434B3"/>
    <w:rsid w:val="00551F19"/>
    <w:rsid w:val="00561084"/>
    <w:rsid w:val="005641F0"/>
    <w:rsid w:val="00595EEC"/>
    <w:rsid w:val="005B11F3"/>
    <w:rsid w:val="005C39CA"/>
    <w:rsid w:val="005D7F98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1303D"/>
    <w:rsid w:val="00721D87"/>
    <w:rsid w:val="00722AB5"/>
    <w:rsid w:val="0072560B"/>
    <w:rsid w:val="00746532"/>
    <w:rsid w:val="00751725"/>
    <w:rsid w:val="00756C8F"/>
    <w:rsid w:val="00757EFB"/>
    <w:rsid w:val="007628AE"/>
    <w:rsid w:val="007840F2"/>
    <w:rsid w:val="007936D6"/>
    <w:rsid w:val="007961C8"/>
    <w:rsid w:val="007A2BCB"/>
    <w:rsid w:val="007B01C8"/>
    <w:rsid w:val="007D04E3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1E3"/>
    <w:rsid w:val="008C5709"/>
    <w:rsid w:val="008C6DF8"/>
    <w:rsid w:val="008D0487"/>
    <w:rsid w:val="008D33C8"/>
    <w:rsid w:val="008F3B4E"/>
    <w:rsid w:val="008F5F77"/>
    <w:rsid w:val="008F644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41B1"/>
    <w:rsid w:val="009C7756"/>
    <w:rsid w:val="009F6C84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277F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476C4"/>
    <w:rsid w:val="00B65B68"/>
    <w:rsid w:val="00B67A4D"/>
    <w:rsid w:val="00B737C3"/>
    <w:rsid w:val="00B8005E"/>
    <w:rsid w:val="00B90E42"/>
    <w:rsid w:val="00BB0C3C"/>
    <w:rsid w:val="00BE6F04"/>
    <w:rsid w:val="00BE7B7B"/>
    <w:rsid w:val="00BF0707"/>
    <w:rsid w:val="00C014B5"/>
    <w:rsid w:val="00C113BF"/>
    <w:rsid w:val="00C4103F"/>
    <w:rsid w:val="00C510AE"/>
    <w:rsid w:val="00C57DEB"/>
    <w:rsid w:val="00C62F57"/>
    <w:rsid w:val="00C737A7"/>
    <w:rsid w:val="00C81012"/>
    <w:rsid w:val="00C85828"/>
    <w:rsid w:val="00C909B9"/>
    <w:rsid w:val="00CD0851"/>
    <w:rsid w:val="00CD4DD1"/>
    <w:rsid w:val="00D23F3D"/>
    <w:rsid w:val="00D2702A"/>
    <w:rsid w:val="00D27F63"/>
    <w:rsid w:val="00D31E14"/>
    <w:rsid w:val="00D34D9A"/>
    <w:rsid w:val="00D409DE"/>
    <w:rsid w:val="00D42C9B"/>
    <w:rsid w:val="00D531D5"/>
    <w:rsid w:val="00D702C1"/>
    <w:rsid w:val="00D7532C"/>
    <w:rsid w:val="00DA6EC7"/>
    <w:rsid w:val="00DD146A"/>
    <w:rsid w:val="00DD3E9D"/>
    <w:rsid w:val="00DE609A"/>
    <w:rsid w:val="00E01091"/>
    <w:rsid w:val="00E022A1"/>
    <w:rsid w:val="00E21B42"/>
    <w:rsid w:val="00E21BB4"/>
    <w:rsid w:val="00E24546"/>
    <w:rsid w:val="00E309E9"/>
    <w:rsid w:val="00E31C06"/>
    <w:rsid w:val="00E33351"/>
    <w:rsid w:val="00E37FBC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0C01"/>
    <w:rsid w:val="00F04280"/>
    <w:rsid w:val="00F318EC"/>
    <w:rsid w:val="00F365F2"/>
    <w:rsid w:val="00F43919"/>
    <w:rsid w:val="00F64991"/>
    <w:rsid w:val="00F66810"/>
    <w:rsid w:val="00F8042D"/>
    <w:rsid w:val="00F82A84"/>
    <w:rsid w:val="00F8636A"/>
    <w:rsid w:val="00F87EBC"/>
    <w:rsid w:val="00F90CD1"/>
    <w:rsid w:val="00FC0317"/>
    <w:rsid w:val="00FC7F1A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12D20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6D038-C0AF-496E-95B5-7B6E56ADF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847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2026-02-17T15:04:00Z</cp:lastPrinted>
  <dcterms:created xsi:type="dcterms:W3CDTF">2026-02-17T15:04:00Z</dcterms:created>
  <dcterms:modified xsi:type="dcterms:W3CDTF">2026-02-17T15:04:00Z</dcterms:modified>
</cp:coreProperties>
</file>