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CD46C11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2D3268">
        <w:rPr>
          <w:rFonts w:ascii="Times New Roman" w:hAnsi="Times New Roman"/>
          <w:sz w:val="20"/>
          <w:szCs w:val="20"/>
        </w:rPr>
        <w:t xml:space="preserve"> ze zm.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A7DD67" w14:textId="5B2FA95E" w:rsidR="00D520D3" w:rsidRPr="00F04B1C" w:rsidRDefault="002D326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D3268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Remont świetlicy kultury w Niepołomicach – Podgrabiu  w ramach projektu MCUS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67DB83" w14:textId="3882DF79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D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2D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3234B443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</w:t>
      </w:r>
      <w:r w:rsidR="008631E6">
        <w:rPr>
          <w:rFonts w:ascii="Times New Roman" w:eastAsia="Times New Roman" w:hAnsi="Times New Roman"/>
          <w:sz w:val="20"/>
          <w:szCs w:val="20"/>
          <w:lang w:eastAsia="pl-PL"/>
        </w:rPr>
        <w:t>………….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6E6D827B" w14:textId="77777777"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0913C60E" w:rsidR="004960DA" w:rsidRDefault="002D1098">
    <w:pPr>
      <w:pStyle w:val="Nagwek"/>
    </w:pPr>
    <w:r>
      <w:rPr>
        <w:noProof/>
      </w:rPr>
      <w:drawing>
        <wp:inline distT="0" distB="0" distL="0" distR="0" wp14:anchorId="2B87F99E" wp14:editId="58951F9A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C2314"/>
    <w:rsid w:val="00213980"/>
    <w:rsid w:val="002B5B5F"/>
    <w:rsid w:val="002D1098"/>
    <w:rsid w:val="002D3268"/>
    <w:rsid w:val="004374F2"/>
    <w:rsid w:val="00460705"/>
    <w:rsid w:val="00460E4A"/>
    <w:rsid w:val="00467CA2"/>
    <w:rsid w:val="00485239"/>
    <w:rsid w:val="004960DA"/>
    <w:rsid w:val="004E0EEE"/>
    <w:rsid w:val="004E27D7"/>
    <w:rsid w:val="0053421C"/>
    <w:rsid w:val="00537A60"/>
    <w:rsid w:val="0055145C"/>
    <w:rsid w:val="00551F19"/>
    <w:rsid w:val="005624D8"/>
    <w:rsid w:val="00567E91"/>
    <w:rsid w:val="005924E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31E6"/>
    <w:rsid w:val="008833CF"/>
    <w:rsid w:val="00892E11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7B7B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27ABB"/>
    <w:rsid w:val="00E37FBC"/>
    <w:rsid w:val="00E661A5"/>
    <w:rsid w:val="00E67109"/>
    <w:rsid w:val="00E86D3B"/>
    <w:rsid w:val="00EA288F"/>
    <w:rsid w:val="00EC10EE"/>
    <w:rsid w:val="00ED2631"/>
    <w:rsid w:val="00EF3368"/>
    <w:rsid w:val="00F04B1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2025-04-01T09:07:00Z</cp:lastPrinted>
  <dcterms:created xsi:type="dcterms:W3CDTF">2026-02-10T14:32:00Z</dcterms:created>
  <dcterms:modified xsi:type="dcterms:W3CDTF">2026-02-10T14:32:00Z</dcterms:modified>
</cp:coreProperties>
</file>