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0E69E3F9" w:rsidR="00EF0FC8" w:rsidRPr="002316C1" w:rsidRDefault="003653A1" w:rsidP="001873B7">
      <w:pPr>
        <w:jc w:val="right"/>
      </w:pPr>
      <w:r w:rsidRPr="002316C1">
        <w:rPr>
          <w:bCs/>
          <w:i/>
          <w:iCs/>
        </w:rPr>
        <w:t xml:space="preserve">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2F10F493" w14:textId="0A3D2C5B" w:rsidR="005C5B73" w:rsidRDefault="005C5B73" w:rsidP="001873B7">
      <w:pPr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383DCB">
        <w:rPr>
          <w:b/>
          <w:bCs/>
          <w:sz w:val="22"/>
          <w:szCs w:val="22"/>
        </w:rPr>
        <w:t>6</w:t>
      </w:r>
      <w:r w:rsidR="001F3105" w:rsidRPr="0081106A">
        <w:rPr>
          <w:b/>
          <w:bCs/>
          <w:sz w:val="22"/>
          <w:szCs w:val="22"/>
        </w:rPr>
        <w:t>.</w:t>
      </w:r>
      <w:r w:rsidR="001F3105">
        <w:rPr>
          <w:b/>
          <w:bCs/>
          <w:sz w:val="22"/>
          <w:szCs w:val="22"/>
        </w:rPr>
        <w:t>202</w:t>
      </w:r>
      <w:r w:rsidR="00681537">
        <w:rPr>
          <w:b/>
          <w:bCs/>
          <w:sz w:val="22"/>
          <w:szCs w:val="22"/>
        </w:rPr>
        <w:t>6</w:t>
      </w:r>
    </w:p>
    <w:p w14:paraId="2B89E183" w14:textId="77777777" w:rsidR="001873B7" w:rsidRPr="00F35B7F" w:rsidRDefault="001873B7" w:rsidP="001873B7">
      <w:pPr>
        <w:rPr>
          <w:b/>
          <w:bCs/>
          <w:sz w:val="22"/>
          <w:szCs w:val="22"/>
        </w:rPr>
      </w:pPr>
    </w:p>
    <w:p w14:paraId="3721BE97" w14:textId="77777777" w:rsidR="0035464C" w:rsidRDefault="0035464C" w:rsidP="0035464C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873B7" w14:paraId="15AC3460" w14:textId="77777777" w:rsidTr="00DC2507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15310C29" w14:textId="23E15074" w:rsidR="001873B7" w:rsidRPr="001873B7" w:rsidRDefault="001873B7" w:rsidP="001873B7">
            <w:pPr>
              <w:jc w:val="center"/>
              <w:rPr>
                <w:b/>
                <w:sz w:val="28"/>
                <w:szCs w:val="28"/>
              </w:rPr>
            </w:pPr>
            <w:r w:rsidRPr="001873B7">
              <w:rPr>
                <w:b/>
                <w:sz w:val="28"/>
                <w:szCs w:val="28"/>
              </w:rPr>
              <w:t>WYKAZ ROBÓT BUDOWLANYCH</w:t>
            </w:r>
          </w:p>
        </w:tc>
      </w:tr>
    </w:tbl>
    <w:p w14:paraId="7F80302B" w14:textId="77777777" w:rsidR="001873B7" w:rsidRDefault="001873B7" w:rsidP="001873B7">
      <w:pPr>
        <w:spacing w:after="120"/>
        <w:jc w:val="both"/>
        <w:rPr>
          <w:sz w:val="22"/>
          <w:szCs w:val="22"/>
        </w:rPr>
      </w:pPr>
    </w:p>
    <w:p w14:paraId="54093550" w14:textId="77777777" w:rsidR="001873B7" w:rsidRDefault="005C5B73" w:rsidP="001873B7">
      <w:pPr>
        <w:spacing w:after="12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E4619F">
        <w:rPr>
          <w:bCs/>
          <w:sz w:val="22"/>
          <w:szCs w:val="22"/>
        </w:rPr>
        <w:t xml:space="preserve"> ze zm.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162C5DD5" w14:textId="20C90B42" w:rsidR="00E4619F" w:rsidRPr="001873B7" w:rsidRDefault="00681537" w:rsidP="00383DCB">
      <w:pPr>
        <w:spacing w:before="120" w:after="120"/>
        <w:jc w:val="center"/>
        <w:rPr>
          <w:sz w:val="22"/>
          <w:szCs w:val="22"/>
        </w:rPr>
      </w:pPr>
      <w:r w:rsidRPr="00681537">
        <w:rPr>
          <w:rFonts w:eastAsia="Calibri"/>
          <w:b/>
          <w:bCs/>
          <w:sz w:val="22"/>
          <w:szCs w:val="22"/>
          <w:lang w:eastAsia="en-US"/>
        </w:rPr>
        <w:t>„Budowa infrastruktury rowerowej jako alternatywny sposób komunikacji na obszarze powiatu rawickiego – ETAP IV” – przebudowa drogi powiatowej nr 4910P</w:t>
      </w:r>
      <w:r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681537">
        <w:rPr>
          <w:rFonts w:eastAsia="Calibri"/>
          <w:b/>
          <w:bCs/>
          <w:sz w:val="22"/>
          <w:szCs w:val="22"/>
          <w:lang w:eastAsia="en-US"/>
        </w:rPr>
        <w:t xml:space="preserve">w m. Rawicz, </w:t>
      </w:r>
      <w:r w:rsidR="004933BD">
        <w:rPr>
          <w:rFonts w:eastAsia="Calibri"/>
          <w:b/>
          <w:bCs/>
          <w:sz w:val="22"/>
          <w:szCs w:val="22"/>
          <w:lang w:eastAsia="en-US"/>
        </w:rPr>
        <w:br/>
      </w:r>
      <w:r w:rsidRPr="00681537">
        <w:rPr>
          <w:rFonts w:eastAsia="Calibri"/>
          <w:b/>
          <w:bCs/>
          <w:sz w:val="22"/>
          <w:szCs w:val="22"/>
          <w:lang w:eastAsia="en-US"/>
        </w:rPr>
        <w:t>ul. Poznańska wraz z oświetleniem.</w:t>
      </w:r>
    </w:p>
    <w:p w14:paraId="3AF32FCB" w14:textId="77777777" w:rsidR="001873B7" w:rsidRDefault="001873B7" w:rsidP="001873B7">
      <w:pPr>
        <w:jc w:val="both"/>
        <w:rPr>
          <w:sz w:val="22"/>
          <w:szCs w:val="22"/>
        </w:rPr>
      </w:pPr>
    </w:p>
    <w:p w14:paraId="1C82C3BC" w14:textId="3C55999F" w:rsidR="007A3092" w:rsidRDefault="00A85506" w:rsidP="001873B7">
      <w:pPr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4ADBB73B" w14:textId="77777777" w:rsidR="001873B7" w:rsidRDefault="001873B7" w:rsidP="001873B7">
      <w:pPr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873B7" w14:paraId="3FB434A1" w14:textId="77777777" w:rsidTr="00DC2507"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349AA253" w14:textId="35D315D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 xml:space="preserve">Nazwa oraz adres Zamawiającego </w:t>
            </w:r>
          </w:p>
        </w:tc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2B5225DE" w14:textId="666114BA" w:rsidR="001873B7" w:rsidRPr="001873B7" w:rsidRDefault="001873B7" w:rsidP="001873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Pr="001873B7">
              <w:rPr>
                <w:b/>
                <w:bCs/>
              </w:rPr>
              <w:t>rzedmiot zamówienia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36EE266F" w14:textId="070635C0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Wartość zadania</w:t>
            </w:r>
          </w:p>
          <w:p w14:paraId="098375B7" w14:textId="6945320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w PLN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284C91B0" w14:textId="1448C791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Data (okres realizacji)</w:t>
            </w:r>
          </w:p>
          <w:p w14:paraId="1347AC93" w14:textId="1C7DDEE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i miejsce wykonywania zamówienia</w:t>
            </w:r>
          </w:p>
        </w:tc>
      </w:tr>
      <w:tr w:rsidR="001873B7" w14:paraId="0FB89202" w14:textId="77777777" w:rsidTr="001873B7">
        <w:trPr>
          <w:trHeight w:val="794"/>
        </w:trPr>
        <w:tc>
          <w:tcPr>
            <w:tcW w:w="2265" w:type="dxa"/>
          </w:tcPr>
          <w:p w14:paraId="7F53EB49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517657D0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413AFFD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2534631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  <w:tr w:rsidR="001873B7" w14:paraId="2D489EDD" w14:textId="77777777" w:rsidTr="001873B7">
        <w:trPr>
          <w:trHeight w:val="794"/>
        </w:trPr>
        <w:tc>
          <w:tcPr>
            <w:tcW w:w="2265" w:type="dxa"/>
          </w:tcPr>
          <w:p w14:paraId="36C5FFCA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64F2B089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D6B74E6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2E70826F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  <w:tr w:rsidR="001873B7" w14:paraId="35C429FC" w14:textId="77777777" w:rsidTr="001873B7">
        <w:trPr>
          <w:trHeight w:val="794"/>
        </w:trPr>
        <w:tc>
          <w:tcPr>
            <w:tcW w:w="2265" w:type="dxa"/>
          </w:tcPr>
          <w:p w14:paraId="56034326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5633F1DA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21D22B5D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16D6493B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</w:tbl>
    <w:p w14:paraId="31467ACF" w14:textId="77777777" w:rsidR="001873B7" w:rsidRPr="00F35B7F" w:rsidRDefault="001873B7" w:rsidP="001873B7">
      <w:pPr>
        <w:jc w:val="both"/>
        <w:rPr>
          <w:sz w:val="22"/>
          <w:szCs w:val="22"/>
        </w:rPr>
      </w:pPr>
    </w:p>
    <w:p w14:paraId="60498C0C" w14:textId="7876438C" w:rsidR="007066B5" w:rsidRPr="00DC2507" w:rsidRDefault="007A3092" w:rsidP="00DC2507">
      <w:pPr>
        <w:jc w:val="center"/>
        <w:rPr>
          <w:rFonts w:eastAsia="Arial Unicode MS"/>
          <w:color w:val="EE0000"/>
        </w:rPr>
      </w:pPr>
      <w:r w:rsidRPr="00DC2507">
        <w:rPr>
          <w:b/>
          <w:color w:val="EE0000"/>
        </w:rPr>
        <w:t xml:space="preserve">Do wykazu należy załączyć dowody potwierdzające, że </w:t>
      </w:r>
      <w:r w:rsidR="00267808" w:rsidRPr="00DC2507">
        <w:rPr>
          <w:b/>
          <w:color w:val="EE0000"/>
        </w:rPr>
        <w:t>roboty</w:t>
      </w:r>
      <w:r w:rsidRPr="00DC2507">
        <w:rPr>
          <w:b/>
          <w:color w:val="EE0000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70B2A" w14:textId="1CA8446D" w:rsidR="004933BD" w:rsidRDefault="004933BD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E55C22B" wp14:editId="623EBD91">
          <wp:simplePos x="0" y="0"/>
          <wp:positionH relativeFrom="column">
            <wp:posOffset>-4445</wp:posOffset>
          </wp:positionH>
          <wp:positionV relativeFrom="paragraph">
            <wp:posOffset>-316865</wp:posOffset>
          </wp:positionV>
          <wp:extent cx="5760720" cy="758190"/>
          <wp:effectExtent l="0" t="0" r="0" b="3810"/>
          <wp:wrapNone/>
          <wp:docPr id="141253578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2535788" name="Obraz 141253578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8045A"/>
    <w:rsid w:val="00095F16"/>
    <w:rsid w:val="00097656"/>
    <w:rsid w:val="000A1BF7"/>
    <w:rsid w:val="000A1DE1"/>
    <w:rsid w:val="000C18E3"/>
    <w:rsid w:val="000D59C3"/>
    <w:rsid w:val="000F0D16"/>
    <w:rsid w:val="0011283A"/>
    <w:rsid w:val="00130B8E"/>
    <w:rsid w:val="00154D22"/>
    <w:rsid w:val="00161C84"/>
    <w:rsid w:val="001873B7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6F8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83DCB"/>
    <w:rsid w:val="003C4CE9"/>
    <w:rsid w:val="003C5C86"/>
    <w:rsid w:val="003D1BE5"/>
    <w:rsid w:val="003D633B"/>
    <w:rsid w:val="003E4196"/>
    <w:rsid w:val="003F3106"/>
    <w:rsid w:val="003F65EA"/>
    <w:rsid w:val="00425DD9"/>
    <w:rsid w:val="0043384A"/>
    <w:rsid w:val="00480229"/>
    <w:rsid w:val="00480630"/>
    <w:rsid w:val="004933BD"/>
    <w:rsid w:val="004940E1"/>
    <w:rsid w:val="004C1C8B"/>
    <w:rsid w:val="004C2532"/>
    <w:rsid w:val="004D3595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81537"/>
    <w:rsid w:val="006A6725"/>
    <w:rsid w:val="006A690B"/>
    <w:rsid w:val="006B080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106A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23C43"/>
    <w:rsid w:val="00A43C8C"/>
    <w:rsid w:val="00A5077B"/>
    <w:rsid w:val="00A61787"/>
    <w:rsid w:val="00A81CCC"/>
    <w:rsid w:val="00A85506"/>
    <w:rsid w:val="00AC0352"/>
    <w:rsid w:val="00AC196A"/>
    <w:rsid w:val="00B15799"/>
    <w:rsid w:val="00B34C8B"/>
    <w:rsid w:val="00B826DA"/>
    <w:rsid w:val="00BA0ADA"/>
    <w:rsid w:val="00BB311C"/>
    <w:rsid w:val="00BC40A8"/>
    <w:rsid w:val="00BD6975"/>
    <w:rsid w:val="00BF179A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0100A"/>
    <w:rsid w:val="00D321DC"/>
    <w:rsid w:val="00D33B74"/>
    <w:rsid w:val="00D40FF4"/>
    <w:rsid w:val="00D522DA"/>
    <w:rsid w:val="00DC023A"/>
    <w:rsid w:val="00DC2507"/>
    <w:rsid w:val="00DD2404"/>
    <w:rsid w:val="00DD2795"/>
    <w:rsid w:val="00DE2954"/>
    <w:rsid w:val="00E25DFF"/>
    <w:rsid w:val="00E2692C"/>
    <w:rsid w:val="00E34D40"/>
    <w:rsid w:val="00E4619F"/>
    <w:rsid w:val="00E571ED"/>
    <w:rsid w:val="00E626D8"/>
    <w:rsid w:val="00E62B00"/>
    <w:rsid w:val="00E64E50"/>
    <w:rsid w:val="00E65ED7"/>
    <w:rsid w:val="00E7495C"/>
    <w:rsid w:val="00E878EB"/>
    <w:rsid w:val="00E94AC0"/>
    <w:rsid w:val="00EB6982"/>
    <w:rsid w:val="00ED30C0"/>
    <w:rsid w:val="00ED68AA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D756A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1873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146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9</cp:revision>
  <cp:lastPrinted>2026-02-17T08:56:00Z</cp:lastPrinted>
  <dcterms:created xsi:type="dcterms:W3CDTF">2025-08-11T07:08:00Z</dcterms:created>
  <dcterms:modified xsi:type="dcterms:W3CDTF">2026-02-17T08:57:00Z</dcterms:modified>
</cp:coreProperties>
</file>