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1346" w14:textId="51B4B6A6" w:rsidR="00025386" w:rsidRPr="005044A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044AD">
        <w:rPr>
          <w:bCs/>
          <w:i w:val="0"/>
          <w:sz w:val="20"/>
        </w:rPr>
        <w:t xml:space="preserve">Załącznik nr </w:t>
      </w:r>
      <w:r w:rsidR="005044AD" w:rsidRPr="005044AD">
        <w:rPr>
          <w:bCs/>
          <w:i w:val="0"/>
          <w:sz w:val="20"/>
        </w:rPr>
        <w:t>3</w:t>
      </w:r>
      <w:r w:rsidR="007666D6" w:rsidRPr="005044AD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5044AD" w14:paraId="3179209E" w14:textId="77777777" w:rsidTr="005044AD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5F15387F" w14:textId="77777777" w:rsidR="00D520D3" w:rsidRPr="005044A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044A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044A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C2558B2" w14:textId="77777777" w:rsidR="00D520D3" w:rsidRPr="005044A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FC88878" w14:textId="77777777" w:rsidR="00D520D3" w:rsidRPr="005044A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283B55" w14:textId="77777777" w:rsidR="00D520D3" w:rsidRPr="005044AD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044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044AD" w14:paraId="2D1133C3" w14:textId="77777777" w:rsidTr="005044AD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EE52717" w14:textId="77777777" w:rsidR="00D520D3" w:rsidRPr="005044A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044A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8196118" w14:textId="77777777" w:rsidR="00D520D3" w:rsidRPr="005044A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AE90FD" w14:textId="77777777" w:rsidR="00D520D3" w:rsidRPr="005044A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FD0763" w14:textId="77777777" w:rsidR="00D520D3" w:rsidRPr="005044A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044AD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5044AD" w14:paraId="7BBF1E30" w14:textId="77777777" w:rsidTr="005044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9CECE4" w14:textId="77777777" w:rsidR="00053927" w:rsidRPr="005044A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044A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738DE91" w14:textId="77777777" w:rsidR="00053927" w:rsidRPr="005044A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044A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044A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044A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F61C82" w14:textId="293C032B" w:rsidR="0071340C" w:rsidRPr="005044AD" w:rsidRDefault="0071340C" w:rsidP="005044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044AD">
        <w:rPr>
          <w:rFonts w:ascii="Times New Roman" w:hAnsi="Times New Roman"/>
          <w:sz w:val="20"/>
          <w:szCs w:val="20"/>
        </w:rPr>
        <w:t xml:space="preserve"> ustawy </w:t>
      </w:r>
      <w:r w:rsidR="00EF3368" w:rsidRPr="005044A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97A51" w:rsidRPr="005044AD">
        <w:rPr>
          <w:rFonts w:ascii="Times New Roman" w:hAnsi="Times New Roman"/>
          <w:sz w:val="20"/>
          <w:szCs w:val="20"/>
        </w:rPr>
        <w:t>(</w:t>
      </w:r>
      <w:proofErr w:type="spellStart"/>
      <w:r w:rsidR="00F97A51" w:rsidRPr="005044AD">
        <w:rPr>
          <w:rFonts w:ascii="Times New Roman" w:hAnsi="Times New Roman"/>
          <w:sz w:val="20"/>
          <w:szCs w:val="20"/>
        </w:rPr>
        <w:t>t.j</w:t>
      </w:r>
      <w:proofErr w:type="spellEnd"/>
      <w:r w:rsidR="00F97A51" w:rsidRPr="005044AD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F97A51" w:rsidRPr="005044AD">
        <w:rPr>
          <w:rFonts w:ascii="Times New Roman" w:hAnsi="Times New Roman"/>
          <w:sz w:val="20"/>
          <w:szCs w:val="20"/>
        </w:rPr>
        <w:t>późn</w:t>
      </w:r>
      <w:proofErr w:type="spellEnd"/>
      <w:r w:rsidR="00F97A51" w:rsidRPr="005044AD">
        <w:rPr>
          <w:rFonts w:ascii="Times New Roman" w:hAnsi="Times New Roman"/>
          <w:sz w:val="20"/>
          <w:szCs w:val="20"/>
        </w:rPr>
        <w:t>. zm.)</w:t>
      </w:r>
      <w:r w:rsidR="00E27ABB"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044A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044AD" w14:paraId="41030EDB" w14:textId="77777777" w:rsidTr="00467CA2">
        <w:tc>
          <w:tcPr>
            <w:tcW w:w="2269" w:type="dxa"/>
          </w:tcPr>
          <w:p w14:paraId="15B097D9" w14:textId="77777777" w:rsidR="00D520D3" w:rsidRPr="005044A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044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2BE139C" w14:textId="3747F52E" w:rsidR="00D520D3" w:rsidRPr="005044AD" w:rsidRDefault="00F97A5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ciągu pieszo - rowerowego łączącego ul. Droga Królewska z ul. Kusocińskiego</w:t>
            </w:r>
            <w:r w:rsidR="00D520D3"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97A51" w:rsidRPr="005044AD" w14:paraId="3954E8AB" w14:textId="77777777" w:rsidTr="00884905">
        <w:tc>
          <w:tcPr>
            <w:tcW w:w="2269" w:type="dxa"/>
          </w:tcPr>
          <w:p w14:paraId="1FBE22FF" w14:textId="77777777" w:rsidR="00F97A51" w:rsidRPr="005044AD" w:rsidRDefault="00F97A51" w:rsidP="008849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044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516322" w14:textId="3350E024" w:rsidR="00F97A51" w:rsidRPr="005044AD" w:rsidRDefault="00F97A51" w:rsidP="008849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044A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ZP.271.6.2026</w:t>
            </w:r>
          </w:p>
        </w:tc>
      </w:tr>
    </w:tbl>
    <w:p w14:paraId="3DCCE4D8" w14:textId="096EAF62" w:rsidR="00DC652A" w:rsidRPr="005044AD" w:rsidRDefault="00F97A5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044A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873FB72" w14:textId="77777777" w:rsidR="00DC652A" w:rsidRPr="005044A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4167893" w14:textId="533BAB56" w:rsidR="0071340C" w:rsidRPr="005044AD" w:rsidRDefault="00D520D3" w:rsidP="005044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044AD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044A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D1C9364" w14:textId="77777777" w:rsidR="0071340C" w:rsidRPr="005044A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5C4F440F" w14:textId="77777777" w:rsidR="0071340C" w:rsidRPr="005044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960D819" w14:textId="4205BE00" w:rsidR="0071340C" w:rsidRPr="005044AD" w:rsidRDefault="00D520D3" w:rsidP="005044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044AD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044A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34EF1C1" w14:textId="77777777" w:rsidR="00DC652A" w:rsidRPr="005044A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044A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044A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069D3536" w14:textId="77777777" w:rsidR="00DC652A" w:rsidRPr="005044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044A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044A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80EFFA8" w14:textId="77777777" w:rsidR="0093388F" w:rsidRPr="005044A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72B2DA" w14:textId="77777777" w:rsidR="0093388F" w:rsidRPr="005044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5443628" w14:textId="77777777" w:rsidR="0093388F" w:rsidRPr="005044A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4DE51A7" w14:textId="77777777" w:rsidR="00CB29AC" w:rsidRPr="005044A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FEF6B8E" w14:textId="77777777" w:rsidR="00CB29AC" w:rsidRPr="005044A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EFDF209" w14:textId="77777777" w:rsidR="00830970" w:rsidRPr="005044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044A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F3B401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044A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235ED4" w14:textId="0BF9E36E" w:rsidR="005044AD" w:rsidRPr="005044AD" w:rsidRDefault="005044AD" w:rsidP="005044AD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044A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044AD" w14:paraId="18D3784E" w14:textId="77777777" w:rsidTr="00467CA2">
        <w:tc>
          <w:tcPr>
            <w:tcW w:w="2660" w:type="dxa"/>
          </w:tcPr>
          <w:p w14:paraId="3F16F099" w14:textId="77777777" w:rsidR="00D520D3" w:rsidRPr="005044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FE9CF9F" w14:textId="7156CFE0" w:rsidR="00D520D3" w:rsidRPr="005044A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7CED85C" w14:textId="77777777" w:rsidR="00D520D3" w:rsidRPr="005044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5B917D1" w14:textId="1E86475B" w:rsidR="00D520D3" w:rsidRPr="005044A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03BB17D7" w14:textId="77777777" w:rsidR="00E27ABB" w:rsidRPr="005044AD" w:rsidRDefault="00E27ABB" w:rsidP="005044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5044AD" w:rsidSect="005044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F5953" w14:textId="77777777" w:rsidR="00C958A4" w:rsidRDefault="00C958A4" w:rsidP="00025386">
      <w:pPr>
        <w:spacing w:after="0" w:line="240" w:lineRule="auto"/>
      </w:pPr>
      <w:r>
        <w:separator/>
      </w:r>
    </w:p>
  </w:endnote>
  <w:endnote w:type="continuationSeparator" w:id="0">
    <w:p w14:paraId="5E225AA0" w14:textId="77777777" w:rsidR="00C958A4" w:rsidRDefault="00C958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78500" w14:textId="77777777" w:rsidR="00F97A51" w:rsidRDefault="00F97A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998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586A" w14:textId="77777777" w:rsidR="00F97A51" w:rsidRDefault="00F97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B864B" w14:textId="77777777" w:rsidR="00C958A4" w:rsidRDefault="00C958A4" w:rsidP="00025386">
      <w:pPr>
        <w:spacing w:after="0" w:line="240" w:lineRule="auto"/>
      </w:pPr>
      <w:r>
        <w:separator/>
      </w:r>
    </w:p>
  </w:footnote>
  <w:footnote w:type="continuationSeparator" w:id="0">
    <w:p w14:paraId="78473783" w14:textId="77777777" w:rsidR="00C958A4" w:rsidRDefault="00C958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CE23" w14:textId="77777777" w:rsidR="00F97A51" w:rsidRDefault="00F97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9ED84" w14:textId="77777777" w:rsidR="00F97A51" w:rsidRDefault="00F97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85840" w14:textId="77777777" w:rsidR="00F97A51" w:rsidRDefault="00F97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704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8A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044AD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58A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7A5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A6AA6"/>
  <w15:chartTrackingRefBased/>
  <w15:docId w15:val="{0951C9E7-C9B3-4B4C-AE49-F4F3D7F6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2026-02-16T14:15:00Z</cp:lastPrinted>
  <dcterms:created xsi:type="dcterms:W3CDTF">2026-02-16T14:15:00Z</dcterms:created>
  <dcterms:modified xsi:type="dcterms:W3CDTF">2026-02-16T14:15:00Z</dcterms:modified>
</cp:coreProperties>
</file>