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C1D0582" w14:textId="77777777" w:rsidR="00337507" w:rsidRDefault="00337507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337507">
        <w:rPr>
          <w:rFonts w:ascii="Arial" w:hAnsi="Arial" w:cs="Arial"/>
          <w:b/>
          <w:sz w:val="24"/>
          <w:szCs w:val="24"/>
        </w:rPr>
        <w:t>Zakup urządzeń i wyrobów medycznych przeznaczonych do diagnostyki i leczenia kardiologicznego w Szpitalu Miejskim Specjalistycznym im. Gabriela Narutowicza w Krakowie</w:t>
      </w:r>
    </w:p>
    <w:p w14:paraId="4DA833D5" w14:textId="657D0133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37507">
        <w:rPr>
          <w:rFonts w:ascii="Arial" w:hAnsi="Arial" w:cs="Arial"/>
          <w:b/>
          <w:sz w:val="24"/>
          <w:szCs w:val="24"/>
        </w:rPr>
        <w:t>4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85593A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37507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5593A"/>
    <w:rsid w:val="00860BDB"/>
    <w:rsid w:val="008621F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6669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1FAA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404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5</cp:revision>
  <cp:lastPrinted>2024-07-23T07:35:00Z</cp:lastPrinted>
  <dcterms:created xsi:type="dcterms:W3CDTF">2025-11-19T13:46:00Z</dcterms:created>
  <dcterms:modified xsi:type="dcterms:W3CDTF">2026-02-12T06:17:00Z</dcterms:modified>
</cp:coreProperties>
</file>