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A8CCED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64F04F" w14:textId="563FA737" w:rsidR="00304659" w:rsidRPr="001F468A" w:rsidRDefault="0015522E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15522E">
        <w:rPr>
          <w:rFonts w:ascii="Arial" w:hAnsi="Arial" w:cs="Arial"/>
          <w:b/>
          <w:bCs/>
          <w:sz w:val="24"/>
          <w:szCs w:val="24"/>
        </w:rPr>
        <w:t>Zakup urządzeń i wyrobów medycznych przeznaczonych do diagnostyki i leczenia kardiologicznego w Szpitalu Miejskim Specjalistycznym im. Gabriela Narutowicza w Krakowie</w:t>
      </w:r>
    </w:p>
    <w:p w14:paraId="1ED92020" w14:textId="64595A58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15522E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29D21C91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15522E">
      <w:rPr>
        <w:rFonts w:ascii="Arial" w:hAnsi="Arial" w:cs="Arial"/>
        <w:sz w:val="20"/>
        <w:szCs w:val="20"/>
      </w:rPr>
      <w:t>4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15522E"/>
    <w:rsid w:val="0016158F"/>
    <w:rsid w:val="001C2314"/>
    <w:rsid w:val="001D62F6"/>
    <w:rsid w:val="001F468A"/>
    <w:rsid w:val="00213980"/>
    <w:rsid w:val="0024648D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6669D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5</cp:revision>
  <dcterms:created xsi:type="dcterms:W3CDTF">2025-11-19T13:48:00Z</dcterms:created>
  <dcterms:modified xsi:type="dcterms:W3CDTF">2026-02-12T06:18:00Z</dcterms:modified>
</cp:coreProperties>
</file>