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DCBAF" w14:textId="77777777" w:rsidR="00714EE1" w:rsidRPr="00240E71" w:rsidRDefault="00714EE1" w:rsidP="00714EE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0BDC14" w14:textId="77777777" w:rsidR="00714EE1" w:rsidRDefault="00714EE1" w:rsidP="00714EE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06CD80" w14:textId="77777777" w:rsidR="00714EE1" w:rsidRPr="0022732C" w:rsidRDefault="00714EE1" w:rsidP="00714EE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065FFE" w14:textId="77777777" w:rsidR="00714EE1" w:rsidRDefault="00714EE1" w:rsidP="00714E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E9D91D4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3DF043EA" w14:textId="77777777" w:rsidR="00714EE1" w:rsidRPr="00A216A2" w:rsidRDefault="00714EE1" w:rsidP="00714EE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56A2FF0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15BDF26A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33099963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24E2C61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5C094EAB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6C1BD042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02116187" w14:textId="77777777" w:rsidR="00714EE1" w:rsidRPr="00A216A2" w:rsidRDefault="00714EE1" w:rsidP="00714E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6FD71ABB" w14:textId="77777777" w:rsidR="00714EE1" w:rsidRPr="0022732C" w:rsidRDefault="00714EE1" w:rsidP="00714EE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2A297BF6" w14:textId="77777777" w:rsidR="00714EE1" w:rsidRDefault="00714EE1" w:rsidP="00714EE1">
      <w:pPr>
        <w:spacing w:line="360" w:lineRule="auto"/>
      </w:pPr>
      <w:r>
        <w:t>Do: Nazwa i siedziba Zamawiającego:</w:t>
      </w:r>
    </w:p>
    <w:p w14:paraId="148558DF" w14:textId="77777777" w:rsidR="00714EE1" w:rsidRPr="00A15AE6" w:rsidRDefault="00714EE1" w:rsidP="00714EE1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14:paraId="5AAF27F2" w14:textId="77777777" w:rsidR="00714EE1" w:rsidRPr="00A15AE6" w:rsidRDefault="00714EE1" w:rsidP="00714EE1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14:paraId="0C9C4CF4" w14:textId="77777777" w:rsidR="00714EE1" w:rsidRDefault="00714EE1" w:rsidP="00714EE1">
      <w:pPr>
        <w:ind w:right="-110"/>
        <w:rPr>
          <w:b/>
        </w:rPr>
      </w:pPr>
      <w:r w:rsidRPr="00A15AE6">
        <w:rPr>
          <w:b/>
        </w:rPr>
        <w:t>Dział Zamówień Publicznych</w:t>
      </w:r>
      <w:r>
        <w:rPr>
          <w:b/>
        </w:rPr>
        <w:t xml:space="preserve">  </w:t>
      </w:r>
    </w:p>
    <w:p w14:paraId="6340DE8B" w14:textId="77777777" w:rsidR="00714EE1" w:rsidRDefault="00714EE1" w:rsidP="00714EE1">
      <w:pPr>
        <w:ind w:right="-110"/>
        <w:rPr>
          <w:b/>
        </w:rPr>
      </w:pPr>
      <w:r w:rsidRPr="00A15AE6">
        <w:rPr>
          <w:b/>
        </w:rPr>
        <w:t>Al. Mickiewicza</w:t>
      </w:r>
      <w:r>
        <w:rPr>
          <w:b/>
        </w:rPr>
        <w:t xml:space="preserve"> </w:t>
      </w:r>
      <w:r w:rsidRPr="00A15AE6">
        <w:rPr>
          <w:b/>
        </w:rPr>
        <w:t>30</w:t>
      </w:r>
      <w:r>
        <w:rPr>
          <w:b/>
        </w:rPr>
        <w:t xml:space="preserve"> </w:t>
      </w:r>
    </w:p>
    <w:p w14:paraId="4AA65349" w14:textId="77777777" w:rsidR="00714EE1" w:rsidRDefault="00714EE1" w:rsidP="00714EE1">
      <w:pPr>
        <w:rPr>
          <w:b/>
        </w:rPr>
      </w:pPr>
      <w:r w:rsidRPr="00A15AE6">
        <w:rPr>
          <w:b/>
        </w:rPr>
        <w:t>30-059</w:t>
      </w:r>
      <w:r>
        <w:rPr>
          <w:b/>
        </w:rPr>
        <w:t xml:space="preserve"> </w:t>
      </w:r>
      <w:r w:rsidRPr="00A15AE6">
        <w:rPr>
          <w:b/>
        </w:rPr>
        <w:t>Kraków</w:t>
      </w:r>
      <w:r>
        <w:rPr>
          <w:b/>
        </w:rPr>
        <w:t xml:space="preserve">,  </w:t>
      </w:r>
    </w:p>
    <w:p w14:paraId="69D5FAB9" w14:textId="77777777" w:rsidR="00714EE1" w:rsidRDefault="00714EE1" w:rsidP="00714EE1">
      <w:pPr>
        <w:ind w:firstLine="3969"/>
        <w:rPr>
          <w:b/>
        </w:rPr>
      </w:pPr>
    </w:p>
    <w:p w14:paraId="510077ED" w14:textId="77777777" w:rsidR="00714EE1" w:rsidRDefault="00714EE1" w:rsidP="00714EE1">
      <w:pPr>
        <w:ind w:firstLine="3969"/>
        <w:rPr>
          <w:b/>
        </w:rPr>
      </w:pPr>
    </w:p>
    <w:p w14:paraId="1A05AE72" w14:textId="04C57E69" w:rsidR="00714EE1" w:rsidRPr="009A43E4" w:rsidRDefault="00714EE1" w:rsidP="00714EE1">
      <w:pPr>
        <w:widowControl w:val="0"/>
        <w:ind w:right="1"/>
        <w:jc w:val="both"/>
        <w:rPr>
          <w:sz w:val="22"/>
          <w:szCs w:val="22"/>
        </w:rPr>
      </w:pPr>
      <w:r w:rsidRPr="009A43E4">
        <w:rPr>
          <w:sz w:val="22"/>
          <w:szCs w:val="22"/>
        </w:rPr>
        <w:t xml:space="preserve">Przystępując do postępowania o udzielenie zamówienia publicznego, którego przedmiotem jest: </w:t>
      </w:r>
      <w:r w:rsidRPr="009A43E4">
        <w:rPr>
          <w:b/>
          <w:sz w:val="22"/>
          <w:szCs w:val="22"/>
        </w:rPr>
        <w:t>Dostawa wyposażenia do sali konferencyjnej w Zespole Laboratoriów Badawczych Centrum Zrównoważonego Rozwoju i Poszanowania Energii na potrzeby WGGiOŚ – KC-DE-zp.2</w:t>
      </w:r>
      <w:r>
        <w:rPr>
          <w:b/>
          <w:sz w:val="22"/>
          <w:szCs w:val="22"/>
        </w:rPr>
        <w:t>5.22.2026</w:t>
      </w:r>
      <w:r w:rsidRPr="009A43E4">
        <w:rPr>
          <w:b/>
          <w:sz w:val="22"/>
          <w:szCs w:val="22"/>
        </w:rPr>
        <w:t xml:space="preserve">, </w:t>
      </w:r>
      <w:r w:rsidRPr="009A43E4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714EE1" w:rsidRPr="00BD3780" w14:paraId="6E1D8147" w14:textId="77777777" w:rsidTr="003E131F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FBB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387E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3822A27B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02D8A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  <w:r>
              <w:rPr>
                <w:b/>
                <w:sz w:val="22"/>
              </w:rPr>
              <w:t>/wyrób własny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FCD58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73956402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AA606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0136B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1F659E2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207E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69A6F84B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05659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4D4D6CE6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2E5781DB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714EE1" w:rsidRPr="00BD3780" w14:paraId="1A624D61" w14:textId="77777777" w:rsidTr="003E131F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56F02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0A76B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3B24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B11C1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4E94A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67CF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6168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C3036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714EE1" w:rsidRPr="00BD3780" w14:paraId="44B25365" w14:textId="77777777" w:rsidTr="003E131F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F39D6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A980A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Lada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7948C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A7B54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A0F65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D734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C3F9D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13531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14EE1" w:rsidRPr="00BD3780" w14:paraId="30559C82" w14:textId="77777777" w:rsidTr="003E131F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6252F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D273C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Stół na kółkach o wy</w:t>
            </w:r>
            <w:r>
              <w:rPr>
                <w:b/>
                <w:sz w:val="16"/>
                <w:szCs w:val="16"/>
              </w:rPr>
              <w:t>m.</w:t>
            </w:r>
            <w:r w:rsidRPr="002318A0">
              <w:rPr>
                <w:b/>
                <w:sz w:val="16"/>
                <w:szCs w:val="16"/>
              </w:rPr>
              <w:t xml:space="preserve"> zewn. 160x60xh76cm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6F43F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A511B8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A58AD9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CC79DB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B83EC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0EBDF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14EE1" w:rsidRPr="00BD3780" w14:paraId="6264F7D3" w14:textId="77777777" w:rsidTr="003E131F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2008A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B9BC1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Szafka na sprzęt na kółkach o wym. zewn. 70x60xh76cm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30AFD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95783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FF20FF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19966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6B1D3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0DF58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14EE1" w:rsidRPr="00BD3780" w14:paraId="3FCDD8A3" w14:textId="77777777" w:rsidTr="003E131F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45715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0D9D04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Mównica na kółkach o wym. zewn. 55x55xh115cm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4D7ADE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F7D60" w14:textId="77777777" w:rsidR="00714EE1" w:rsidRPr="002318A0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9A6D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24D36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8F8EC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C2233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14EE1" w:rsidRPr="00BD3780" w14:paraId="55254EF6" w14:textId="77777777" w:rsidTr="003E131F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CAF2B" w14:textId="77777777" w:rsidR="00714EE1" w:rsidRPr="009A43E4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A43E4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8E92D" w14:textId="77777777" w:rsidR="00714EE1" w:rsidRPr="009A43E4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A43E4">
              <w:rPr>
                <w:b/>
                <w:sz w:val="16"/>
                <w:szCs w:val="16"/>
              </w:rPr>
              <w:t>Krzesło stacjonarne na 4 nogach z podłokietnikami otwartymi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6340C" w14:textId="77777777" w:rsidR="00714EE1" w:rsidRPr="009A43E4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B77BE3" w14:textId="77777777" w:rsidR="00714EE1" w:rsidRPr="009A43E4" w:rsidRDefault="00714EE1" w:rsidP="003E131F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A43E4">
              <w:rPr>
                <w:b/>
                <w:sz w:val="16"/>
                <w:szCs w:val="16"/>
              </w:rPr>
              <w:t>100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890E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BB4CC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3EFDF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5F7EF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14EE1" w:rsidRPr="00BD3780" w14:paraId="4D78E353" w14:textId="77777777" w:rsidTr="003E131F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31A9F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763104C6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116EA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8F9E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90105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14EE1" w:rsidRPr="00BD3780" w14:paraId="305C31CB" w14:textId="77777777" w:rsidTr="003E131F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B5BE12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lastRenderedPageBreak/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244986FE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33CC7892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463A38A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429C40AD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9F6CC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DFB07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40C64" w14:textId="77777777" w:rsidR="00714EE1" w:rsidRPr="00BD3780" w:rsidRDefault="00714EE1" w:rsidP="003E131F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5BEF0DF0" w14:textId="77777777" w:rsidR="00714EE1" w:rsidRPr="00397780" w:rsidRDefault="00714EE1" w:rsidP="00714EE1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 xml:space="preserve">Termin realizacji zamówienia: </w:t>
      </w:r>
      <w:r w:rsidRPr="00397780">
        <w:rPr>
          <w:sz w:val="22"/>
          <w:szCs w:val="22"/>
        </w:rPr>
        <w:t xml:space="preserve">do ……..dni od daty podpisania umowy </w:t>
      </w:r>
      <w:r w:rsidRPr="00397780">
        <w:rPr>
          <w:b/>
          <w:color w:val="FF0000"/>
          <w:sz w:val="22"/>
          <w:szCs w:val="22"/>
        </w:rPr>
        <w:t>/kryterium oceny ofert/.</w:t>
      </w:r>
    </w:p>
    <w:p w14:paraId="7CF69E2E" w14:textId="77777777" w:rsidR="00714EE1" w:rsidRPr="00397780" w:rsidRDefault="00714EE1" w:rsidP="00714EE1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>Okres udzielonej gwarancji na meble wynosi:</w:t>
      </w:r>
      <w:r w:rsidRPr="00397780">
        <w:rPr>
          <w:sz w:val="22"/>
          <w:szCs w:val="22"/>
        </w:rPr>
        <w:t xml:space="preserve"> </w:t>
      </w:r>
      <w:r w:rsidRPr="00397780">
        <w:rPr>
          <w:b/>
          <w:bCs/>
          <w:sz w:val="22"/>
          <w:szCs w:val="22"/>
        </w:rPr>
        <w:t xml:space="preserve">…………….. miesiące </w:t>
      </w:r>
      <w:r w:rsidRPr="00397780">
        <w:rPr>
          <w:b/>
          <w:color w:val="FF0000"/>
          <w:sz w:val="22"/>
          <w:szCs w:val="22"/>
        </w:rPr>
        <w:t>/kryterium oceny ofert/.</w:t>
      </w:r>
    </w:p>
    <w:p w14:paraId="1C1F3D6E" w14:textId="77777777" w:rsidR="00714EE1" w:rsidRPr="00E34D48" w:rsidRDefault="00714EE1" w:rsidP="00714EE1">
      <w:pPr>
        <w:widowControl w:val="0"/>
        <w:jc w:val="both"/>
        <w:rPr>
          <w:b/>
          <w:bCs/>
        </w:rPr>
      </w:pPr>
    </w:p>
    <w:p w14:paraId="75845C08" w14:textId="77777777" w:rsidR="00714EE1" w:rsidRPr="00397780" w:rsidRDefault="00714EE1" w:rsidP="00714EE1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97780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397780">
        <w:rPr>
          <w:b/>
          <w:sz w:val="20"/>
          <w:szCs w:val="20"/>
        </w:rPr>
        <w:t xml:space="preserve"> TAK/NIE</w:t>
      </w:r>
    </w:p>
    <w:p w14:paraId="71CB8C26" w14:textId="77777777" w:rsidR="00714EE1" w:rsidRPr="00397780" w:rsidRDefault="00714EE1" w:rsidP="00714EE1">
      <w:pPr>
        <w:tabs>
          <w:tab w:val="left" w:pos="426"/>
        </w:tabs>
        <w:spacing w:after="120"/>
        <w:jc w:val="both"/>
        <w:rPr>
          <w:sz w:val="20"/>
          <w:szCs w:val="20"/>
        </w:rPr>
      </w:pPr>
      <w:r w:rsidRPr="00397780">
        <w:rPr>
          <w:b/>
          <w:sz w:val="20"/>
          <w:szCs w:val="20"/>
        </w:rPr>
        <w:t xml:space="preserve">Termin płatności: </w:t>
      </w:r>
      <w:r w:rsidRPr="00397780">
        <w:rPr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8CC87B7" w14:textId="77777777" w:rsidR="00714EE1" w:rsidRPr="00397780" w:rsidRDefault="00714EE1" w:rsidP="00714EE1">
      <w:pPr>
        <w:rPr>
          <w:b/>
          <w:sz w:val="20"/>
          <w:szCs w:val="20"/>
        </w:rPr>
      </w:pPr>
      <w:r w:rsidRPr="00397780">
        <w:rPr>
          <w:b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97F3F56" w14:textId="77777777" w:rsidR="00714EE1" w:rsidRPr="00A216A2" w:rsidRDefault="00714EE1" w:rsidP="00714EE1">
      <w:pPr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14:paraId="31ADA780" w14:textId="77777777" w:rsidR="00714EE1" w:rsidRPr="00A216A2" w:rsidRDefault="00714EE1" w:rsidP="00714EE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DFFAA7F" w14:textId="77777777" w:rsidR="00714EE1" w:rsidRDefault="00714EE1" w:rsidP="00714EE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 xml:space="preserve">z niniejszą ofertą, na warunkach określonych w Specyfikacji Warunków Zamówienia, w miejscu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>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14:paraId="043CB18B" w14:textId="77777777" w:rsidR="00714EE1" w:rsidRPr="00AF2873" w:rsidRDefault="00714EE1" w:rsidP="00714EE1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2773C816" w14:textId="77777777" w:rsidR="00714EE1" w:rsidRPr="00A216A2" w:rsidRDefault="00714EE1" w:rsidP="00714EE1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FCFBC60" w14:textId="77777777" w:rsidR="00714EE1" w:rsidRPr="00A216A2" w:rsidRDefault="00714EE1" w:rsidP="00714EE1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7A742E" w14:textId="77777777" w:rsidR="00714EE1" w:rsidRPr="00A216A2" w:rsidRDefault="00714EE1" w:rsidP="00714EE1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C80997" w14:textId="77777777" w:rsidR="00714EE1" w:rsidRPr="00A216A2" w:rsidRDefault="00714EE1" w:rsidP="00714EE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4EE1" w:rsidRPr="00A216A2" w14:paraId="29493B95" w14:textId="77777777" w:rsidTr="003E13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4A983" w14:textId="77777777" w:rsidR="00714EE1" w:rsidRPr="00A216A2" w:rsidRDefault="00714EE1" w:rsidP="003E13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8079E" w14:textId="77777777" w:rsidR="00714EE1" w:rsidRPr="00A216A2" w:rsidRDefault="00714EE1" w:rsidP="003E13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02990A26" w14:textId="77777777" w:rsidR="00714EE1" w:rsidRPr="00A216A2" w:rsidRDefault="00714EE1" w:rsidP="003E13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70DCD" w14:textId="77777777" w:rsidR="00714EE1" w:rsidRPr="00A216A2" w:rsidRDefault="00714EE1" w:rsidP="003E13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714EE1" w:rsidRPr="00A216A2" w14:paraId="69113D82" w14:textId="77777777" w:rsidTr="003E1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F7FE4" w14:textId="77777777" w:rsidR="00714EE1" w:rsidRPr="00A216A2" w:rsidRDefault="00714EE1" w:rsidP="003E13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A59F2" w14:textId="77777777" w:rsidR="00714EE1" w:rsidRPr="00A216A2" w:rsidRDefault="00714EE1" w:rsidP="003E13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9662A" w14:textId="77777777" w:rsidR="00714EE1" w:rsidRPr="00A216A2" w:rsidRDefault="00714EE1" w:rsidP="003E13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14EE1" w:rsidRPr="00A216A2" w14:paraId="33E30566" w14:textId="77777777" w:rsidTr="003E1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1A5C7" w14:textId="77777777" w:rsidR="00714EE1" w:rsidRPr="00A216A2" w:rsidRDefault="00714EE1" w:rsidP="003E13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19F4F" w14:textId="77777777" w:rsidR="00714EE1" w:rsidRPr="00A216A2" w:rsidRDefault="00714EE1" w:rsidP="003E13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94F45" w14:textId="77777777" w:rsidR="00714EE1" w:rsidRPr="00A216A2" w:rsidRDefault="00714EE1" w:rsidP="003E13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52F325" w14:textId="77777777" w:rsidR="00714EE1" w:rsidRPr="00A216A2" w:rsidRDefault="00714EE1" w:rsidP="00714EE1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3446AB28" w14:textId="77777777" w:rsidR="00714EE1" w:rsidRPr="00A216A2" w:rsidRDefault="00714EE1" w:rsidP="00714EE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1620F9C5" w14:textId="77777777" w:rsidR="00714EE1" w:rsidRPr="00A216A2" w:rsidRDefault="00714EE1" w:rsidP="00714EE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0A1AC50C" w14:textId="77777777" w:rsidR="00714EE1" w:rsidRPr="00A216A2" w:rsidRDefault="00714EE1" w:rsidP="00714EE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400625F7" w14:textId="77777777" w:rsidR="00714EE1" w:rsidRPr="00A216A2" w:rsidRDefault="00714EE1" w:rsidP="00714EE1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upoważnienie dla powyżej wskazanych osób wynika z następującego (ych) dokumentu(ów)</w:t>
      </w:r>
    </w:p>
    <w:p w14:paraId="46EB4EF2" w14:textId="77777777" w:rsidR="00714EE1" w:rsidRPr="00A216A2" w:rsidRDefault="00714EE1" w:rsidP="00714EE1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406810" w14:textId="77777777" w:rsidR="00714EE1" w:rsidRPr="00A216A2" w:rsidRDefault="00714EE1" w:rsidP="00714EE1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14:paraId="5DE518F5" w14:textId="77777777" w:rsidR="00714EE1" w:rsidRPr="00A216A2" w:rsidRDefault="00714EE1" w:rsidP="00714E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38FB6577" w14:textId="77777777" w:rsidR="00714EE1" w:rsidRPr="00A216A2" w:rsidRDefault="00714EE1" w:rsidP="00714E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1F7066BE" w14:textId="77777777" w:rsidR="00714EE1" w:rsidRPr="00A216A2" w:rsidRDefault="00714EE1" w:rsidP="00714EE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62238B4" w14:textId="77777777" w:rsidR="00714EE1" w:rsidRPr="00FA142D" w:rsidRDefault="00714EE1" w:rsidP="00714EE1">
      <w:pPr>
        <w:pStyle w:val="Akapitzlist"/>
        <w:jc w:val="both"/>
        <w:rPr>
          <w:sz w:val="20"/>
          <w:szCs w:val="20"/>
        </w:rPr>
      </w:pPr>
    </w:p>
    <w:p w14:paraId="59E61546" w14:textId="77777777" w:rsidR="00714EE1" w:rsidRPr="00FA142D" w:rsidRDefault="00714EE1" w:rsidP="00714EE1">
      <w:pPr>
        <w:pStyle w:val="Akapitzlist"/>
        <w:rPr>
          <w:rFonts w:ascii="Times New Roman" w:hAnsi="Times New Roman"/>
          <w:b/>
          <w:color w:val="FF0000"/>
        </w:rPr>
      </w:pPr>
      <w:r w:rsidRPr="00FA142D">
        <w:rPr>
          <w:rFonts w:ascii="Times New Roman" w:hAnsi="Times New Roman"/>
          <w:b/>
          <w:color w:val="FF0000"/>
        </w:rPr>
        <w:t>Formularz Oferty należy podpisać kwalifikowanym podpisem elektronicznym.</w:t>
      </w:r>
    </w:p>
    <w:p w14:paraId="6ACB0DFF" w14:textId="77777777" w:rsidR="00714EE1" w:rsidRDefault="00714EE1" w:rsidP="00714EE1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p w14:paraId="0AE4DB3D" w14:textId="77777777" w:rsidR="00714EE1" w:rsidRPr="001A39D9" w:rsidRDefault="00714EE1" w:rsidP="00714EE1"/>
    <w:p w14:paraId="08BB6058" w14:textId="77777777" w:rsidR="00714EE1" w:rsidRPr="00D70BAE" w:rsidRDefault="00714EE1" w:rsidP="00714EE1"/>
    <w:p w14:paraId="176BD7C1" w14:textId="77777777" w:rsidR="00714EE1" w:rsidRPr="00F400F0" w:rsidRDefault="00714EE1" w:rsidP="00714EE1"/>
    <w:p w14:paraId="6A0C537A" w14:textId="77777777" w:rsidR="00FE545C" w:rsidRPr="00714EE1" w:rsidRDefault="00FE545C" w:rsidP="00714EE1"/>
    <w:sectPr w:rsidR="00FE545C" w:rsidRPr="00714E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89B4A" w14:textId="77777777" w:rsidR="00114A65" w:rsidRDefault="00114A65">
      <w:r>
        <w:separator/>
      </w:r>
    </w:p>
  </w:endnote>
  <w:endnote w:type="continuationSeparator" w:id="0">
    <w:p w14:paraId="4F1B2329" w14:textId="77777777" w:rsidR="00114A65" w:rsidRDefault="0011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D417A" w14:textId="77777777" w:rsidR="00D731DB" w:rsidRDefault="00D73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9749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CC935" w14:textId="77777777" w:rsidR="00D731DB" w:rsidRDefault="00D73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07768" w14:textId="77777777" w:rsidR="00114A65" w:rsidRDefault="00114A65">
      <w:r>
        <w:separator/>
      </w:r>
    </w:p>
  </w:footnote>
  <w:footnote w:type="continuationSeparator" w:id="0">
    <w:p w14:paraId="20C78468" w14:textId="77777777" w:rsidR="00114A65" w:rsidRDefault="00114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A7A9F" w14:textId="77777777" w:rsidR="00D731DB" w:rsidRDefault="00D73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A780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E9964" w14:textId="77777777" w:rsidR="00D731DB" w:rsidRDefault="00D73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96581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8282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4832154">
    <w:abstractNumId w:val="0"/>
  </w:num>
  <w:num w:numId="4" w16cid:durableId="130634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321"/>
    <w:rsid w:val="00012286"/>
    <w:rsid w:val="000704FC"/>
    <w:rsid w:val="00071CCC"/>
    <w:rsid w:val="000B731D"/>
    <w:rsid w:val="000D6134"/>
    <w:rsid w:val="000E09C7"/>
    <w:rsid w:val="000F6589"/>
    <w:rsid w:val="00106636"/>
    <w:rsid w:val="00114A65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4EE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5321"/>
    <w:rsid w:val="00C969A6"/>
    <w:rsid w:val="00CA7D36"/>
    <w:rsid w:val="00D24208"/>
    <w:rsid w:val="00D60C38"/>
    <w:rsid w:val="00D66893"/>
    <w:rsid w:val="00D731DB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29C44"/>
  <w15:chartTrackingRefBased/>
  <w15:docId w15:val="{CFA029E9-890A-44F1-B210-221AF108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E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14EE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664</Words>
  <Characters>5021</Characters>
  <Application>Microsoft Office Word</Application>
  <DocSecurity>0</DocSecurity>
  <Lines>185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2026-02-10T09:15:00Z</dcterms:created>
  <dcterms:modified xsi:type="dcterms:W3CDTF">2026-02-10T09:17:00Z</dcterms:modified>
</cp:coreProperties>
</file>