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285F18" w14:textId="110859D7" w:rsidR="0099698A" w:rsidRDefault="0099698A" w:rsidP="0099698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KC-DE-zp.2</w:t>
      </w:r>
      <w:r>
        <w:rPr>
          <w:b/>
          <w:sz w:val="24"/>
        </w:rPr>
        <w:t>5.2</w:t>
      </w:r>
      <w:r>
        <w:rPr>
          <w:b/>
          <w:sz w:val="24"/>
        </w:rPr>
        <w:t>2</w:t>
      </w:r>
      <w:r>
        <w:rPr>
          <w:b/>
          <w:sz w:val="24"/>
        </w:rPr>
        <w:t>.2026</w:t>
      </w:r>
    </w:p>
    <w:p w14:paraId="76D4CB98" w14:textId="77777777" w:rsidR="0099698A" w:rsidRDefault="0099698A" w:rsidP="009969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5C93890B" w14:textId="77777777" w:rsidR="0099698A" w:rsidRDefault="0099698A" w:rsidP="0099698A">
      <w:pPr>
        <w:jc w:val="center"/>
        <w:rPr>
          <w:b/>
          <w:sz w:val="28"/>
          <w:szCs w:val="28"/>
        </w:rPr>
      </w:pPr>
    </w:p>
    <w:p w14:paraId="22FD4A88" w14:textId="77777777" w:rsidR="0099698A" w:rsidRDefault="0099698A" w:rsidP="0099698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6A210D95" w14:textId="77777777" w:rsidR="0099698A" w:rsidRDefault="0099698A" w:rsidP="0099698A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11130697" w14:textId="77777777" w:rsidR="0099698A" w:rsidRDefault="0099698A" w:rsidP="0099698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21F09331" w14:textId="77777777" w:rsidR="0099698A" w:rsidRDefault="0099698A" w:rsidP="0099698A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254B8B74" w14:textId="77777777" w:rsidR="0099698A" w:rsidRDefault="0099698A" w:rsidP="0099698A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AD38B9">
        <w:rPr>
          <w:b/>
        </w:rPr>
        <w:t xml:space="preserve">Dostawa wyposażenia do sali konferencyjnej w Zespole Laboratoriów Badawczych Centrum Zrównoważonego Rozwoju i Poszanowania Energii na potrzeby </w:t>
      </w:r>
      <w:proofErr w:type="spellStart"/>
      <w:r w:rsidRPr="00AD38B9">
        <w:rPr>
          <w:b/>
        </w:rPr>
        <w:t>WGGiOŚ</w:t>
      </w:r>
      <w:proofErr w:type="spellEnd"/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5E31B403" w14:textId="77777777" w:rsidR="0099698A" w:rsidRDefault="0099698A" w:rsidP="0099698A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33D3ACE2" w14:textId="77777777" w:rsidR="0099698A" w:rsidRDefault="0099698A" w:rsidP="0099698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5A9C331D" w14:textId="77777777" w:rsidR="0099698A" w:rsidRDefault="0099698A" w:rsidP="0099698A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3561D7A5" w14:textId="77777777" w:rsidR="0099698A" w:rsidRDefault="0099698A" w:rsidP="0099698A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059AB54E" w14:textId="77777777" w:rsidR="0099698A" w:rsidRDefault="0099698A" w:rsidP="0099698A">
      <w:pPr>
        <w:pStyle w:val="Akapitzlist"/>
        <w:numPr>
          <w:ilvl w:val="0"/>
          <w:numId w:val="18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1B2A1514" w14:textId="77777777" w:rsidR="0099698A" w:rsidRDefault="0099698A" w:rsidP="0099698A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38776C65" w14:textId="77777777" w:rsidR="0099698A" w:rsidRDefault="0099698A" w:rsidP="0099698A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99698A" w14:paraId="67E5E736" w14:textId="77777777" w:rsidTr="00E1253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62725" w14:textId="77777777" w:rsidR="0099698A" w:rsidRDefault="0099698A" w:rsidP="00E12535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8A915" w14:textId="77777777" w:rsidR="0099698A" w:rsidRDefault="0099698A" w:rsidP="00E12535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B6105" w14:textId="77777777" w:rsidR="0099698A" w:rsidRDefault="0099698A" w:rsidP="00E12535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99698A" w14:paraId="0E35D226" w14:textId="77777777" w:rsidTr="00E1253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4001E" w14:textId="77777777" w:rsidR="0099698A" w:rsidRDefault="0099698A" w:rsidP="00E12535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5889E" w14:textId="77777777" w:rsidR="0099698A" w:rsidRDefault="0099698A" w:rsidP="00E12535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6E9D9" w14:textId="77777777" w:rsidR="0099698A" w:rsidRDefault="0099698A" w:rsidP="00E12535">
            <w:pPr>
              <w:widowControl w:val="0"/>
              <w:spacing w:line="360" w:lineRule="auto"/>
              <w:jc w:val="both"/>
            </w:pPr>
          </w:p>
        </w:tc>
      </w:tr>
      <w:tr w:rsidR="0099698A" w14:paraId="441B6B37" w14:textId="77777777" w:rsidTr="00E1253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BA4A4" w14:textId="77777777" w:rsidR="0099698A" w:rsidRDefault="0099698A" w:rsidP="00E12535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80131" w14:textId="77777777" w:rsidR="0099698A" w:rsidRDefault="0099698A" w:rsidP="00E12535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297EE" w14:textId="77777777" w:rsidR="0099698A" w:rsidRDefault="0099698A" w:rsidP="00E12535">
            <w:pPr>
              <w:widowControl w:val="0"/>
              <w:spacing w:line="360" w:lineRule="auto"/>
              <w:jc w:val="both"/>
            </w:pPr>
          </w:p>
        </w:tc>
      </w:tr>
      <w:tr w:rsidR="0099698A" w14:paraId="240ADB3C" w14:textId="77777777" w:rsidTr="00E1253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CEA14" w14:textId="77777777" w:rsidR="0099698A" w:rsidRDefault="0099698A" w:rsidP="00E12535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CFDF3" w14:textId="77777777" w:rsidR="0099698A" w:rsidRDefault="0099698A" w:rsidP="00E12535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71058" w14:textId="77777777" w:rsidR="0099698A" w:rsidRDefault="0099698A" w:rsidP="00E12535">
            <w:pPr>
              <w:widowControl w:val="0"/>
              <w:spacing w:line="360" w:lineRule="auto"/>
              <w:jc w:val="both"/>
            </w:pPr>
          </w:p>
        </w:tc>
      </w:tr>
    </w:tbl>
    <w:p w14:paraId="4F89496A" w14:textId="77777777" w:rsidR="0099698A" w:rsidRDefault="0099698A" w:rsidP="0099698A">
      <w:pPr>
        <w:widowControl w:val="0"/>
        <w:spacing w:line="360" w:lineRule="auto"/>
        <w:jc w:val="both"/>
      </w:pPr>
    </w:p>
    <w:p w14:paraId="60D23F52" w14:textId="77777777" w:rsidR="0099698A" w:rsidRDefault="0099698A" w:rsidP="0099698A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7CD4287E" w14:textId="77777777" w:rsidR="0099698A" w:rsidRDefault="0099698A" w:rsidP="0099698A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722265B4" w14:textId="77777777" w:rsidR="0099698A" w:rsidRDefault="0099698A" w:rsidP="0099698A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2CA49504" w14:textId="77777777" w:rsidR="0099698A" w:rsidRDefault="0099698A" w:rsidP="0099698A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0F58036" w14:textId="77777777" w:rsidR="0099698A" w:rsidRDefault="0099698A" w:rsidP="0099698A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25447594" w14:textId="77777777" w:rsidR="0099698A" w:rsidRDefault="0099698A" w:rsidP="0099698A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E5F8010" w14:textId="77777777" w:rsidR="0099698A" w:rsidRDefault="0099698A" w:rsidP="0099698A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sectPr w:rsidR="0099698A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817B12" w14:textId="77777777" w:rsidR="00A11F50" w:rsidRDefault="00A11F50">
      <w:r>
        <w:separator/>
      </w:r>
    </w:p>
  </w:endnote>
  <w:endnote w:type="continuationSeparator" w:id="0">
    <w:p w14:paraId="68AB6247" w14:textId="77777777" w:rsidR="00A11F50" w:rsidRDefault="00A11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622F20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EB6DA41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689BD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39EEED27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685CFE7B">
        <v:line id="_x0000_s1025" style="position:absolute;left:0;text-align:left;z-index:251657728" from="-3.85pt,8.7pt" to="455.15pt,8.7pt"/>
      </w:pict>
    </w:r>
  </w:p>
  <w:p w14:paraId="1E0CD4A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61FC0" w14:textId="77777777" w:rsidR="001E4D52" w:rsidRDefault="001E4D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6BE01C" w14:textId="77777777" w:rsidR="00A11F50" w:rsidRDefault="00A11F50">
      <w:r>
        <w:separator/>
      </w:r>
    </w:p>
  </w:footnote>
  <w:footnote w:type="continuationSeparator" w:id="0">
    <w:p w14:paraId="7A4B0C9A" w14:textId="77777777" w:rsidR="00A11F50" w:rsidRDefault="00A11F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390B9" w14:textId="77777777" w:rsidR="001E4D52" w:rsidRDefault="001E4D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D8E24" w14:textId="77777777" w:rsidR="001E4D52" w:rsidRDefault="001E4D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9C756" w14:textId="77777777" w:rsidR="001E4D52" w:rsidRDefault="001E4D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92872085">
    <w:abstractNumId w:val="15"/>
  </w:num>
  <w:num w:numId="2" w16cid:durableId="147982067">
    <w:abstractNumId w:val="0"/>
  </w:num>
  <w:num w:numId="3" w16cid:durableId="1471901311">
    <w:abstractNumId w:val="13"/>
  </w:num>
  <w:num w:numId="4" w16cid:durableId="1333100496">
    <w:abstractNumId w:val="8"/>
  </w:num>
  <w:num w:numId="5" w16cid:durableId="833376608">
    <w:abstractNumId w:val="7"/>
  </w:num>
  <w:num w:numId="6" w16cid:durableId="119686591">
    <w:abstractNumId w:val="1"/>
  </w:num>
  <w:num w:numId="7" w16cid:durableId="80377699">
    <w:abstractNumId w:val="6"/>
  </w:num>
  <w:num w:numId="8" w16cid:durableId="1608467820">
    <w:abstractNumId w:val="3"/>
  </w:num>
  <w:num w:numId="9" w16cid:durableId="307445182">
    <w:abstractNumId w:val="2"/>
  </w:num>
  <w:num w:numId="10" w16cid:durableId="1758207012">
    <w:abstractNumId w:val="5"/>
  </w:num>
  <w:num w:numId="11" w16cid:durableId="1492257856">
    <w:abstractNumId w:val="11"/>
  </w:num>
  <w:num w:numId="12" w16cid:durableId="881017067">
    <w:abstractNumId w:val="4"/>
  </w:num>
  <w:num w:numId="13" w16cid:durableId="1177428706">
    <w:abstractNumId w:val="10"/>
  </w:num>
  <w:num w:numId="14" w16cid:durableId="1658873559">
    <w:abstractNumId w:val="14"/>
  </w:num>
  <w:num w:numId="18" w16cid:durableId="51624077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487A"/>
    <w:rsid w:val="0000184A"/>
    <w:rsid w:val="0000487A"/>
    <w:rsid w:val="00012997"/>
    <w:rsid w:val="000621A2"/>
    <w:rsid w:val="00075CEC"/>
    <w:rsid w:val="00101474"/>
    <w:rsid w:val="00106AC7"/>
    <w:rsid w:val="00111985"/>
    <w:rsid w:val="00147532"/>
    <w:rsid w:val="001614BA"/>
    <w:rsid w:val="001E4D52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9698A"/>
    <w:rsid w:val="009A21D7"/>
    <w:rsid w:val="009A4A2C"/>
    <w:rsid w:val="00A11F50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A19DE4"/>
  <w15:chartTrackingRefBased/>
  <w15:docId w15:val="{F681BB2A-A69D-4DDE-B9F7-94AB9E8BA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9698A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99698A"/>
  </w:style>
  <w:style w:type="paragraph" w:styleId="Akapitzlist">
    <w:name w:val="List Paragraph"/>
    <w:basedOn w:val="Normalny"/>
    <w:uiPriority w:val="34"/>
    <w:qFormat/>
    <w:rsid w:val="0099698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347</Words>
  <Characters>2287</Characters>
  <Application>Microsoft Office Word</Application>
  <DocSecurity>0</DocSecurity>
  <Lines>71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2026-02-10T09:31:00Z</cp:lastPrinted>
  <dcterms:created xsi:type="dcterms:W3CDTF">2026-02-10T09:32:00Z</dcterms:created>
  <dcterms:modified xsi:type="dcterms:W3CDTF">2026-02-10T09:32:00Z</dcterms:modified>
</cp:coreProperties>
</file>