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7726E" w14:textId="1725FB29" w:rsidR="00081D13" w:rsidRPr="00906567" w:rsidRDefault="00412B89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906567">
        <w:rPr>
          <w:sz w:val="20"/>
          <w:szCs w:val="20"/>
        </w:rPr>
        <w:t>Niepołomice</w:t>
      </w:r>
      <w:r w:rsidR="00081D13" w:rsidRPr="00906567">
        <w:rPr>
          <w:sz w:val="20"/>
          <w:szCs w:val="20"/>
        </w:rPr>
        <w:t xml:space="preserve"> dnia: </w:t>
      </w:r>
      <w:r w:rsidRPr="00906567">
        <w:rPr>
          <w:sz w:val="20"/>
          <w:szCs w:val="20"/>
        </w:rPr>
        <w:t>2026-02-17</w:t>
      </w:r>
    </w:p>
    <w:p w14:paraId="54ADE843" w14:textId="3A440C40" w:rsidR="00081D13" w:rsidRPr="00906567" w:rsidRDefault="00412B89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906567">
        <w:rPr>
          <w:b/>
          <w:bCs/>
          <w:sz w:val="20"/>
          <w:szCs w:val="20"/>
        </w:rPr>
        <w:t>GMINA NIEPOŁOMICE</w:t>
      </w:r>
    </w:p>
    <w:p w14:paraId="2EB42763" w14:textId="7080001E" w:rsidR="00081D13" w:rsidRPr="00906567" w:rsidRDefault="00412B89" w:rsidP="00081D13">
      <w:pPr>
        <w:spacing w:line="360" w:lineRule="auto"/>
        <w:ind w:right="3969"/>
        <w:rPr>
          <w:sz w:val="20"/>
          <w:szCs w:val="20"/>
        </w:rPr>
      </w:pPr>
      <w:r w:rsidRPr="00906567">
        <w:rPr>
          <w:sz w:val="20"/>
          <w:szCs w:val="20"/>
        </w:rPr>
        <w:t>Pl. Zwycięstwa</w:t>
      </w:r>
      <w:r w:rsidR="00081D13" w:rsidRPr="00906567">
        <w:rPr>
          <w:sz w:val="20"/>
          <w:szCs w:val="20"/>
        </w:rPr>
        <w:t xml:space="preserve"> </w:t>
      </w:r>
      <w:r w:rsidRPr="00906567">
        <w:rPr>
          <w:sz w:val="20"/>
          <w:szCs w:val="20"/>
        </w:rPr>
        <w:t>13</w:t>
      </w:r>
    </w:p>
    <w:p w14:paraId="5057BAA9" w14:textId="4676A4CE" w:rsidR="00081D13" w:rsidRPr="00906567" w:rsidRDefault="00412B89" w:rsidP="00081D13">
      <w:pPr>
        <w:ind w:right="3969"/>
        <w:rPr>
          <w:sz w:val="20"/>
          <w:szCs w:val="20"/>
        </w:rPr>
      </w:pPr>
      <w:r w:rsidRPr="00906567">
        <w:rPr>
          <w:sz w:val="20"/>
          <w:szCs w:val="20"/>
        </w:rPr>
        <w:t>32-005</w:t>
      </w:r>
      <w:r w:rsidR="00081D13" w:rsidRPr="00906567">
        <w:rPr>
          <w:sz w:val="20"/>
          <w:szCs w:val="20"/>
        </w:rPr>
        <w:t xml:space="preserve"> </w:t>
      </w:r>
      <w:r w:rsidRPr="00906567">
        <w:rPr>
          <w:sz w:val="20"/>
          <w:szCs w:val="20"/>
        </w:rPr>
        <w:t>Niepołomice</w:t>
      </w:r>
    </w:p>
    <w:p w14:paraId="03BD0AA4" w14:textId="77777777" w:rsidR="00081D13" w:rsidRPr="0090656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06567" w14:paraId="796EC419" w14:textId="77777777" w:rsidTr="00C13EA9">
        <w:tc>
          <w:tcPr>
            <w:tcW w:w="10065" w:type="dxa"/>
            <w:shd w:val="clear" w:color="auto" w:fill="F2F2F2"/>
            <w:hideMark/>
          </w:tcPr>
          <w:p w14:paraId="064DE995" w14:textId="77777777" w:rsidR="00081D13" w:rsidRPr="00906567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06567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7606AED9" w14:textId="77777777" w:rsidR="00081D13" w:rsidRPr="00906567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06567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965EA4B" w14:textId="77777777" w:rsidR="00081D13" w:rsidRPr="00906567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45DA18C9" w14:textId="77777777" w:rsidR="00081D13" w:rsidRPr="00906567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906567">
        <w:rPr>
          <w:rFonts w:eastAsia="Calibri"/>
          <w:sz w:val="20"/>
          <w:szCs w:val="20"/>
          <w:lang w:eastAsia="en-US"/>
        </w:rPr>
        <w:t xml:space="preserve">Dotyczy </w:t>
      </w:r>
      <w:r w:rsidRPr="00906567">
        <w:rPr>
          <w:sz w:val="20"/>
          <w:szCs w:val="20"/>
        </w:rPr>
        <w:t>postępowania o udzielenie zamówienia publicznego</w:t>
      </w:r>
      <w:r w:rsidRPr="00906567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06567" w14:paraId="3EF9A838" w14:textId="77777777" w:rsidTr="00081D13">
        <w:tc>
          <w:tcPr>
            <w:tcW w:w="2269" w:type="dxa"/>
          </w:tcPr>
          <w:p w14:paraId="5AF5B32E" w14:textId="77777777" w:rsidR="00081D13" w:rsidRPr="0090656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906567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1EE7D596" w14:textId="3ED54C09" w:rsidR="00081D13" w:rsidRPr="00906567" w:rsidRDefault="00412B8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06567">
              <w:rPr>
                <w:bCs/>
                <w:sz w:val="20"/>
                <w:szCs w:val="20"/>
              </w:rPr>
              <w:t>Całodobowa obsługa monitoringu miejskiego oraz usługi w zakresie patrolu i podejmowania interwencji w przestrzeni publicznej, jak również usługi w zakresie zabezpieczenia imprez masowych</w:t>
            </w:r>
          </w:p>
        </w:tc>
      </w:tr>
      <w:tr w:rsidR="00412B89" w:rsidRPr="00906567" w14:paraId="62406820" w14:textId="77777777" w:rsidTr="007509AB">
        <w:tc>
          <w:tcPr>
            <w:tcW w:w="2269" w:type="dxa"/>
          </w:tcPr>
          <w:p w14:paraId="058A3776" w14:textId="77777777" w:rsidR="00412B89" w:rsidRPr="00906567" w:rsidRDefault="00412B89" w:rsidP="007509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906567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227E4C43" w14:textId="5B226016" w:rsidR="00412B89" w:rsidRPr="00906567" w:rsidRDefault="00412B89" w:rsidP="007509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06567">
              <w:rPr>
                <w:bCs/>
                <w:sz w:val="20"/>
                <w:szCs w:val="20"/>
              </w:rPr>
              <w:t>ZP.271.4.2026</w:t>
            </w:r>
          </w:p>
        </w:tc>
      </w:tr>
    </w:tbl>
    <w:p w14:paraId="47535285" w14:textId="77777777" w:rsidR="00081D13" w:rsidRPr="0090656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62918411" w14:textId="3A9E42B0" w:rsidR="00081D13" w:rsidRPr="0090656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906567">
        <w:rPr>
          <w:sz w:val="20"/>
          <w:szCs w:val="20"/>
        </w:rPr>
        <w:t xml:space="preserve">Zamawiający, </w:t>
      </w:r>
      <w:r w:rsidR="00412B89" w:rsidRPr="00906567">
        <w:rPr>
          <w:b/>
          <w:sz w:val="20"/>
          <w:szCs w:val="20"/>
        </w:rPr>
        <w:t>GMINA NIEPOŁOMICE</w:t>
      </w:r>
      <w:r w:rsidRPr="00906567">
        <w:rPr>
          <w:sz w:val="20"/>
          <w:szCs w:val="20"/>
        </w:rPr>
        <w:t xml:space="preserve">, działając na podstawie art. 253 </w:t>
      </w:r>
      <w:r w:rsidR="00A17CDB" w:rsidRPr="00906567">
        <w:rPr>
          <w:sz w:val="20"/>
          <w:szCs w:val="20"/>
        </w:rPr>
        <w:t xml:space="preserve">ust. 1 pkt. 1 i </w:t>
      </w:r>
      <w:r w:rsidRPr="00906567">
        <w:rPr>
          <w:sz w:val="20"/>
          <w:szCs w:val="20"/>
        </w:rPr>
        <w:t xml:space="preserve">ust. </w:t>
      </w:r>
      <w:r w:rsidR="00A17CDB" w:rsidRPr="00906567">
        <w:rPr>
          <w:sz w:val="20"/>
          <w:szCs w:val="20"/>
        </w:rPr>
        <w:t>2</w:t>
      </w:r>
      <w:r w:rsidRPr="00906567">
        <w:rPr>
          <w:sz w:val="20"/>
          <w:szCs w:val="20"/>
        </w:rPr>
        <w:t xml:space="preserve"> </w:t>
      </w:r>
      <w:r w:rsidR="00081D13" w:rsidRPr="00906567">
        <w:rPr>
          <w:sz w:val="20"/>
          <w:szCs w:val="20"/>
        </w:rPr>
        <w:t xml:space="preserve">ustawy z dnia 11 września 2019r. Prawo zamówień publicznych </w:t>
      </w:r>
      <w:r w:rsidR="00412B89" w:rsidRPr="00906567">
        <w:rPr>
          <w:sz w:val="20"/>
          <w:szCs w:val="20"/>
        </w:rPr>
        <w:t>(</w:t>
      </w:r>
      <w:proofErr w:type="spellStart"/>
      <w:r w:rsidR="00412B89" w:rsidRPr="00906567">
        <w:rPr>
          <w:sz w:val="20"/>
          <w:szCs w:val="20"/>
        </w:rPr>
        <w:t>t.j</w:t>
      </w:r>
      <w:proofErr w:type="spellEnd"/>
      <w:r w:rsidR="00412B89" w:rsidRPr="00906567">
        <w:rPr>
          <w:sz w:val="20"/>
          <w:szCs w:val="20"/>
        </w:rPr>
        <w:t xml:space="preserve">. Dz. U. z 2024 r. poz. 1320 z </w:t>
      </w:r>
      <w:proofErr w:type="spellStart"/>
      <w:r w:rsidR="00412B89" w:rsidRPr="00906567">
        <w:rPr>
          <w:sz w:val="20"/>
          <w:szCs w:val="20"/>
        </w:rPr>
        <w:t>późn</w:t>
      </w:r>
      <w:proofErr w:type="spellEnd"/>
      <w:r w:rsidR="00412B89" w:rsidRPr="00906567">
        <w:rPr>
          <w:sz w:val="20"/>
          <w:szCs w:val="20"/>
        </w:rPr>
        <w:t>. zm.)</w:t>
      </w:r>
      <w:r w:rsidR="00081D13" w:rsidRPr="00906567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12B89" w:rsidRPr="00906567" w14:paraId="237CAA3A" w14:textId="77777777" w:rsidTr="007509AB">
        <w:trPr>
          <w:cantSplit/>
        </w:trPr>
        <w:tc>
          <w:tcPr>
            <w:tcW w:w="10080" w:type="dxa"/>
          </w:tcPr>
          <w:p w14:paraId="0182449F" w14:textId="10841E0E" w:rsidR="00412B89" w:rsidRPr="00906567" w:rsidRDefault="00412B89" w:rsidP="007509AB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906567">
              <w:rPr>
                <w:b/>
                <w:sz w:val="20"/>
                <w:szCs w:val="20"/>
              </w:rPr>
              <w:t>VIP Patrol Sp.</w:t>
            </w:r>
            <w:r w:rsidR="00906567">
              <w:rPr>
                <w:b/>
                <w:sz w:val="20"/>
                <w:szCs w:val="20"/>
              </w:rPr>
              <w:t xml:space="preserve"> z</w:t>
            </w:r>
            <w:r w:rsidRPr="00906567">
              <w:rPr>
                <w:b/>
                <w:sz w:val="20"/>
                <w:szCs w:val="20"/>
              </w:rPr>
              <w:t>.o.o</w:t>
            </w:r>
          </w:p>
          <w:p w14:paraId="7D8F3DEE" w14:textId="1E3172A6" w:rsidR="00412B89" w:rsidRPr="00906567" w:rsidRDefault="00906567" w:rsidP="007509AB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412B89" w:rsidRPr="00906567">
              <w:rPr>
                <w:bCs/>
                <w:sz w:val="20"/>
                <w:szCs w:val="20"/>
              </w:rPr>
              <w:t xml:space="preserve">Grunwaldzka 11 </w:t>
            </w:r>
          </w:p>
          <w:p w14:paraId="7B47E02D" w14:textId="09752392" w:rsidR="00412B89" w:rsidRPr="00906567" w:rsidRDefault="00412B89" w:rsidP="007509AB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906567">
              <w:rPr>
                <w:bCs/>
                <w:sz w:val="20"/>
                <w:szCs w:val="20"/>
              </w:rPr>
              <w:t>32-005 Niepołomice</w:t>
            </w:r>
          </w:p>
          <w:p w14:paraId="0F700860" w14:textId="1CD12021" w:rsidR="00412B89" w:rsidRPr="00906567" w:rsidRDefault="00412B89" w:rsidP="007509AB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906567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906567">
              <w:rPr>
                <w:sz w:val="20"/>
                <w:szCs w:val="20"/>
              </w:rPr>
              <w:t xml:space="preserve"> </w:t>
            </w:r>
            <w:bookmarkEnd w:id="1"/>
            <w:r w:rsidRPr="00906567">
              <w:rPr>
                <w:b/>
                <w:sz w:val="20"/>
                <w:szCs w:val="20"/>
              </w:rPr>
              <w:t>1 254 420.00 zł brutto</w:t>
            </w:r>
            <w:r w:rsidRPr="00906567">
              <w:rPr>
                <w:bCs/>
                <w:sz w:val="20"/>
                <w:szCs w:val="20"/>
              </w:rPr>
              <w:t>.</w:t>
            </w:r>
          </w:p>
          <w:p w14:paraId="57FDFF40" w14:textId="77777777" w:rsidR="00412B89" w:rsidRPr="00906567" w:rsidRDefault="00412B89" w:rsidP="007509AB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906567">
              <w:rPr>
                <w:color w:val="000000"/>
                <w:sz w:val="20"/>
                <w:szCs w:val="20"/>
              </w:rPr>
              <w:t>Uzasadnienie wyboru:</w:t>
            </w:r>
          </w:p>
          <w:p w14:paraId="463612D1" w14:textId="4146BA67" w:rsidR="00412B89" w:rsidRPr="00906567" w:rsidRDefault="00412B89" w:rsidP="007509A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906567">
              <w:rPr>
                <w:sz w:val="20"/>
                <w:szCs w:val="20"/>
              </w:rPr>
              <w:t xml:space="preserve">Zostały złożone dwie oferty z czego jedna została odrzucona.  </w:t>
            </w:r>
            <w:r w:rsidR="00906567" w:rsidRPr="00906567">
              <w:rPr>
                <w:sz w:val="20"/>
                <w:szCs w:val="20"/>
              </w:rPr>
              <w:t>Pozostała</w:t>
            </w:r>
            <w:r w:rsidRPr="00906567">
              <w:rPr>
                <w:sz w:val="20"/>
                <w:szCs w:val="20"/>
              </w:rPr>
              <w:t xml:space="preserve"> jedna </w:t>
            </w:r>
            <w:r w:rsidR="00906567" w:rsidRPr="00906567">
              <w:rPr>
                <w:sz w:val="20"/>
                <w:szCs w:val="20"/>
              </w:rPr>
              <w:t>ważna</w:t>
            </w:r>
            <w:r w:rsidRPr="00906567">
              <w:rPr>
                <w:sz w:val="20"/>
                <w:szCs w:val="20"/>
              </w:rPr>
              <w:t xml:space="preserve"> oferta, która spełnia warunki postawione przez zamawiającego, a opisane w SWZ i Ogłoszeniu o zamówieniu.</w:t>
            </w:r>
          </w:p>
        </w:tc>
      </w:tr>
    </w:tbl>
    <w:p w14:paraId="0298AD98" w14:textId="77777777" w:rsidR="00081D13" w:rsidRPr="00906567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906567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906567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851"/>
        <w:gridCol w:w="1701"/>
        <w:gridCol w:w="1275"/>
        <w:gridCol w:w="1701"/>
        <w:gridCol w:w="993"/>
      </w:tblGrid>
      <w:tr w:rsidR="00906567" w:rsidRPr="00906567" w14:paraId="495DD357" w14:textId="77777777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B4EB59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bookmarkStart w:id="2" w:name="_Hlk53517864"/>
            <w:r w:rsidRPr="00906567">
              <w:rPr>
                <w:color w:val="000000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B5B310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A33EDC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906567">
              <w:rPr>
                <w:bCs/>
                <w:color w:val="000000"/>
                <w:sz w:val="18"/>
                <w:szCs w:val="18"/>
              </w:rPr>
              <w:t>Cena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BAF53CA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906567">
              <w:rPr>
                <w:bCs/>
                <w:color w:val="000000"/>
                <w:sz w:val="18"/>
                <w:szCs w:val="18"/>
              </w:rPr>
              <w:t>Dysponowanie  pojazdami oznakowanymi znajdującymi się wyłącznie na terenie gminy Niepołomice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02E4C5D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906567">
              <w:rPr>
                <w:bCs/>
                <w:color w:val="000000"/>
                <w:sz w:val="18"/>
                <w:szCs w:val="18"/>
              </w:rPr>
              <w:t>Skrócenie  czasu dojazdu patrolu interwencyjnego na miejsce interwencji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347FC6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906567">
              <w:rPr>
                <w:bCs/>
                <w:color w:val="000000"/>
                <w:sz w:val="18"/>
                <w:szCs w:val="18"/>
              </w:rPr>
              <w:t>Dysponowanie osobą posiadającej kurs Ratownika Kwalifikowanej Pierwszej Pomocy poświadczony stosownym certyfikatem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16AFA9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>Łączna liczba punktów</w:t>
            </w:r>
          </w:p>
        </w:tc>
        <w:bookmarkEnd w:id="2"/>
      </w:tr>
      <w:tr w:rsidR="00906567" w:rsidRPr="00906567" w14:paraId="0555C004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8E7E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4421B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906567">
              <w:rPr>
                <w:b/>
                <w:color w:val="000000"/>
                <w:sz w:val="18"/>
                <w:szCs w:val="18"/>
              </w:rPr>
              <w:t>VIP Patrol Sp. z.o.o</w:t>
            </w:r>
          </w:p>
          <w:p w14:paraId="0DA8C07B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906567">
              <w:rPr>
                <w:bCs/>
                <w:color w:val="000000"/>
                <w:sz w:val="18"/>
                <w:szCs w:val="18"/>
              </w:rPr>
              <w:t xml:space="preserve">Ul. Grunwaldzka 11 </w:t>
            </w:r>
          </w:p>
          <w:p w14:paraId="1DECEAC7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906567">
              <w:rPr>
                <w:bCs/>
                <w:color w:val="000000"/>
                <w:sz w:val="18"/>
                <w:szCs w:val="18"/>
              </w:rPr>
              <w:t>32-005 Niepołomice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7A1B2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2F57E" w14:textId="2D7FF985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 xml:space="preserve">  </w:t>
            </w:r>
            <w:r w:rsidR="007E18CE">
              <w:rPr>
                <w:color w:val="000000"/>
                <w:sz w:val="18"/>
                <w:szCs w:val="18"/>
              </w:rPr>
              <w:t>15</w:t>
            </w:r>
            <w:r w:rsidRPr="00906567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0B5B8" w14:textId="2B52F0A1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 xml:space="preserve">  </w:t>
            </w:r>
            <w:r w:rsidR="007E18CE">
              <w:rPr>
                <w:color w:val="000000"/>
                <w:sz w:val="18"/>
                <w:szCs w:val="18"/>
              </w:rPr>
              <w:t>15</w:t>
            </w:r>
            <w:r w:rsidRPr="00906567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8309C" w14:textId="47DC3C92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 xml:space="preserve">  </w:t>
            </w:r>
            <w:r w:rsidR="007E18CE">
              <w:rPr>
                <w:color w:val="000000"/>
                <w:sz w:val="18"/>
                <w:szCs w:val="18"/>
              </w:rPr>
              <w:t>10</w:t>
            </w:r>
            <w:r w:rsidRPr="00906567">
              <w:rPr>
                <w:color w:val="000000"/>
                <w:sz w:val="18"/>
                <w:szCs w:val="18"/>
              </w:rPr>
              <w:t>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7F34" w14:textId="3419323E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 xml:space="preserve">  </w:t>
            </w:r>
            <w:r w:rsidR="007E18CE">
              <w:rPr>
                <w:color w:val="000000"/>
                <w:sz w:val="18"/>
                <w:szCs w:val="18"/>
              </w:rPr>
              <w:t>10</w:t>
            </w:r>
            <w:r w:rsidRPr="00906567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906567" w:rsidRPr="00906567" w14:paraId="77C7E7FA" w14:textId="7777777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40FED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3D2F6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906567">
              <w:rPr>
                <w:b/>
                <w:color w:val="000000"/>
                <w:sz w:val="18"/>
                <w:szCs w:val="18"/>
              </w:rPr>
              <w:t>Kontakt Ochrona  Sp. z o.o.</w:t>
            </w:r>
          </w:p>
          <w:p w14:paraId="0450F55F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906567">
              <w:rPr>
                <w:bCs/>
                <w:color w:val="000000"/>
                <w:sz w:val="18"/>
                <w:szCs w:val="18"/>
              </w:rPr>
              <w:t xml:space="preserve">Ul. Grunwaldzka 11 </w:t>
            </w:r>
          </w:p>
          <w:p w14:paraId="30E1F45C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906567">
              <w:rPr>
                <w:bCs/>
                <w:color w:val="000000"/>
                <w:sz w:val="18"/>
                <w:szCs w:val="18"/>
              </w:rPr>
              <w:t>32-005 Niepołomice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845C3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9299A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B1AA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5B3DA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 xml:space="preserve">  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9E04" w14:textId="77777777" w:rsidR="00906567" w:rsidRPr="00906567" w:rsidRDefault="00906567" w:rsidP="00906567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906567">
              <w:rPr>
                <w:color w:val="000000"/>
                <w:sz w:val="18"/>
                <w:szCs w:val="18"/>
              </w:rPr>
              <w:t xml:space="preserve">  0,00</w:t>
            </w:r>
          </w:p>
        </w:tc>
      </w:tr>
      <w:bookmarkEnd w:id="0"/>
    </w:tbl>
    <w:p w14:paraId="31504EE2" w14:textId="32E080FD" w:rsidR="008642B3" w:rsidRPr="00906567" w:rsidRDefault="008642B3" w:rsidP="00906567">
      <w:pPr>
        <w:jc w:val="right"/>
        <w:rPr>
          <w:sz w:val="20"/>
          <w:szCs w:val="20"/>
        </w:rPr>
      </w:pPr>
    </w:p>
    <w:sectPr w:rsidR="008642B3" w:rsidRPr="00906567" w:rsidSect="009065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CB8D8" w14:textId="77777777" w:rsidR="008D2508" w:rsidRDefault="008D2508">
      <w:r>
        <w:separator/>
      </w:r>
    </w:p>
  </w:endnote>
  <w:endnote w:type="continuationSeparator" w:id="0">
    <w:p w14:paraId="0B27B376" w14:textId="77777777" w:rsidR="008D2508" w:rsidRDefault="008D2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8CF9" w14:textId="77777777" w:rsidR="00412B89" w:rsidRDefault="00412B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D6037" w14:textId="39A610D5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34E97" w14:textId="77777777" w:rsidR="00412B89" w:rsidRDefault="00412B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1F7F2" w14:textId="77777777" w:rsidR="008D2508" w:rsidRDefault="008D2508">
      <w:r>
        <w:separator/>
      </w:r>
    </w:p>
  </w:footnote>
  <w:footnote w:type="continuationSeparator" w:id="0">
    <w:p w14:paraId="56630E5B" w14:textId="77777777" w:rsidR="008D2508" w:rsidRDefault="008D2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DF01" w14:textId="77777777" w:rsidR="00412B89" w:rsidRDefault="00412B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07BC5" w14:textId="77777777" w:rsidR="00412B89" w:rsidRDefault="00412B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E2B4C" w14:textId="77777777" w:rsidR="00412B89" w:rsidRDefault="00412B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50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12B89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18CE"/>
    <w:rsid w:val="007E2ACC"/>
    <w:rsid w:val="007E68C5"/>
    <w:rsid w:val="00832144"/>
    <w:rsid w:val="008567C7"/>
    <w:rsid w:val="008642B3"/>
    <w:rsid w:val="008A6C10"/>
    <w:rsid w:val="008D2508"/>
    <w:rsid w:val="008E5102"/>
    <w:rsid w:val="00906567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4CAC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04CA6D"/>
  <w15:chartTrackingRefBased/>
  <w15:docId w15:val="{9D172325-FDAE-4BEC-9025-2AC7CF195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1899-12-31T23:00:00Z</cp:lastPrinted>
  <dcterms:created xsi:type="dcterms:W3CDTF">2026-02-26T13:23:00Z</dcterms:created>
  <dcterms:modified xsi:type="dcterms:W3CDTF">2026-02-26T13:23:00Z</dcterms:modified>
</cp:coreProperties>
</file>