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96CC" w14:textId="3E4703CA" w:rsidR="00B36EDA" w:rsidRPr="00353FDC" w:rsidRDefault="00D273A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273A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D273A3">
        <w:rPr>
          <w:rFonts w:ascii="Arial" w:hAnsi="Arial" w:cs="Arial"/>
        </w:rPr>
        <w:t>2026-02-16</w:t>
      </w:r>
    </w:p>
    <w:p w14:paraId="3A8DEDFF" w14:textId="77777777" w:rsidR="00B36EDA" w:rsidRPr="00353FDC" w:rsidRDefault="00D273A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D273A3">
        <w:rPr>
          <w:rFonts w:ascii="Arial" w:hAnsi="Arial" w:cs="Arial"/>
          <w:b/>
          <w:bCs/>
        </w:rPr>
        <w:t>Szpital Specjalistyczny im. Stefana Żeromskiego SP ZOZ w Krakowie</w:t>
      </w:r>
    </w:p>
    <w:p w14:paraId="71F030F7" w14:textId="77777777" w:rsidR="00B36EDA" w:rsidRPr="00353FDC" w:rsidRDefault="00D273A3" w:rsidP="00B36EDA">
      <w:pPr>
        <w:spacing w:line="360" w:lineRule="auto"/>
        <w:ind w:right="3969"/>
        <w:rPr>
          <w:rFonts w:ascii="Arial" w:hAnsi="Arial" w:cs="Arial"/>
        </w:rPr>
      </w:pPr>
      <w:r w:rsidRPr="00D273A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D273A3">
        <w:rPr>
          <w:rFonts w:ascii="Arial" w:hAnsi="Arial" w:cs="Arial"/>
        </w:rPr>
        <w:t>66</w:t>
      </w:r>
    </w:p>
    <w:p w14:paraId="26937210" w14:textId="77777777" w:rsidR="00B36EDA" w:rsidRPr="00353FDC" w:rsidRDefault="00D273A3" w:rsidP="00B36EDA">
      <w:pPr>
        <w:ind w:right="3969"/>
        <w:rPr>
          <w:rFonts w:ascii="Arial" w:hAnsi="Arial" w:cs="Arial"/>
        </w:rPr>
      </w:pPr>
      <w:r w:rsidRPr="00D273A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D273A3">
        <w:rPr>
          <w:rFonts w:ascii="Arial" w:hAnsi="Arial" w:cs="Arial"/>
        </w:rPr>
        <w:t>Kraków</w:t>
      </w:r>
    </w:p>
    <w:p w14:paraId="61A86F00" w14:textId="78DA4644" w:rsidR="00B36EDA" w:rsidRPr="00B84C08" w:rsidRDefault="00B84C08" w:rsidP="00B84C08">
      <w:pPr>
        <w:tabs>
          <w:tab w:val="right" w:pos="9072"/>
        </w:tabs>
        <w:spacing w:before="120"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</w:t>
      </w:r>
      <w:r w:rsidR="005F5991" w:rsidRPr="00B84C08">
        <w:rPr>
          <w:rFonts w:ascii="Arial" w:hAnsi="Arial" w:cs="Arial"/>
          <w:bCs/>
          <w:sz w:val="20"/>
          <w:szCs w:val="20"/>
        </w:rPr>
        <w:t>ZP-271-59/25</w:t>
      </w:r>
      <w:r w:rsidR="008D4DD2">
        <w:rPr>
          <w:rFonts w:ascii="Arial" w:hAnsi="Arial" w:cs="Arial"/>
          <w:bCs/>
          <w:sz w:val="20"/>
          <w:szCs w:val="20"/>
        </w:rPr>
        <w:t>-120</w:t>
      </w:r>
      <w:r w:rsidR="005F5991" w:rsidRPr="00B84C08">
        <w:rPr>
          <w:rFonts w:ascii="Arial" w:hAnsi="Arial" w:cs="Arial"/>
          <w:bCs/>
          <w:sz w:val="20"/>
          <w:szCs w:val="20"/>
        </w:rPr>
        <w:t>.IW</w:t>
      </w:r>
    </w:p>
    <w:p w14:paraId="15B735FC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17195CE" w14:textId="77777777" w:rsidTr="00B36EDA">
        <w:tc>
          <w:tcPr>
            <w:tcW w:w="9923" w:type="dxa"/>
            <w:shd w:val="clear" w:color="auto" w:fill="F2F2F2"/>
            <w:hideMark/>
          </w:tcPr>
          <w:p w14:paraId="309EC177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570BF8E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D8CFD44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4DCF618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EF0AABA" w14:textId="77777777" w:rsidTr="00B36EDA">
        <w:tc>
          <w:tcPr>
            <w:tcW w:w="2269" w:type="dxa"/>
            <w:shd w:val="clear" w:color="auto" w:fill="auto"/>
          </w:tcPr>
          <w:p w14:paraId="2BD9A8C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82C744B" w14:textId="77777777" w:rsidR="00D273A3" w:rsidRPr="008D4DD2" w:rsidRDefault="00D273A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D4DD2">
              <w:rPr>
                <w:rFonts w:ascii="Arial" w:hAnsi="Arial" w:cs="Arial"/>
                <w:b/>
              </w:rPr>
              <w:t xml:space="preserve">Zakup i dostawa: serwerów z oprogramowaniem do wirtualizacji i systemami serwerowymi </w:t>
            </w:r>
            <w:proofErr w:type="spellStart"/>
            <w:r w:rsidRPr="008D4DD2">
              <w:rPr>
                <w:rFonts w:ascii="Arial" w:hAnsi="Arial" w:cs="Arial"/>
                <w:b/>
              </w:rPr>
              <w:t>windows</w:t>
            </w:r>
            <w:proofErr w:type="spellEnd"/>
            <w:r w:rsidRPr="008D4DD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4DD2">
              <w:rPr>
                <w:rFonts w:ascii="Arial" w:hAnsi="Arial" w:cs="Arial"/>
                <w:b/>
              </w:rPr>
              <w:t>datacentre</w:t>
            </w:r>
            <w:proofErr w:type="spellEnd"/>
            <w:r w:rsidRPr="008D4DD2">
              <w:rPr>
                <w:rFonts w:ascii="Arial" w:hAnsi="Arial" w:cs="Arial"/>
                <w:b/>
              </w:rPr>
              <w:t xml:space="preserve"> z konfiguracją i wdrożeniem; macierzy i przełączników SAN FC z konfiguracją i wdrożeniem; przełączników sieciowych COR z konfiguracją i wdrożeniem; stacji roboczych (zakup komputerów); </w:t>
            </w:r>
          </w:p>
          <w:p w14:paraId="3C763C36" w14:textId="77777777" w:rsidR="00B36EDA" w:rsidRPr="00353FDC" w:rsidRDefault="00D273A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DD2">
              <w:rPr>
                <w:rFonts w:ascii="Arial" w:hAnsi="Arial" w:cs="Arial"/>
                <w:b/>
              </w:rPr>
              <w:t>czytników e-dowodu</w:t>
            </w:r>
          </w:p>
        </w:tc>
      </w:tr>
      <w:tr w:rsidR="00D273A3" w:rsidRPr="00353FDC" w14:paraId="6FCD0431" w14:textId="77777777" w:rsidTr="00F558DA">
        <w:tc>
          <w:tcPr>
            <w:tcW w:w="2269" w:type="dxa"/>
            <w:shd w:val="clear" w:color="auto" w:fill="auto"/>
          </w:tcPr>
          <w:p w14:paraId="11D26383" w14:textId="77777777" w:rsidR="00D273A3" w:rsidRPr="00353FDC" w:rsidRDefault="00D273A3" w:rsidP="00F558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F404612" w14:textId="77777777" w:rsidR="00D273A3" w:rsidRPr="00353FDC" w:rsidRDefault="00D273A3" w:rsidP="00F558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3A3">
              <w:rPr>
                <w:rFonts w:ascii="Arial" w:hAnsi="Arial" w:cs="Arial"/>
                <w:bCs/>
              </w:rPr>
              <w:t>SZP-271-59/25</w:t>
            </w:r>
          </w:p>
        </w:tc>
      </w:tr>
    </w:tbl>
    <w:p w14:paraId="493ABFE8" w14:textId="2B9D1156" w:rsidR="008D4DD2" w:rsidRDefault="008D4DD2" w:rsidP="008D4DD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Inwestycja: </w:t>
      </w:r>
      <w:r>
        <w:rPr>
          <w:rFonts w:ascii="Arial" w:hAnsi="Arial" w:cs="Arial"/>
          <w:b/>
        </w:rPr>
        <w:tab/>
        <w:t>D1.1.2 Przyspieszenie procesów transformacji cyfrowej ochrony zdrowia poprzez dalszy rozwój usług cyfrowych w ochronie zdrowia</w:t>
      </w:r>
    </w:p>
    <w:p w14:paraId="6DE11161" w14:textId="77777777" w:rsidR="008D4DD2" w:rsidRDefault="008D4DD2" w:rsidP="008D4DD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Projekt: Przyspieszenie procesów transformacji cyfrowej ochrony zdrowia w Szpitalu Specjalistycznym im. Stefana Żeromskiego SPZOZ w Krakowie</w:t>
      </w:r>
    </w:p>
    <w:p w14:paraId="6E6497DE" w14:textId="77777777" w:rsidR="008D4DD2" w:rsidRDefault="008D4DD2" w:rsidP="008D4DD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Zadanie: Rozbudowa systemów szpitalnych</w:t>
      </w:r>
    </w:p>
    <w:p w14:paraId="2726BBF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405EFCA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D273A3" w:rsidRPr="00D273A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D273A3" w:rsidRPr="00D273A3">
        <w:rPr>
          <w:rFonts w:ascii="Arial" w:hAnsi="Arial" w:cs="Arial"/>
        </w:rPr>
        <w:t>(</w:t>
      </w:r>
      <w:proofErr w:type="spellStart"/>
      <w:r w:rsidR="00D273A3" w:rsidRPr="00D273A3">
        <w:rPr>
          <w:rFonts w:ascii="Arial" w:hAnsi="Arial" w:cs="Arial"/>
        </w:rPr>
        <w:t>t.j</w:t>
      </w:r>
      <w:proofErr w:type="spellEnd"/>
      <w:r w:rsidR="00D273A3" w:rsidRPr="00D273A3">
        <w:rPr>
          <w:rFonts w:ascii="Arial" w:hAnsi="Arial" w:cs="Arial"/>
        </w:rPr>
        <w:t xml:space="preserve">. Dz. U. z 2024 r. poz. 1320 z </w:t>
      </w:r>
      <w:proofErr w:type="spellStart"/>
      <w:r w:rsidR="00D273A3" w:rsidRPr="00D273A3">
        <w:rPr>
          <w:rFonts w:ascii="Arial" w:hAnsi="Arial" w:cs="Arial"/>
        </w:rPr>
        <w:t>późn</w:t>
      </w:r>
      <w:proofErr w:type="spellEnd"/>
      <w:r w:rsidR="00D273A3" w:rsidRPr="00D273A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273A3" w14:paraId="719B815F" w14:textId="77777777" w:rsidTr="00D273A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D1EE" w14:textId="77777777" w:rsidR="00D273A3" w:rsidRPr="00F245C5" w:rsidRDefault="00D273A3" w:rsidP="00F558D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273A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273A3">
              <w:rPr>
                <w:rFonts w:ascii="Arial" w:hAnsi="Arial" w:cs="Arial"/>
              </w:rPr>
              <w:t xml:space="preserve">Zakup i dostawa: serwerów (4 sztuki) z oprogramowaniem do wirtualizacji (1 sztuka) i systemami serwerowymi </w:t>
            </w:r>
            <w:proofErr w:type="spellStart"/>
            <w:r w:rsidRPr="00D273A3">
              <w:rPr>
                <w:rFonts w:ascii="Arial" w:hAnsi="Arial" w:cs="Arial"/>
              </w:rPr>
              <w:t>windows</w:t>
            </w:r>
            <w:proofErr w:type="spellEnd"/>
            <w:r w:rsidRPr="00D273A3">
              <w:rPr>
                <w:rFonts w:ascii="Arial" w:hAnsi="Arial" w:cs="Arial"/>
              </w:rPr>
              <w:t xml:space="preserve"> </w:t>
            </w:r>
            <w:proofErr w:type="spellStart"/>
            <w:r w:rsidRPr="00D273A3">
              <w:rPr>
                <w:rFonts w:ascii="Arial" w:hAnsi="Arial" w:cs="Arial"/>
              </w:rPr>
              <w:t>datacentre</w:t>
            </w:r>
            <w:proofErr w:type="spellEnd"/>
            <w:r w:rsidRPr="00D273A3">
              <w:rPr>
                <w:rFonts w:ascii="Arial" w:hAnsi="Arial" w:cs="Arial"/>
              </w:rPr>
              <w:t xml:space="preserve"> (8 sztuk) z konfiguracją i wdrożeniem; macierzy (2 sztuki) i przełączników SAN FC (4 sztuki) z konfiguracją i wdrożeniem; przełączników sieciowych COR (4 sztuki) z konfiguracją i wdrożeniem</w:t>
            </w:r>
          </w:p>
          <w:p w14:paraId="469E5E1E" w14:textId="77777777" w:rsidR="00D273A3" w:rsidRPr="00F245C5" w:rsidRDefault="00D273A3" w:rsidP="00F558D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273A3">
              <w:rPr>
                <w:rFonts w:ascii="Arial" w:hAnsi="Arial" w:cs="Arial"/>
                <w:b/>
              </w:rPr>
              <w:t>ITPunkt</w:t>
            </w:r>
            <w:proofErr w:type="spellEnd"/>
            <w:r w:rsidRPr="00D273A3">
              <w:rPr>
                <w:rFonts w:ascii="Arial" w:hAnsi="Arial" w:cs="Arial"/>
                <w:b/>
              </w:rPr>
              <w:t xml:space="preserve"> Sp. Zoo</w:t>
            </w:r>
          </w:p>
          <w:p w14:paraId="448D89C1" w14:textId="77777777" w:rsidR="00D273A3" w:rsidRPr="00F245C5" w:rsidRDefault="00D273A3" w:rsidP="00F558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3A3">
              <w:rPr>
                <w:rFonts w:ascii="Arial" w:hAnsi="Arial" w:cs="Arial"/>
                <w:bCs/>
              </w:rPr>
              <w:t>Wandy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273A3">
              <w:rPr>
                <w:rFonts w:ascii="Arial" w:hAnsi="Arial" w:cs="Arial"/>
                <w:bCs/>
              </w:rPr>
              <w:t>18A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EA7753" w14:textId="77777777" w:rsidR="00D273A3" w:rsidRPr="00F245C5" w:rsidRDefault="00D273A3" w:rsidP="00F558D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273A3">
              <w:rPr>
                <w:rFonts w:ascii="Arial" w:hAnsi="Arial" w:cs="Arial"/>
                <w:bCs/>
              </w:rPr>
              <w:t>40-322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273A3">
              <w:rPr>
                <w:rFonts w:ascii="Arial" w:hAnsi="Arial" w:cs="Arial"/>
                <w:bCs/>
              </w:rPr>
              <w:t>Katowice</w:t>
            </w:r>
          </w:p>
          <w:p w14:paraId="31F06632" w14:textId="77777777" w:rsidR="00D273A3" w:rsidRPr="00F245C5" w:rsidRDefault="00D273A3" w:rsidP="00F558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273A3">
              <w:rPr>
                <w:rFonts w:ascii="Arial" w:hAnsi="Arial" w:cs="Arial"/>
                <w:b/>
              </w:rPr>
              <w:t>2 948 852.28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8D6B18" w14:textId="77777777" w:rsidR="00D273A3" w:rsidRPr="00F245C5" w:rsidRDefault="00D273A3" w:rsidP="00F558D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2527D3E" w14:textId="77777777" w:rsidR="00D273A3" w:rsidRPr="00F245C5" w:rsidRDefault="00D273A3" w:rsidP="00F558D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273A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  <w:tr w:rsidR="00D273A3" w14:paraId="0CFA477B" w14:textId="77777777" w:rsidTr="00D273A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0F25" w14:textId="77777777" w:rsidR="00D273A3" w:rsidRPr="00F245C5" w:rsidRDefault="00D273A3" w:rsidP="00F558D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D273A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D273A3">
              <w:rPr>
                <w:rFonts w:ascii="Arial" w:hAnsi="Arial" w:cs="Arial"/>
              </w:rPr>
              <w:t>Zakup i dostawa stacji roboczych (zakup komputerów) - 250 sztuk</w:t>
            </w:r>
          </w:p>
          <w:p w14:paraId="3DB5058A" w14:textId="77777777" w:rsidR="00D273A3" w:rsidRPr="00F245C5" w:rsidRDefault="00D273A3" w:rsidP="00F558D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273A3">
              <w:rPr>
                <w:rFonts w:ascii="Arial" w:hAnsi="Arial" w:cs="Arial"/>
                <w:b/>
              </w:rPr>
              <w:t>ITPunkt</w:t>
            </w:r>
            <w:proofErr w:type="spellEnd"/>
            <w:r w:rsidRPr="00D273A3">
              <w:rPr>
                <w:rFonts w:ascii="Arial" w:hAnsi="Arial" w:cs="Arial"/>
                <w:b/>
              </w:rPr>
              <w:t xml:space="preserve"> Sp. Zoo</w:t>
            </w:r>
          </w:p>
          <w:p w14:paraId="64A245CA" w14:textId="77777777" w:rsidR="00D273A3" w:rsidRPr="00F245C5" w:rsidRDefault="00D273A3" w:rsidP="00F558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3A3">
              <w:rPr>
                <w:rFonts w:ascii="Arial" w:hAnsi="Arial" w:cs="Arial"/>
                <w:bCs/>
              </w:rPr>
              <w:t>Wandy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273A3">
              <w:rPr>
                <w:rFonts w:ascii="Arial" w:hAnsi="Arial" w:cs="Arial"/>
                <w:bCs/>
              </w:rPr>
              <w:t>18A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5C3B3D" w14:textId="77777777" w:rsidR="00D273A3" w:rsidRPr="00F245C5" w:rsidRDefault="00D273A3" w:rsidP="00F558D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D273A3">
              <w:rPr>
                <w:rFonts w:ascii="Arial" w:hAnsi="Arial" w:cs="Arial"/>
                <w:bCs/>
              </w:rPr>
              <w:t>40-322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D273A3">
              <w:rPr>
                <w:rFonts w:ascii="Arial" w:hAnsi="Arial" w:cs="Arial"/>
                <w:bCs/>
              </w:rPr>
              <w:t>Katowice</w:t>
            </w:r>
          </w:p>
          <w:p w14:paraId="2D59595F" w14:textId="77777777" w:rsidR="00D273A3" w:rsidRPr="00F245C5" w:rsidRDefault="00D273A3" w:rsidP="00F558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D273A3">
              <w:rPr>
                <w:rFonts w:ascii="Arial" w:hAnsi="Arial" w:cs="Arial"/>
                <w:b/>
              </w:rPr>
              <w:t>1 371 363.65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C64C8E" w14:textId="77777777" w:rsidR="00D273A3" w:rsidRPr="00F245C5" w:rsidRDefault="00D273A3" w:rsidP="00F558D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73C285" w14:textId="77777777" w:rsidR="00D273A3" w:rsidRPr="00F245C5" w:rsidRDefault="00D273A3" w:rsidP="00F558D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273A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</w:tbl>
    <w:p w14:paraId="7894E12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264E7A2" w14:textId="77777777" w:rsidTr="005F59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8F244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6ED8B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7C84B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FBBBE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273A3" w14:paraId="50C3831C" w14:textId="77777777" w:rsidTr="005F59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13B5" w14:textId="77777777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273A3">
              <w:rPr>
                <w:rFonts w:ascii="Arial" w:hAnsi="Arial" w:cs="Arial"/>
                <w:sz w:val="22"/>
                <w:szCs w:val="22"/>
              </w:rPr>
              <w:t xml:space="preserve">Zakup i dostawa: serwerów (4 sztuki) z oprogramowaniem do wirtualizacji (1 sztuka) i systemami serwerowymi </w:t>
            </w:r>
            <w:proofErr w:type="spellStart"/>
            <w:r w:rsidRPr="00D273A3">
              <w:rPr>
                <w:rFonts w:ascii="Arial" w:hAnsi="Arial" w:cs="Arial"/>
                <w:sz w:val="22"/>
                <w:szCs w:val="22"/>
              </w:rPr>
              <w:lastRenderedPageBreak/>
              <w:t>windows</w:t>
            </w:r>
            <w:proofErr w:type="spellEnd"/>
            <w:r w:rsidRPr="00D273A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273A3">
              <w:rPr>
                <w:rFonts w:ascii="Arial" w:hAnsi="Arial" w:cs="Arial"/>
                <w:sz w:val="22"/>
                <w:szCs w:val="22"/>
              </w:rPr>
              <w:t>datacentre</w:t>
            </w:r>
            <w:proofErr w:type="spellEnd"/>
            <w:r w:rsidRPr="00D273A3">
              <w:rPr>
                <w:rFonts w:ascii="Arial" w:hAnsi="Arial" w:cs="Arial"/>
                <w:sz w:val="22"/>
                <w:szCs w:val="22"/>
              </w:rPr>
              <w:t xml:space="preserve"> (8 sztuk) z konfiguracją i wdrożeniem; macierzy (2 sztuki) i przełączników SAN FC (4 sztuki) z konfiguracją i wdrożeniem; przełączników sieciowych COR (4 sztuki) z konfiguracją i wdrożeniem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E922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ITPunkt</w:t>
            </w:r>
            <w:proofErr w:type="spellEnd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Zoo</w:t>
            </w:r>
          </w:p>
          <w:p w14:paraId="050BAA27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Wandy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18A</w:t>
            </w:r>
          </w:p>
          <w:p w14:paraId="2B8B43C1" w14:textId="77777777" w:rsidR="00D273A3" w:rsidRPr="007D7932" w:rsidRDefault="00D273A3" w:rsidP="00F558D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40-322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15B0" w14:textId="77777777" w:rsidR="00D273A3" w:rsidRPr="00D273A3" w:rsidRDefault="00D273A3" w:rsidP="00F558D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53BADC" w14:textId="7BDF9793" w:rsidR="00D273A3" w:rsidRPr="00D273A3" w:rsidRDefault="00D273A3" w:rsidP="00F558D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 xml:space="preserve">2 - Termin gwaranci na serwery - </w:t>
            </w:r>
            <w:r w:rsidR="00F626EC">
              <w:rPr>
                <w:rFonts w:ascii="Arial" w:hAnsi="Arial" w:cs="Arial"/>
                <w:sz w:val="22"/>
                <w:szCs w:val="22"/>
              </w:rPr>
              <w:t>3</w:t>
            </w:r>
            <w:r w:rsidRPr="00D273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C344D10" w14:textId="4BC6D3C5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 xml:space="preserve">3 - Termin realizacji zamówienia - </w:t>
            </w:r>
            <w:r w:rsidR="00F626EC">
              <w:rPr>
                <w:rFonts w:ascii="Arial" w:hAnsi="Arial" w:cs="Arial"/>
                <w:sz w:val="22"/>
                <w:szCs w:val="22"/>
              </w:rPr>
              <w:t>1</w:t>
            </w:r>
            <w:r w:rsidRPr="00D273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08B2" w14:textId="1D1A225F" w:rsidR="00D273A3" w:rsidRPr="007D7932" w:rsidRDefault="00D273A3" w:rsidP="00F558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626EC">
              <w:rPr>
                <w:rFonts w:ascii="Arial" w:hAnsi="Arial" w:cs="Arial"/>
                <w:sz w:val="22"/>
                <w:szCs w:val="22"/>
              </w:rPr>
              <w:t>10</w:t>
            </w:r>
            <w:r w:rsidRPr="00D273A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D273A3" w14:paraId="3701A11B" w14:textId="77777777" w:rsidTr="005F59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98F8" w14:textId="77777777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273A3">
              <w:rPr>
                <w:rFonts w:ascii="Arial" w:hAnsi="Arial" w:cs="Arial"/>
                <w:sz w:val="22"/>
                <w:szCs w:val="22"/>
              </w:rPr>
              <w:t>Zakup i dostawa stacji roboczych (zakup komputerów) - 250 sztuk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E4D17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t>ITPunkt</w:t>
            </w:r>
            <w:proofErr w:type="spellEnd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Zoo</w:t>
            </w:r>
          </w:p>
          <w:p w14:paraId="43A053E1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Wandy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18A</w:t>
            </w:r>
          </w:p>
          <w:p w14:paraId="78BEC78F" w14:textId="77777777" w:rsidR="00D273A3" w:rsidRPr="007D7932" w:rsidRDefault="00D273A3" w:rsidP="00F558D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40-322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ABD92" w14:textId="77777777" w:rsidR="00D273A3" w:rsidRPr="00D273A3" w:rsidRDefault="00D273A3" w:rsidP="00F558D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347775C" w14:textId="77777777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2 - Parametry jakościowe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DEC9" w14:textId="77777777" w:rsidR="00D273A3" w:rsidRPr="007D7932" w:rsidRDefault="00D273A3" w:rsidP="00F558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273A3" w14:paraId="5986FD8D" w14:textId="77777777" w:rsidTr="005F599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6BB7" w14:textId="77777777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273A3">
              <w:rPr>
                <w:rFonts w:ascii="Arial" w:hAnsi="Arial" w:cs="Arial"/>
                <w:sz w:val="22"/>
                <w:szCs w:val="22"/>
              </w:rPr>
              <w:t>Zakup i dostawa czytników e-dowodu - 20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71C53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t>ChangePro</w:t>
            </w:r>
            <w:proofErr w:type="spellEnd"/>
            <w:r w:rsidRPr="00D273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F969BFB" w14:textId="77777777" w:rsidR="00D273A3" w:rsidRPr="007D7932" w:rsidRDefault="00D273A3" w:rsidP="00F558D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Strzeszyńska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35/37</w:t>
            </w:r>
          </w:p>
          <w:p w14:paraId="5FEAC186" w14:textId="77777777" w:rsidR="00D273A3" w:rsidRPr="007D7932" w:rsidRDefault="00D273A3" w:rsidP="00F558D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60-479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3A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F2D9C" w14:textId="77777777" w:rsidR="00D273A3" w:rsidRPr="007D7932" w:rsidRDefault="00D273A3" w:rsidP="00F558D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A424" w14:textId="77777777" w:rsidR="00D273A3" w:rsidRPr="007D7932" w:rsidRDefault="00D273A3" w:rsidP="00F558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3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2AB9E975" w14:textId="3B303967" w:rsidR="00B464D3" w:rsidRDefault="00B464D3" w:rsidP="00A6483A">
      <w:pPr>
        <w:spacing w:before="72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4416F62A" w14:textId="00C50713" w:rsidR="00A6483A" w:rsidRDefault="00A6483A" w:rsidP="00A6483A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21AD01F3" w14:textId="0B05C711" w:rsidR="00A6483A" w:rsidRPr="00B36EDA" w:rsidRDefault="00A6483A" w:rsidP="00A6483A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bookmarkEnd w:id="0"/>
    <w:sectPr w:rsidR="00A6483A" w:rsidRPr="00B36EDA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21CC0" w14:textId="77777777" w:rsidR="007E4F65" w:rsidRDefault="007E4F65">
      <w:r>
        <w:separator/>
      </w:r>
    </w:p>
  </w:endnote>
  <w:endnote w:type="continuationSeparator" w:id="0">
    <w:p w14:paraId="7CC23398" w14:textId="77777777" w:rsidR="007E4F65" w:rsidRDefault="007E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5DF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163D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45D5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22279" w14:textId="77777777" w:rsidR="007E4F65" w:rsidRDefault="007E4F65">
      <w:r>
        <w:separator/>
      </w:r>
    </w:p>
  </w:footnote>
  <w:footnote w:type="continuationSeparator" w:id="0">
    <w:p w14:paraId="2FF23527" w14:textId="77777777" w:rsidR="007E4F65" w:rsidRDefault="007E4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08F30" w14:textId="6D7907BA" w:rsidR="006E3089" w:rsidRDefault="00F626EC">
    <w:pPr>
      <w:pStyle w:val="Nagwek"/>
    </w:pPr>
    <w:r>
      <w:rPr>
        <w:noProof/>
      </w:rPr>
      <w:pict w14:anchorId="76E5EB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3pt;height:46.3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F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DF1"/>
    <w:rsid w:val="005E5BFF"/>
    <w:rsid w:val="005F5991"/>
    <w:rsid w:val="00607F9B"/>
    <w:rsid w:val="00644DCB"/>
    <w:rsid w:val="00657C1E"/>
    <w:rsid w:val="006E3089"/>
    <w:rsid w:val="00712C39"/>
    <w:rsid w:val="00756CDA"/>
    <w:rsid w:val="007E2ACC"/>
    <w:rsid w:val="007E4F65"/>
    <w:rsid w:val="007E68C5"/>
    <w:rsid w:val="00832144"/>
    <w:rsid w:val="00836DAF"/>
    <w:rsid w:val="008567C7"/>
    <w:rsid w:val="008642B3"/>
    <w:rsid w:val="008A6C10"/>
    <w:rsid w:val="008D4DD2"/>
    <w:rsid w:val="008E5102"/>
    <w:rsid w:val="00915B9E"/>
    <w:rsid w:val="00952256"/>
    <w:rsid w:val="00967BF4"/>
    <w:rsid w:val="0097748A"/>
    <w:rsid w:val="009F0E5C"/>
    <w:rsid w:val="00A029B8"/>
    <w:rsid w:val="00A6483A"/>
    <w:rsid w:val="00A91321"/>
    <w:rsid w:val="00AA02AC"/>
    <w:rsid w:val="00B32D12"/>
    <w:rsid w:val="00B36EDA"/>
    <w:rsid w:val="00B464D3"/>
    <w:rsid w:val="00B8185B"/>
    <w:rsid w:val="00B84C08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273A3"/>
    <w:rsid w:val="00D42C90"/>
    <w:rsid w:val="00D8427E"/>
    <w:rsid w:val="00E30B2D"/>
    <w:rsid w:val="00E62859"/>
    <w:rsid w:val="00E85D70"/>
    <w:rsid w:val="00F33C66"/>
    <w:rsid w:val="00F626E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78B70E8"/>
  <w15:chartTrackingRefBased/>
  <w15:docId w15:val="{D61F5F6D-F5DA-414E-A570-17DEF58D7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545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2026-02-17T10:35:00Z</dcterms:created>
  <dcterms:modified xsi:type="dcterms:W3CDTF">2026-02-17T12:09:00Z</dcterms:modified>
</cp:coreProperties>
</file>