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1A058" w14:textId="77777777" w:rsidR="00FB7F50" w:rsidRPr="002245BE" w:rsidRDefault="002E78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784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E784F">
        <w:rPr>
          <w:sz w:val="22"/>
          <w:szCs w:val="22"/>
        </w:rPr>
        <w:t>2026-02-16</w:t>
      </w:r>
    </w:p>
    <w:p w14:paraId="0C9118A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6B797D" w14:textId="77777777" w:rsidR="002E784F" w:rsidRPr="002E784F" w:rsidRDefault="002E784F" w:rsidP="00FB7F50">
      <w:pPr>
        <w:spacing w:after="40"/>
        <w:rPr>
          <w:b/>
          <w:bCs/>
          <w:sz w:val="22"/>
          <w:szCs w:val="22"/>
        </w:rPr>
      </w:pPr>
      <w:r w:rsidRPr="002E784F">
        <w:rPr>
          <w:b/>
          <w:bCs/>
          <w:sz w:val="22"/>
          <w:szCs w:val="22"/>
        </w:rPr>
        <w:t>Akademia Górniczo - Hutnicza</w:t>
      </w:r>
    </w:p>
    <w:p w14:paraId="77207A70" w14:textId="77777777" w:rsidR="002E784F" w:rsidRPr="002E784F" w:rsidRDefault="002E784F" w:rsidP="00FB7F50">
      <w:pPr>
        <w:spacing w:after="40"/>
        <w:rPr>
          <w:b/>
          <w:bCs/>
          <w:sz w:val="22"/>
          <w:szCs w:val="22"/>
        </w:rPr>
      </w:pPr>
      <w:r w:rsidRPr="002E784F">
        <w:rPr>
          <w:b/>
          <w:bCs/>
          <w:sz w:val="22"/>
          <w:szCs w:val="22"/>
        </w:rPr>
        <w:t>im. Stanisława Staszica w Krakowie</w:t>
      </w:r>
    </w:p>
    <w:p w14:paraId="34060636" w14:textId="77777777" w:rsidR="00FB7F50" w:rsidRPr="002245BE" w:rsidRDefault="002E784F" w:rsidP="00FB7F50">
      <w:pPr>
        <w:spacing w:after="40"/>
        <w:rPr>
          <w:b/>
          <w:bCs/>
          <w:sz w:val="22"/>
          <w:szCs w:val="22"/>
        </w:rPr>
      </w:pPr>
      <w:r w:rsidRPr="002E784F">
        <w:rPr>
          <w:b/>
          <w:bCs/>
          <w:sz w:val="22"/>
          <w:szCs w:val="22"/>
        </w:rPr>
        <w:t>Dział Zamówień Publicznych</w:t>
      </w:r>
    </w:p>
    <w:p w14:paraId="66291244" w14:textId="77777777" w:rsidR="00FB7F50" w:rsidRPr="002245BE" w:rsidRDefault="002E784F" w:rsidP="00FB7F50">
      <w:pPr>
        <w:rPr>
          <w:sz w:val="22"/>
          <w:szCs w:val="22"/>
        </w:rPr>
      </w:pPr>
      <w:r w:rsidRPr="002E784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E784F">
        <w:rPr>
          <w:sz w:val="22"/>
          <w:szCs w:val="22"/>
        </w:rPr>
        <w:t>30</w:t>
      </w:r>
    </w:p>
    <w:p w14:paraId="50AEB3F0" w14:textId="77777777" w:rsidR="00FB7F50" w:rsidRPr="002245BE" w:rsidRDefault="002E784F" w:rsidP="00FB7F50">
      <w:pPr>
        <w:rPr>
          <w:sz w:val="22"/>
          <w:szCs w:val="22"/>
        </w:rPr>
      </w:pPr>
      <w:r w:rsidRPr="002E784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E784F">
        <w:rPr>
          <w:sz w:val="22"/>
          <w:szCs w:val="22"/>
        </w:rPr>
        <w:t>Kraków</w:t>
      </w:r>
    </w:p>
    <w:p w14:paraId="5939D3F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861D3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E784F" w:rsidRPr="00607F9B" w14:paraId="04EB0F7E" w14:textId="77777777" w:rsidTr="00CC51CC">
        <w:trPr>
          <w:trHeight w:val="638"/>
        </w:trPr>
        <w:tc>
          <w:tcPr>
            <w:tcW w:w="959" w:type="dxa"/>
          </w:tcPr>
          <w:p w14:paraId="261AFF47" w14:textId="77777777" w:rsidR="002E784F" w:rsidRPr="00607F9B" w:rsidRDefault="002E784F" w:rsidP="00CC51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4C000C9" w14:textId="7A4F7671" w:rsidR="002E784F" w:rsidRPr="00607F9B" w:rsidRDefault="002E784F" w:rsidP="00CC51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E784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E78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784F">
              <w:rPr>
                <w:b/>
                <w:bCs/>
                <w:sz w:val="22"/>
                <w:szCs w:val="22"/>
              </w:rPr>
              <w:t xml:space="preserve">Dostawa przepływomierza elektromagnetycznego do wody dla </w:t>
            </w:r>
            <w:proofErr w:type="spellStart"/>
            <w:r w:rsidRPr="002E784F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2E784F">
              <w:rPr>
                <w:b/>
                <w:bCs/>
                <w:sz w:val="22"/>
                <w:szCs w:val="22"/>
              </w:rPr>
              <w:t xml:space="preserve"> - KC-DE-zp.272-756/25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8BDFA9D" w14:textId="557FC6E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784F" w14:paraId="50B8959E" w14:textId="77777777" w:rsidTr="00CC51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B442876" w14:textId="77777777" w:rsidR="002E784F" w:rsidRPr="00D26ED6" w:rsidRDefault="002E784F" w:rsidP="00CC51C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784F">
              <w:rPr>
                <w:b/>
                <w:sz w:val="22"/>
                <w:szCs w:val="22"/>
              </w:rPr>
              <w:t xml:space="preserve">AH </w:t>
            </w:r>
            <w:proofErr w:type="spellStart"/>
            <w:r w:rsidRPr="002E784F">
              <w:rPr>
                <w:b/>
                <w:sz w:val="22"/>
                <w:szCs w:val="22"/>
              </w:rPr>
              <w:t>Prototyping</w:t>
            </w:r>
            <w:proofErr w:type="spellEnd"/>
            <w:r w:rsidRPr="002E784F">
              <w:rPr>
                <w:b/>
                <w:sz w:val="22"/>
                <w:szCs w:val="22"/>
              </w:rPr>
              <w:t xml:space="preserve"> Adam Hutyra</w:t>
            </w:r>
          </w:p>
          <w:p w14:paraId="40D0FF06" w14:textId="77777777" w:rsidR="002E784F" w:rsidRPr="009F0E5C" w:rsidRDefault="002E784F" w:rsidP="00CC51CC">
            <w:pPr>
              <w:jc w:val="both"/>
              <w:rPr>
                <w:bCs/>
                <w:sz w:val="22"/>
                <w:szCs w:val="22"/>
              </w:rPr>
            </w:pPr>
            <w:r w:rsidRPr="002E784F">
              <w:rPr>
                <w:bCs/>
                <w:sz w:val="22"/>
                <w:szCs w:val="22"/>
              </w:rPr>
              <w:t>Morcinka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784F">
              <w:rPr>
                <w:bCs/>
                <w:sz w:val="22"/>
                <w:szCs w:val="22"/>
              </w:rPr>
              <w:t>85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D45FF3" w14:textId="77777777" w:rsidR="002E784F" w:rsidRPr="009F0E5C" w:rsidRDefault="002E784F" w:rsidP="00CC51CC">
            <w:pPr>
              <w:jc w:val="both"/>
              <w:rPr>
                <w:bCs/>
                <w:sz w:val="22"/>
                <w:szCs w:val="22"/>
              </w:rPr>
            </w:pPr>
            <w:r w:rsidRPr="002E784F">
              <w:rPr>
                <w:bCs/>
                <w:sz w:val="22"/>
                <w:szCs w:val="22"/>
              </w:rPr>
              <w:t>31-762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784F">
              <w:rPr>
                <w:bCs/>
                <w:sz w:val="22"/>
                <w:szCs w:val="22"/>
              </w:rPr>
              <w:t>Kraków</w:t>
            </w:r>
          </w:p>
          <w:p w14:paraId="6A71ADCA" w14:textId="77777777" w:rsidR="002E784F" w:rsidRPr="00D26ED6" w:rsidRDefault="002E784F" w:rsidP="00CC51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250749" w14:textId="77777777" w:rsidR="002E784F" w:rsidRDefault="002E784F" w:rsidP="00CC51C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E784F">
              <w:rPr>
                <w:sz w:val="22"/>
                <w:szCs w:val="22"/>
              </w:rPr>
              <w:t xml:space="preserve">Dostawa przepływomierza elektromagnetycznego do wody dla </w:t>
            </w:r>
            <w:proofErr w:type="spellStart"/>
            <w:r w:rsidRPr="002E784F">
              <w:rPr>
                <w:sz w:val="22"/>
                <w:szCs w:val="22"/>
              </w:rPr>
              <w:t>WEiP</w:t>
            </w:r>
            <w:proofErr w:type="spellEnd"/>
            <w:r w:rsidRPr="002E784F">
              <w:rPr>
                <w:sz w:val="22"/>
                <w:szCs w:val="22"/>
              </w:rPr>
              <w:t xml:space="preserve"> - KC-DE-zp.272-756/25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5953A62" w14:textId="77777777" w:rsidR="002E784F" w:rsidRPr="00D26ED6" w:rsidRDefault="002E784F" w:rsidP="00CC51C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784F">
              <w:rPr>
                <w:b/>
                <w:sz w:val="22"/>
                <w:szCs w:val="22"/>
              </w:rPr>
              <w:t>17 035.50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8EDAAA6" w14:textId="77777777" w:rsidR="002E784F" w:rsidRDefault="002E784F" w:rsidP="00CC51C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450BD3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496676" w:rsidRPr="008567C7" w14:paraId="60CB8C93" w14:textId="77777777" w:rsidTr="00496676">
        <w:trPr>
          <w:trHeight w:val="510"/>
        </w:trPr>
        <w:tc>
          <w:tcPr>
            <w:tcW w:w="500" w:type="pct"/>
            <w:vAlign w:val="center"/>
          </w:tcPr>
          <w:p w14:paraId="3877D99F" w14:textId="77777777" w:rsidR="00496676" w:rsidRPr="008567C7" w:rsidRDefault="004966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68E47F27" w14:textId="77777777" w:rsidR="00496676" w:rsidRPr="008567C7" w:rsidRDefault="004966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20EEE592" w14:textId="77777777" w:rsidR="00496676" w:rsidRPr="008567C7" w:rsidRDefault="004966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07E9C2D2" w14:textId="77777777" w:rsidR="00496676" w:rsidRPr="008567C7" w:rsidRDefault="004966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2DE3AF48" w14:textId="77777777" w:rsidR="00496676" w:rsidRPr="008567C7" w:rsidRDefault="004966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732B5793" w14:textId="77777777" w:rsidR="00496676" w:rsidRPr="008567C7" w:rsidRDefault="004966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96676" w:rsidRPr="008567C7" w14:paraId="0A799834" w14:textId="77777777" w:rsidTr="00496676">
        <w:tc>
          <w:tcPr>
            <w:tcW w:w="500" w:type="pct"/>
            <w:vAlign w:val="center"/>
          </w:tcPr>
          <w:p w14:paraId="7BDCCC13" w14:textId="77777777" w:rsidR="00496676" w:rsidRPr="008567C7" w:rsidRDefault="00496676" w:rsidP="00CC51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608DEB96" w14:textId="77777777" w:rsidR="00496676" w:rsidRPr="002B6761" w:rsidRDefault="00496676" w:rsidP="00CC51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AH </w:t>
            </w:r>
            <w:proofErr w:type="spellStart"/>
            <w:r w:rsidRPr="002E784F">
              <w:rPr>
                <w:rFonts w:ascii="Times New Roman" w:hAnsi="Times New Roman" w:cs="Times New Roman"/>
                <w:b/>
                <w:sz w:val="18"/>
                <w:szCs w:val="18"/>
              </w:rPr>
              <w:t>Prototyping</w:t>
            </w:r>
            <w:proofErr w:type="spellEnd"/>
            <w:r w:rsidRPr="002E78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Hutyra</w:t>
            </w:r>
          </w:p>
          <w:p w14:paraId="3F93CEE8" w14:textId="77777777" w:rsidR="00496676" w:rsidRPr="008567C7" w:rsidRDefault="00496676" w:rsidP="00CC51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bCs/>
                <w:sz w:val="18"/>
                <w:szCs w:val="18"/>
              </w:rPr>
              <w:t>Morcinka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84F">
              <w:rPr>
                <w:rFonts w:ascii="Times New Roman" w:hAnsi="Times New Roman" w:cs="Times New Roman"/>
                <w:bCs/>
                <w:sz w:val="18"/>
                <w:szCs w:val="18"/>
              </w:rPr>
              <w:t>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47565F6" w14:textId="77777777" w:rsidR="00496676" w:rsidRPr="001B7815" w:rsidRDefault="00496676" w:rsidP="00CC51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bCs/>
                <w:sz w:val="18"/>
                <w:szCs w:val="18"/>
              </w:rPr>
              <w:t>31-762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8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46D55360" w14:textId="77777777" w:rsidR="00496676" w:rsidRPr="008567C7" w:rsidRDefault="00496676" w:rsidP="00CC51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00EC6EE2" w14:textId="77777777" w:rsidR="00496676" w:rsidRPr="008567C7" w:rsidRDefault="00496676" w:rsidP="00CC51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096681E3" w14:textId="77777777" w:rsidR="00496676" w:rsidRPr="008567C7" w:rsidRDefault="00496676" w:rsidP="00CC51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518F88A2" w14:textId="77777777" w:rsidR="00496676" w:rsidRPr="008567C7" w:rsidRDefault="00496676" w:rsidP="00CC51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84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75D0C53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52A2C3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DEF090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BE98E" w14:textId="77777777" w:rsidR="007727C1" w:rsidRDefault="007727C1">
      <w:r>
        <w:separator/>
      </w:r>
    </w:p>
  </w:endnote>
  <w:endnote w:type="continuationSeparator" w:id="0">
    <w:p w14:paraId="1FD804B8" w14:textId="77777777" w:rsidR="007727C1" w:rsidRDefault="00772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9E6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8E17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0DE56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27489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E72A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FE897" w14:textId="77777777" w:rsidR="007727C1" w:rsidRDefault="007727C1">
      <w:r>
        <w:separator/>
      </w:r>
    </w:p>
  </w:footnote>
  <w:footnote w:type="continuationSeparator" w:id="0">
    <w:p w14:paraId="58F497F2" w14:textId="77777777" w:rsidR="007727C1" w:rsidRDefault="00772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3D8F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6E26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A6B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E9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784F"/>
    <w:rsid w:val="003445A0"/>
    <w:rsid w:val="003A0AFC"/>
    <w:rsid w:val="003D611C"/>
    <w:rsid w:val="003E6BED"/>
    <w:rsid w:val="00431C0B"/>
    <w:rsid w:val="00437CAD"/>
    <w:rsid w:val="004657DA"/>
    <w:rsid w:val="00496676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27C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7E9B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B45BE"/>
  <w15:chartTrackingRefBased/>
  <w15:docId w15:val="{05F57C3F-CDD5-44C8-8863-8DF1049D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1104</Characters>
  <Application>Microsoft Office Word</Application>
  <DocSecurity>0</DocSecurity>
  <Lines>42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2026-02-16T11:44:00Z</cp:lastPrinted>
  <dcterms:created xsi:type="dcterms:W3CDTF">2026-02-16T11:44:00Z</dcterms:created>
  <dcterms:modified xsi:type="dcterms:W3CDTF">2026-02-16T11:44:00Z</dcterms:modified>
</cp:coreProperties>
</file>