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CB82A" w14:textId="77777777" w:rsidR="00556717" w:rsidRPr="00D10462" w:rsidRDefault="00556717" w:rsidP="00556717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D10462">
        <w:rPr>
          <w:rFonts w:ascii="Verdana" w:hAnsi="Verdana"/>
          <w:sz w:val="18"/>
          <w:szCs w:val="18"/>
        </w:rPr>
        <w:t>Kraków dnia: 2026-02-13</w:t>
      </w:r>
    </w:p>
    <w:p w14:paraId="4B61E964" w14:textId="77777777" w:rsidR="00556717" w:rsidRPr="00D10462" w:rsidRDefault="00556717" w:rsidP="00556717">
      <w:pPr>
        <w:rPr>
          <w:rFonts w:ascii="Verdana" w:hAnsi="Verdana"/>
          <w:b/>
          <w:bCs/>
          <w:sz w:val="18"/>
          <w:szCs w:val="18"/>
        </w:rPr>
      </w:pPr>
      <w:r w:rsidRPr="00D1046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6437BC5" w14:textId="77777777" w:rsidR="00556717" w:rsidRPr="00D10462" w:rsidRDefault="00556717" w:rsidP="00556717">
      <w:pPr>
        <w:rPr>
          <w:rFonts w:ascii="Verdana" w:hAnsi="Verdana"/>
          <w:b/>
          <w:bCs/>
          <w:sz w:val="18"/>
          <w:szCs w:val="18"/>
        </w:rPr>
      </w:pPr>
      <w:r w:rsidRPr="00D1046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5EFF142" w14:textId="77777777" w:rsidR="00556717" w:rsidRPr="00D10462" w:rsidRDefault="00556717" w:rsidP="00556717">
      <w:pPr>
        <w:rPr>
          <w:rFonts w:ascii="Verdana" w:hAnsi="Verdana"/>
          <w:b/>
          <w:bCs/>
          <w:sz w:val="18"/>
          <w:szCs w:val="18"/>
        </w:rPr>
      </w:pPr>
      <w:r w:rsidRPr="00D1046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074FC3" w14:textId="77777777" w:rsidR="00556717" w:rsidRPr="00D10462" w:rsidRDefault="00556717" w:rsidP="00556717">
      <w:pPr>
        <w:rPr>
          <w:rFonts w:ascii="Verdana" w:hAnsi="Verdana"/>
          <w:sz w:val="18"/>
          <w:szCs w:val="18"/>
        </w:rPr>
      </w:pPr>
      <w:r w:rsidRPr="00D10462">
        <w:rPr>
          <w:rFonts w:ascii="Verdana" w:hAnsi="Verdana"/>
          <w:sz w:val="18"/>
          <w:szCs w:val="18"/>
        </w:rPr>
        <w:t>Al. Mickiewicza 30</w:t>
      </w:r>
    </w:p>
    <w:p w14:paraId="508BBD10" w14:textId="77777777" w:rsidR="00556717" w:rsidRPr="00D10462" w:rsidRDefault="00556717" w:rsidP="00556717">
      <w:pPr>
        <w:rPr>
          <w:rFonts w:ascii="Verdana" w:hAnsi="Verdana"/>
          <w:sz w:val="18"/>
          <w:szCs w:val="18"/>
        </w:rPr>
      </w:pPr>
      <w:r w:rsidRPr="00D10462">
        <w:rPr>
          <w:rFonts w:ascii="Verdana" w:hAnsi="Verdana"/>
          <w:sz w:val="18"/>
          <w:szCs w:val="18"/>
        </w:rPr>
        <w:t>30-059 Kraków</w:t>
      </w:r>
    </w:p>
    <w:p w14:paraId="1BE0E4C2" w14:textId="77777777" w:rsidR="00556717" w:rsidRPr="00D10462" w:rsidRDefault="00556717" w:rsidP="00556717">
      <w:pPr>
        <w:rPr>
          <w:rFonts w:ascii="Verdana" w:hAnsi="Verdana"/>
          <w:sz w:val="18"/>
          <w:szCs w:val="18"/>
        </w:rPr>
      </w:pPr>
      <w:r w:rsidRPr="00D10462">
        <w:rPr>
          <w:rFonts w:ascii="Verdana" w:hAnsi="Verdana"/>
          <w:sz w:val="18"/>
          <w:szCs w:val="18"/>
        </w:rPr>
        <w:t>Pismo:</w:t>
      </w:r>
      <w:r w:rsidRPr="00D10462">
        <w:rPr>
          <w:rFonts w:ascii="Verdana" w:hAnsi="Verdana"/>
          <w:b/>
          <w:bCs/>
          <w:sz w:val="18"/>
          <w:szCs w:val="18"/>
        </w:rPr>
        <w:t xml:space="preserve"> </w:t>
      </w:r>
      <w:r w:rsidRPr="00D10462">
        <w:rPr>
          <w:rFonts w:ascii="Verdana" w:hAnsi="Verdana"/>
          <w:bCs/>
          <w:sz w:val="18"/>
          <w:szCs w:val="18"/>
        </w:rPr>
        <w:t>KC-DE-zp.272-723/25</w:t>
      </w:r>
    </w:p>
    <w:p w14:paraId="1DB4A711" w14:textId="77777777" w:rsidR="00556717" w:rsidRPr="00D10462" w:rsidRDefault="00556717" w:rsidP="00556717">
      <w:pPr>
        <w:rPr>
          <w:rFonts w:ascii="Verdana" w:hAnsi="Verdana"/>
          <w:sz w:val="18"/>
          <w:szCs w:val="18"/>
        </w:rPr>
      </w:pPr>
    </w:p>
    <w:p w14:paraId="367A00AE" w14:textId="77777777" w:rsidR="00556717" w:rsidRPr="00D10462" w:rsidRDefault="00556717" w:rsidP="00556717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D10462">
        <w:rPr>
          <w:rFonts w:ascii="Verdana" w:hAnsi="Verdana"/>
          <w:b/>
          <w:sz w:val="18"/>
          <w:szCs w:val="18"/>
        </w:rPr>
        <w:t>WYKONAWCY</w:t>
      </w:r>
    </w:p>
    <w:p w14:paraId="0178F452" w14:textId="77777777" w:rsidR="00556717" w:rsidRPr="00D10462" w:rsidRDefault="00556717" w:rsidP="00556717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D10462">
        <w:rPr>
          <w:rFonts w:ascii="Verdana" w:hAnsi="Verdana"/>
          <w:sz w:val="18"/>
          <w:szCs w:val="18"/>
        </w:rPr>
        <w:t>ubiegający się o zamówienie</w:t>
      </w:r>
    </w:p>
    <w:p w14:paraId="1841B0DA" w14:textId="77777777" w:rsidR="00556717" w:rsidRPr="00D10462" w:rsidRDefault="00556717" w:rsidP="00556717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14:paraId="2B2A647A" w14:textId="315D3115" w:rsidR="00556717" w:rsidRPr="00D10462" w:rsidRDefault="00556717" w:rsidP="00556717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</w:p>
    <w:p w14:paraId="145D7407" w14:textId="77777777" w:rsidR="00556717" w:rsidRDefault="00556717" w:rsidP="00556717">
      <w:pPr>
        <w:jc w:val="center"/>
        <w:rPr>
          <w:rFonts w:ascii="Verdana" w:hAnsi="Verdana"/>
          <w:b/>
          <w:sz w:val="18"/>
          <w:szCs w:val="18"/>
        </w:rPr>
      </w:pPr>
      <w:r w:rsidRPr="00D10462">
        <w:rPr>
          <w:rFonts w:ascii="Verdana" w:hAnsi="Verdana"/>
          <w:b/>
          <w:sz w:val="18"/>
          <w:szCs w:val="18"/>
        </w:rPr>
        <w:t>o wyborze najkorzystniejszej oferty</w:t>
      </w:r>
    </w:p>
    <w:p w14:paraId="51653AFC" w14:textId="7E295446" w:rsidR="00556717" w:rsidRPr="00556717" w:rsidRDefault="00556717" w:rsidP="00556717">
      <w:pPr>
        <w:jc w:val="center"/>
        <w:rPr>
          <w:rFonts w:ascii="Verdana" w:hAnsi="Verdana"/>
          <w:b/>
          <w:color w:val="FF0000"/>
          <w:sz w:val="18"/>
          <w:szCs w:val="18"/>
        </w:rPr>
      </w:pPr>
      <w:r w:rsidRPr="00556717">
        <w:rPr>
          <w:rFonts w:ascii="Verdana" w:hAnsi="Verdana"/>
          <w:b/>
          <w:color w:val="FF0000"/>
          <w:sz w:val="18"/>
          <w:szCs w:val="18"/>
        </w:rPr>
        <w:t>- poprawione-</w:t>
      </w:r>
    </w:p>
    <w:p w14:paraId="6038E840" w14:textId="77777777" w:rsidR="00556717" w:rsidRPr="00D10462" w:rsidRDefault="00556717" w:rsidP="00556717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56717" w:rsidRPr="00D10462" w14:paraId="4FE5BB17" w14:textId="77777777" w:rsidTr="00923E44">
        <w:trPr>
          <w:trHeight w:val="638"/>
        </w:trPr>
        <w:tc>
          <w:tcPr>
            <w:tcW w:w="959" w:type="dxa"/>
          </w:tcPr>
          <w:p w14:paraId="0232CE2F" w14:textId="77777777" w:rsidR="00556717" w:rsidRPr="00D10462" w:rsidRDefault="00556717" w:rsidP="00923E4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1046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21CA4A8" w14:textId="77777777" w:rsidR="00556717" w:rsidRPr="00D10462" w:rsidRDefault="00556717" w:rsidP="00923E4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10462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D10462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1046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D10462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D10462">
              <w:rPr>
                <w:rFonts w:ascii="Verdana" w:hAnsi="Verdana"/>
                <w:sz w:val="18"/>
                <w:szCs w:val="18"/>
              </w:rPr>
              <w:t>.</w:t>
            </w:r>
            <w:r w:rsidRPr="00D1046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10462">
              <w:rPr>
                <w:rFonts w:ascii="Verdana" w:hAnsi="Verdana"/>
                <w:b/>
                <w:bCs/>
                <w:sz w:val="18"/>
                <w:szCs w:val="18"/>
              </w:rPr>
              <w:t>Wykonanie dokumentacji projektowej modernizacji (rozbudowy z przebudowa i remontu kapitalnego) budynku domu studenckiego DS6 Bratek przy ul. Rostafińskiego 6 w Krakowie - KC-DE-zp.272-723/25</w:t>
            </w:r>
            <w:r w:rsidRPr="00D1046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1046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</w:tr>
    </w:tbl>
    <w:p w14:paraId="3B474E14" w14:textId="77777777" w:rsidR="00556717" w:rsidRPr="00D10462" w:rsidRDefault="00556717" w:rsidP="00556717">
      <w:pPr>
        <w:jc w:val="both"/>
        <w:rPr>
          <w:rFonts w:ascii="Verdana" w:hAnsi="Verdana"/>
          <w:sz w:val="18"/>
          <w:szCs w:val="18"/>
        </w:rPr>
      </w:pPr>
    </w:p>
    <w:p w14:paraId="398B1E3F" w14:textId="6693F9DE" w:rsidR="00556717" w:rsidRPr="00D10462" w:rsidRDefault="00556717" w:rsidP="00556717">
      <w:pPr>
        <w:jc w:val="both"/>
        <w:rPr>
          <w:rFonts w:ascii="Verdana" w:hAnsi="Verdana"/>
          <w:sz w:val="18"/>
          <w:szCs w:val="18"/>
        </w:rPr>
      </w:pPr>
      <w:r w:rsidRPr="00D10462">
        <w:rPr>
          <w:rFonts w:ascii="Verdana" w:hAnsi="Verdana"/>
          <w:sz w:val="18"/>
          <w:szCs w:val="18"/>
        </w:rPr>
        <w:t xml:space="preserve">Zamawiający, działając na podstawie art. 253 ust. 1 </w:t>
      </w:r>
      <w:r>
        <w:rPr>
          <w:rFonts w:ascii="Verdana" w:hAnsi="Verdana"/>
          <w:sz w:val="18"/>
          <w:szCs w:val="18"/>
        </w:rPr>
        <w:t xml:space="preserve">I 2 </w:t>
      </w:r>
      <w:r w:rsidRPr="00D10462">
        <w:rPr>
          <w:rFonts w:ascii="Verdana" w:hAnsi="Verdana"/>
          <w:sz w:val="18"/>
          <w:szCs w:val="18"/>
        </w:rPr>
        <w:t xml:space="preserve">ustawy z dnia 11 września 2019r. Prawo zamówień publicznych (Dz.U.2024.1320 </w:t>
      </w:r>
      <w:proofErr w:type="spellStart"/>
      <w:r w:rsidRPr="00D10462">
        <w:rPr>
          <w:rFonts w:ascii="Verdana" w:hAnsi="Verdana"/>
          <w:sz w:val="18"/>
          <w:szCs w:val="18"/>
        </w:rPr>
        <w:t>t.j</w:t>
      </w:r>
      <w:proofErr w:type="spellEnd"/>
      <w:r w:rsidRPr="00D10462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D10462">
        <w:rPr>
          <w:rFonts w:ascii="Verdana" w:hAnsi="Verdana"/>
          <w:sz w:val="18"/>
          <w:szCs w:val="18"/>
        </w:rPr>
        <w:t>Pzp</w:t>
      </w:r>
      <w:proofErr w:type="spellEnd"/>
      <w:r w:rsidRPr="00D10462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29142D95" w14:textId="77777777" w:rsidR="00556717" w:rsidRPr="00D10462" w:rsidRDefault="00556717" w:rsidP="00556717">
      <w:pPr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56717" w:rsidRPr="00D10462" w14:paraId="4A0F33E5" w14:textId="77777777" w:rsidTr="00923E44">
        <w:trPr>
          <w:cantSplit/>
        </w:trPr>
        <w:tc>
          <w:tcPr>
            <w:tcW w:w="10150" w:type="dxa"/>
          </w:tcPr>
          <w:p w14:paraId="062566AD" w14:textId="77777777" w:rsidR="00556717" w:rsidRPr="00D10462" w:rsidRDefault="00556717" w:rsidP="00923E44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D10462">
              <w:rPr>
                <w:rFonts w:ascii="Verdana" w:hAnsi="Verdana"/>
                <w:b/>
                <w:sz w:val="18"/>
                <w:szCs w:val="18"/>
              </w:rPr>
              <w:t>Artbud</w:t>
            </w:r>
            <w:proofErr w:type="spellEnd"/>
            <w:r w:rsidRPr="00D10462">
              <w:rPr>
                <w:rFonts w:ascii="Verdana" w:hAnsi="Verdana"/>
                <w:b/>
                <w:sz w:val="18"/>
                <w:szCs w:val="18"/>
              </w:rPr>
              <w:t xml:space="preserve"> firma projektowo-budowlana Irena </w:t>
            </w:r>
            <w:proofErr w:type="spellStart"/>
            <w:r w:rsidRPr="00D10462">
              <w:rPr>
                <w:rFonts w:ascii="Verdana" w:hAnsi="Verdana"/>
                <w:b/>
                <w:sz w:val="18"/>
                <w:szCs w:val="18"/>
              </w:rPr>
              <w:t>Rados</w:t>
            </w:r>
            <w:proofErr w:type="spellEnd"/>
          </w:p>
          <w:p w14:paraId="63E0C181" w14:textId="77777777" w:rsidR="00556717" w:rsidRPr="00D10462" w:rsidRDefault="00556717" w:rsidP="00923E4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10462">
              <w:rPr>
                <w:rFonts w:ascii="Verdana" w:hAnsi="Verdana"/>
                <w:bCs/>
                <w:sz w:val="18"/>
                <w:szCs w:val="18"/>
              </w:rPr>
              <w:t xml:space="preserve">ul. Zimowa 10 </w:t>
            </w:r>
          </w:p>
          <w:p w14:paraId="406C56B8" w14:textId="77777777" w:rsidR="00556717" w:rsidRPr="00D10462" w:rsidRDefault="00556717" w:rsidP="00923E4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10462">
              <w:rPr>
                <w:rFonts w:ascii="Verdana" w:hAnsi="Verdana"/>
                <w:bCs/>
                <w:sz w:val="18"/>
                <w:szCs w:val="18"/>
              </w:rPr>
              <w:t>41-200 Sosnowiec</w:t>
            </w:r>
          </w:p>
          <w:p w14:paraId="1747970E" w14:textId="77777777" w:rsidR="00556717" w:rsidRPr="00D10462" w:rsidRDefault="00556717" w:rsidP="00923E4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10462">
              <w:rPr>
                <w:rFonts w:ascii="Verdana" w:hAnsi="Verdana"/>
                <w:sz w:val="18"/>
                <w:szCs w:val="18"/>
              </w:rPr>
              <w:t>na:</w:t>
            </w:r>
          </w:p>
          <w:p w14:paraId="307AAF21" w14:textId="77777777" w:rsidR="00556717" w:rsidRPr="00D10462" w:rsidRDefault="00556717" w:rsidP="00923E44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10462">
              <w:rPr>
                <w:rFonts w:ascii="Verdana" w:hAnsi="Verdana"/>
                <w:sz w:val="18"/>
                <w:szCs w:val="18"/>
              </w:rPr>
              <w:t xml:space="preserve">Wykonanie dokumentacji projektowej modernizacji (rozbudowy z przebudowa i remontu kapitalnego) budynku domu studenckiego DS6 Bratek przy ul. Rostafińskiego 6 w Krakowie - KC-DE-zp.272-723/25 za cenę brutto </w:t>
            </w:r>
            <w:r w:rsidRPr="00D10462">
              <w:rPr>
                <w:rFonts w:ascii="Verdana" w:hAnsi="Verdana"/>
                <w:b/>
                <w:sz w:val="18"/>
                <w:szCs w:val="18"/>
              </w:rPr>
              <w:t>258 300.00 zł</w:t>
            </w:r>
            <w:r w:rsidRPr="00D1046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D9D63EC" w14:textId="77777777" w:rsidR="00556717" w:rsidRPr="00D10462" w:rsidRDefault="00556717" w:rsidP="00923E4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10462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1046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10462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1046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446A60B" w14:textId="77777777" w:rsidR="00556717" w:rsidRPr="00D10462" w:rsidRDefault="00556717" w:rsidP="00556717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655CC345" w14:textId="77777777" w:rsidR="00556717" w:rsidRPr="00D10462" w:rsidRDefault="00556717" w:rsidP="00556717">
      <w:pPr>
        <w:jc w:val="both"/>
        <w:rPr>
          <w:rFonts w:ascii="Verdana" w:hAnsi="Verdana"/>
          <w:color w:val="000000"/>
          <w:sz w:val="18"/>
          <w:szCs w:val="18"/>
        </w:rPr>
      </w:pPr>
      <w:r w:rsidRPr="00D1046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556717" w:rsidRPr="00D10462" w14:paraId="15279642" w14:textId="77777777" w:rsidTr="00923E44">
        <w:trPr>
          <w:trHeight w:val="510"/>
        </w:trPr>
        <w:tc>
          <w:tcPr>
            <w:tcW w:w="595" w:type="pct"/>
            <w:vAlign w:val="center"/>
          </w:tcPr>
          <w:p w14:paraId="32BC0EA6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38AD550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0264431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712D575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Doświadczenie projektanta Architekta</w:t>
            </w:r>
          </w:p>
        </w:tc>
        <w:tc>
          <w:tcPr>
            <w:tcW w:w="715" w:type="pct"/>
            <w:vAlign w:val="center"/>
          </w:tcPr>
          <w:p w14:paraId="3893B22F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tr w:rsidR="00556717" w:rsidRPr="00D10462" w14:paraId="756B0DC6" w14:textId="77777777" w:rsidTr="00923E44">
        <w:tc>
          <w:tcPr>
            <w:tcW w:w="595" w:type="pct"/>
            <w:vAlign w:val="center"/>
          </w:tcPr>
          <w:p w14:paraId="2ABC2C02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FF10DE3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Artbud</w:t>
            </w:r>
            <w:proofErr w:type="spellEnd"/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 xml:space="preserve"> firma projektowo-budowlana Irena </w:t>
            </w:r>
            <w:proofErr w:type="spellStart"/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Rados</w:t>
            </w:r>
            <w:proofErr w:type="spellEnd"/>
          </w:p>
          <w:p w14:paraId="2DAE8A0B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 xml:space="preserve">ul. Zimowa 10 </w:t>
            </w:r>
          </w:p>
          <w:p w14:paraId="1BF293E7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41-200 Sosnowiec</w:t>
            </w:r>
          </w:p>
        </w:tc>
        <w:tc>
          <w:tcPr>
            <w:tcW w:w="952" w:type="pct"/>
            <w:vAlign w:val="center"/>
          </w:tcPr>
          <w:p w14:paraId="4420B878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651AC3C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6494F10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556717" w:rsidRPr="00D10462" w14:paraId="519AA758" w14:textId="77777777" w:rsidTr="00923E44">
        <w:tc>
          <w:tcPr>
            <w:tcW w:w="595" w:type="pct"/>
            <w:vAlign w:val="center"/>
          </w:tcPr>
          <w:p w14:paraId="26FC539A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13</w:t>
            </w:r>
          </w:p>
        </w:tc>
        <w:tc>
          <w:tcPr>
            <w:tcW w:w="1786" w:type="pct"/>
            <w:vAlign w:val="center"/>
          </w:tcPr>
          <w:p w14:paraId="391FF95D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JAKUB KOWALCZYK KLUB ARCHITEKCI</w:t>
            </w:r>
          </w:p>
          <w:p w14:paraId="1AAE2407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 xml:space="preserve">WROCŁAWSKA 48 </w:t>
            </w:r>
          </w:p>
          <w:p w14:paraId="25A8DFB6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30-011 KRAKÓW</w:t>
            </w:r>
          </w:p>
        </w:tc>
        <w:tc>
          <w:tcPr>
            <w:tcW w:w="952" w:type="pct"/>
            <w:vAlign w:val="center"/>
          </w:tcPr>
          <w:p w14:paraId="5A9B0150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42,21</w:t>
            </w:r>
          </w:p>
        </w:tc>
        <w:tc>
          <w:tcPr>
            <w:tcW w:w="952" w:type="pct"/>
            <w:vAlign w:val="center"/>
          </w:tcPr>
          <w:p w14:paraId="078E3CBF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6BD2754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82,21</w:t>
            </w:r>
          </w:p>
        </w:tc>
      </w:tr>
      <w:tr w:rsidR="00556717" w:rsidRPr="00D10462" w14:paraId="40234CF9" w14:textId="77777777" w:rsidTr="00923E44">
        <w:tc>
          <w:tcPr>
            <w:tcW w:w="595" w:type="pct"/>
            <w:vAlign w:val="center"/>
          </w:tcPr>
          <w:p w14:paraId="3512AF1D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28D4C4B4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SAN-PROJ Usługi Projektowe</w:t>
            </w:r>
          </w:p>
          <w:p w14:paraId="058AE6B7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 xml:space="preserve">Głęboka 5 </w:t>
            </w:r>
          </w:p>
          <w:p w14:paraId="3CC1AC3C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37-200 Przeworsk</w:t>
            </w:r>
          </w:p>
        </w:tc>
        <w:tc>
          <w:tcPr>
            <w:tcW w:w="952" w:type="pct"/>
            <w:vAlign w:val="center"/>
          </w:tcPr>
          <w:p w14:paraId="6CF944A6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42,00</w:t>
            </w:r>
          </w:p>
        </w:tc>
        <w:tc>
          <w:tcPr>
            <w:tcW w:w="952" w:type="pct"/>
            <w:vAlign w:val="center"/>
          </w:tcPr>
          <w:p w14:paraId="31CB7FC1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6F0D4DF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82,00</w:t>
            </w:r>
          </w:p>
        </w:tc>
      </w:tr>
      <w:tr w:rsidR="00556717" w:rsidRPr="00D10462" w14:paraId="7F72E467" w14:textId="77777777" w:rsidTr="00923E44">
        <w:tc>
          <w:tcPr>
            <w:tcW w:w="595" w:type="pct"/>
            <w:vAlign w:val="center"/>
          </w:tcPr>
          <w:p w14:paraId="254CBDC2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1786" w:type="pct"/>
            <w:vAlign w:val="center"/>
          </w:tcPr>
          <w:p w14:paraId="0C187207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Draft Engineers Sp. z </w:t>
            </w:r>
            <w:proofErr w:type="spellStart"/>
            <w:r w:rsidRPr="00D10462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20DB3303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Piłsudskiego 23 /10</w:t>
            </w:r>
          </w:p>
          <w:p w14:paraId="1440C3F9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32-500 Chrzanów</w:t>
            </w:r>
          </w:p>
        </w:tc>
        <w:tc>
          <w:tcPr>
            <w:tcW w:w="952" w:type="pct"/>
            <w:vAlign w:val="center"/>
          </w:tcPr>
          <w:p w14:paraId="13AADEAF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37,06</w:t>
            </w:r>
          </w:p>
        </w:tc>
        <w:tc>
          <w:tcPr>
            <w:tcW w:w="952" w:type="pct"/>
            <w:vAlign w:val="center"/>
          </w:tcPr>
          <w:p w14:paraId="1D2D8E08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7AE940E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77,06</w:t>
            </w:r>
          </w:p>
        </w:tc>
      </w:tr>
      <w:tr w:rsidR="00556717" w:rsidRPr="00D10462" w14:paraId="4CC10CBA" w14:textId="77777777" w:rsidTr="00923E44">
        <w:tc>
          <w:tcPr>
            <w:tcW w:w="595" w:type="pct"/>
            <w:vAlign w:val="center"/>
          </w:tcPr>
          <w:p w14:paraId="75B1456A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1786" w:type="pct"/>
            <w:vAlign w:val="center"/>
          </w:tcPr>
          <w:p w14:paraId="2CC0F968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Konsorcjum</w:t>
            </w:r>
          </w:p>
          <w:p w14:paraId="022CD50A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 xml:space="preserve">Lider – </w:t>
            </w:r>
            <w:proofErr w:type="spellStart"/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Saneccy</w:t>
            </w:r>
            <w:proofErr w:type="spellEnd"/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0CF59456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Ul. Bieżanowska 46</w:t>
            </w:r>
          </w:p>
          <w:p w14:paraId="44486775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30-821 Kraków</w:t>
            </w:r>
          </w:p>
          <w:p w14:paraId="28B5D787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 xml:space="preserve">Partner – Jerzy </w:t>
            </w:r>
            <w:proofErr w:type="spellStart"/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Wowczak</w:t>
            </w:r>
            <w:proofErr w:type="spellEnd"/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 xml:space="preserve"> Autorska pracownia Projektowa</w:t>
            </w:r>
          </w:p>
        </w:tc>
        <w:tc>
          <w:tcPr>
            <w:tcW w:w="952" w:type="pct"/>
            <w:vAlign w:val="center"/>
          </w:tcPr>
          <w:p w14:paraId="631A0D0A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32,81</w:t>
            </w:r>
          </w:p>
        </w:tc>
        <w:tc>
          <w:tcPr>
            <w:tcW w:w="952" w:type="pct"/>
            <w:vAlign w:val="center"/>
          </w:tcPr>
          <w:p w14:paraId="79731EE8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075A829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72,81</w:t>
            </w:r>
          </w:p>
        </w:tc>
      </w:tr>
      <w:tr w:rsidR="00556717" w:rsidRPr="00D10462" w14:paraId="2C222482" w14:textId="77777777" w:rsidTr="00923E44">
        <w:tc>
          <w:tcPr>
            <w:tcW w:w="595" w:type="pct"/>
            <w:vAlign w:val="center"/>
          </w:tcPr>
          <w:p w14:paraId="251221A0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3A0B9BD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INSTAL-TECH Marcin Marzec</w:t>
            </w:r>
          </w:p>
          <w:p w14:paraId="08024D7F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Nowohucka 92a /15</w:t>
            </w:r>
          </w:p>
          <w:p w14:paraId="5B63BFB3" w14:textId="77777777" w:rsidR="00556717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30-728 Kraków</w:t>
            </w:r>
          </w:p>
          <w:p w14:paraId="1CBE2992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52" w:type="pct"/>
            <w:vAlign w:val="center"/>
          </w:tcPr>
          <w:p w14:paraId="464D7CF6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952" w:type="pct"/>
            <w:vAlign w:val="center"/>
          </w:tcPr>
          <w:p w14:paraId="25BFC8AE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982707C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70,00</w:t>
            </w:r>
          </w:p>
        </w:tc>
      </w:tr>
      <w:tr w:rsidR="00556717" w:rsidRPr="00D10462" w14:paraId="568B3372" w14:textId="77777777" w:rsidTr="00923E44">
        <w:tc>
          <w:tcPr>
            <w:tcW w:w="595" w:type="pct"/>
            <w:vAlign w:val="center"/>
          </w:tcPr>
          <w:p w14:paraId="34DF5270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12</w:t>
            </w:r>
          </w:p>
        </w:tc>
        <w:tc>
          <w:tcPr>
            <w:tcW w:w="1786" w:type="pct"/>
            <w:vAlign w:val="center"/>
          </w:tcPr>
          <w:p w14:paraId="766A69E7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JNS SPÓŁKA Z OGRANICZONĄ ODPOWIEDZIALNOŚCIĄ</w:t>
            </w:r>
          </w:p>
          <w:p w14:paraId="6B6DAD3D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 xml:space="preserve">Pułaskiego 3 </w:t>
            </w:r>
          </w:p>
          <w:p w14:paraId="1EE3BB17" w14:textId="0C3605B2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35-011 Rzeszów</w:t>
            </w:r>
          </w:p>
        </w:tc>
        <w:tc>
          <w:tcPr>
            <w:tcW w:w="952" w:type="pct"/>
            <w:vAlign w:val="center"/>
          </w:tcPr>
          <w:p w14:paraId="218D11C3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27,45</w:t>
            </w:r>
          </w:p>
        </w:tc>
        <w:tc>
          <w:tcPr>
            <w:tcW w:w="952" w:type="pct"/>
            <w:vAlign w:val="center"/>
          </w:tcPr>
          <w:p w14:paraId="3BEF265B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09F3398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67,45</w:t>
            </w:r>
          </w:p>
        </w:tc>
      </w:tr>
      <w:tr w:rsidR="00556717" w:rsidRPr="00D10462" w14:paraId="7E075F54" w14:textId="77777777" w:rsidTr="00923E44">
        <w:tc>
          <w:tcPr>
            <w:tcW w:w="595" w:type="pct"/>
            <w:vAlign w:val="center"/>
          </w:tcPr>
          <w:p w14:paraId="35418577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1786" w:type="pct"/>
            <w:vAlign w:val="center"/>
          </w:tcPr>
          <w:p w14:paraId="2DA9F309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ART-FAKTORY Sp. z o.o. Sp.k.</w:t>
            </w:r>
          </w:p>
          <w:p w14:paraId="6BDD5AB6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 xml:space="preserve">POWSTANIA STYCZNIOWEGO 4 </w:t>
            </w:r>
          </w:p>
          <w:p w14:paraId="25EDEC08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39-200 DĘBICA</w:t>
            </w:r>
          </w:p>
        </w:tc>
        <w:tc>
          <w:tcPr>
            <w:tcW w:w="952" w:type="pct"/>
            <w:vAlign w:val="center"/>
          </w:tcPr>
          <w:p w14:paraId="3384C8BF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25,82</w:t>
            </w:r>
          </w:p>
        </w:tc>
        <w:tc>
          <w:tcPr>
            <w:tcW w:w="952" w:type="pct"/>
            <w:vAlign w:val="center"/>
          </w:tcPr>
          <w:p w14:paraId="08161910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2CC2DD6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65,82</w:t>
            </w:r>
          </w:p>
        </w:tc>
      </w:tr>
      <w:tr w:rsidR="00556717" w:rsidRPr="00D10462" w14:paraId="609580E8" w14:textId="77777777" w:rsidTr="00923E44">
        <w:tc>
          <w:tcPr>
            <w:tcW w:w="595" w:type="pct"/>
            <w:vAlign w:val="center"/>
          </w:tcPr>
          <w:p w14:paraId="7BE10BA1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11</w:t>
            </w:r>
          </w:p>
        </w:tc>
        <w:tc>
          <w:tcPr>
            <w:tcW w:w="1786" w:type="pct"/>
            <w:vAlign w:val="center"/>
          </w:tcPr>
          <w:p w14:paraId="038811E8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Complex Investment Sp. z </w:t>
            </w:r>
            <w:proofErr w:type="spellStart"/>
            <w:r w:rsidRPr="00D10462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1623B2D9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Gdańska 188 /1</w:t>
            </w:r>
          </w:p>
          <w:p w14:paraId="7290DFD5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85-674 Bydgoszcz</w:t>
            </w:r>
          </w:p>
        </w:tc>
        <w:tc>
          <w:tcPr>
            <w:tcW w:w="952" w:type="pct"/>
            <w:vAlign w:val="center"/>
          </w:tcPr>
          <w:p w14:paraId="3AE7E6A4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20,62</w:t>
            </w:r>
          </w:p>
        </w:tc>
        <w:tc>
          <w:tcPr>
            <w:tcW w:w="952" w:type="pct"/>
            <w:vAlign w:val="center"/>
          </w:tcPr>
          <w:p w14:paraId="6D87E995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218E853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60,62</w:t>
            </w:r>
          </w:p>
        </w:tc>
      </w:tr>
      <w:tr w:rsidR="00556717" w:rsidRPr="00D10462" w14:paraId="2FDB3B43" w14:textId="77777777" w:rsidTr="00923E44">
        <w:tc>
          <w:tcPr>
            <w:tcW w:w="595" w:type="pct"/>
            <w:vAlign w:val="center"/>
          </w:tcPr>
          <w:p w14:paraId="627F2C6E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1786" w:type="pct"/>
            <w:vAlign w:val="center"/>
          </w:tcPr>
          <w:p w14:paraId="43D8643B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NEOEnergetyka</w:t>
            </w:r>
            <w:proofErr w:type="spellEnd"/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5F8A1754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 xml:space="preserve">Pana Tadeusza 10 </w:t>
            </w:r>
          </w:p>
          <w:p w14:paraId="4FADE0EF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02-494 Warszawa</w:t>
            </w:r>
          </w:p>
        </w:tc>
        <w:tc>
          <w:tcPr>
            <w:tcW w:w="952" w:type="pct"/>
            <w:vAlign w:val="center"/>
          </w:tcPr>
          <w:p w14:paraId="5C9B0E7C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18,94</w:t>
            </w:r>
          </w:p>
        </w:tc>
        <w:tc>
          <w:tcPr>
            <w:tcW w:w="952" w:type="pct"/>
            <w:vAlign w:val="center"/>
          </w:tcPr>
          <w:p w14:paraId="438786D6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14C86C6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58,94</w:t>
            </w:r>
          </w:p>
        </w:tc>
      </w:tr>
      <w:tr w:rsidR="00556717" w:rsidRPr="00D10462" w14:paraId="595B4F1A" w14:textId="77777777" w:rsidTr="00923E44">
        <w:tc>
          <w:tcPr>
            <w:tcW w:w="595" w:type="pct"/>
            <w:vAlign w:val="center"/>
          </w:tcPr>
          <w:p w14:paraId="087D514F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1786" w:type="pct"/>
            <w:vAlign w:val="center"/>
          </w:tcPr>
          <w:p w14:paraId="4AA5009E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Studium sp. z o. o.</w:t>
            </w:r>
          </w:p>
          <w:p w14:paraId="37157ABA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Noakowskiego 12 /99</w:t>
            </w:r>
          </w:p>
          <w:p w14:paraId="4E11F66E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00-666 Warszawa</w:t>
            </w:r>
          </w:p>
        </w:tc>
        <w:tc>
          <w:tcPr>
            <w:tcW w:w="952" w:type="pct"/>
            <w:vAlign w:val="center"/>
          </w:tcPr>
          <w:p w14:paraId="2227B108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17,50</w:t>
            </w:r>
          </w:p>
        </w:tc>
        <w:tc>
          <w:tcPr>
            <w:tcW w:w="952" w:type="pct"/>
            <w:vAlign w:val="center"/>
          </w:tcPr>
          <w:p w14:paraId="67BF35ED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D84C3E1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 xml:space="preserve">  57,50</w:t>
            </w:r>
          </w:p>
        </w:tc>
      </w:tr>
      <w:tr w:rsidR="00556717" w:rsidRPr="00D10462" w14:paraId="1B140C7E" w14:textId="77777777" w:rsidTr="00923E44">
        <w:tc>
          <w:tcPr>
            <w:tcW w:w="595" w:type="pct"/>
            <w:vAlign w:val="center"/>
          </w:tcPr>
          <w:p w14:paraId="1EF67369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6FB64A40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Konsorcjum</w:t>
            </w:r>
          </w:p>
          <w:p w14:paraId="3F4B618D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Lider – Pracownia Projektowa FILIPEK Paweł  Filipek</w:t>
            </w:r>
          </w:p>
          <w:p w14:paraId="49EA3211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Łepkowskiego 3 /13</w:t>
            </w:r>
          </w:p>
          <w:p w14:paraId="388F99D5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31-423 Kraków</w:t>
            </w:r>
          </w:p>
          <w:p w14:paraId="780D4A2E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Partner – Filipek Architektura i Technologie Budowlane Paweł Filipek sp.k.</w:t>
            </w:r>
          </w:p>
        </w:tc>
        <w:tc>
          <w:tcPr>
            <w:tcW w:w="952" w:type="pct"/>
          </w:tcPr>
          <w:p w14:paraId="30E3C3B1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2CD7363E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5748B34D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1B137574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548DACDE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5A2DB6A9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26C54E75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7A5FA8E8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42DFB448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556717" w:rsidRPr="00D10462" w14:paraId="2B11040B" w14:textId="77777777" w:rsidTr="00923E44">
        <w:tc>
          <w:tcPr>
            <w:tcW w:w="595" w:type="pct"/>
            <w:vAlign w:val="center"/>
          </w:tcPr>
          <w:p w14:paraId="6B300B8C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2D37E888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Grupa BOX Architekci Sp. z o.o.</w:t>
            </w:r>
          </w:p>
          <w:p w14:paraId="54E067D2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J. Baildona 8a /5</w:t>
            </w:r>
          </w:p>
          <w:p w14:paraId="3FFBC8E4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40-115 Katowice</w:t>
            </w:r>
          </w:p>
        </w:tc>
        <w:tc>
          <w:tcPr>
            <w:tcW w:w="952" w:type="pct"/>
          </w:tcPr>
          <w:p w14:paraId="3956B85B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4EEB599E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35D9E514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03361293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4C7350DE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7EF228B8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556717" w:rsidRPr="00D10462" w14:paraId="251AB257" w14:textId="77777777" w:rsidTr="00923E44">
        <w:tc>
          <w:tcPr>
            <w:tcW w:w="595" w:type="pct"/>
            <w:vAlign w:val="center"/>
          </w:tcPr>
          <w:p w14:paraId="46D4F4BC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14</w:t>
            </w:r>
          </w:p>
        </w:tc>
        <w:tc>
          <w:tcPr>
            <w:tcW w:w="1786" w:type="pct"/>
            <w:vAlign w:val="center"/>
          </w:tcPr>
          <w:p w14:paraId="72BDA8DC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 xml:space="preserve">SILESIA ARCHITEKCI mgr inż. arch. Radomir </w:t>
            </w:r>
            <w:proofErr w:type="spellStart"/>
            <w:r w:rsidRPr="00D10462">
              <w:rPr>
                <w:rFonts w:ascii="Verdana" w:hAnsi="Verdana" w:cs="Times New Roman"/>
                <w:b/>
                <w:sz w:val="18"/>
                <w:szCs w:val="18"/>
              </w:rPr>
              <w:t>Borodziuk</w:t>
            </w:r>
            <w:proofErr w:type="spellEnd"/>
          </w:p>
          <w:p w14:paraId="7103F495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 xml:space="preserve">ROLNA 43C </w:t>
            </w:r>
          </w:p>
          <w:p w14:paraId="3FCAF14A" w14:textId="77777777" w:rsidR="00556717" w:rsidRPr="00D10462" w:rsidRDefault="00556717" w:rsidP="00923E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bCs/>
                <w:sz w:val="18"/>
                <w:szCs w:val="18"/>
              </w:rPr>
              <w:t>40-555 Katowice</w:t>
            </w:r>
          </w:p>
        </w:tc>
        <w:tc>
          <w:tcPr>
            <w:tcW w:w="952" w:type="pct"/>
          </w:tcPr>
          <w:p w14:paraId="679772C8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381B46C3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09767418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20507A9D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4A7C8DDC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275B0CF0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6B0C08C2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47B8F5CF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1DBADF71" w14:textId="77777777" w:rsidR="00556717" w:rsidRPr="00D10462" w:rsidRDefault="00556717" w:rsidP="00923E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10462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0C38879B" w14:textId="77777777" w:rsidR="00556717" w:rsidRPr="00D10462" w:rsidRDefault="00556717" w:rsidP="00556717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D10462"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p w14:paraId="6FB6EA2C" w14:textId="77777777" w:rsidR="00556717" w:rsidRDefault="00556717" w:rsidP="00556717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3FC60DB9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7D0D4AA3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6706C9A9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04B0878E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3A31050A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2DDE7F71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67F78914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641211C3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516755E8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2C07F62F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61650516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1D5EFCFE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3CA1A297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081948CE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31AB48F1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67BB0478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0CFD47DB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66946FD1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7E65C536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6D17235D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49F6066C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72374952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2A20F10A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41B50B67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1AA91279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3998C43F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7B823E2A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3325B834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473A345C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1BD8A6D0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28223A66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2DDA75BD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25BB24C2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53360AC4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71EF8108" w14:textId="77777777" w:rsidR="00556717" w:rsidRDefault="00556717" w:rsidP="0099624A">
      <w:pPr>
        <w:jc w:val="right"/>
        <w:rPr>
          <w:rFonts w:ascii="Verdana" w:hAnsi="Verdana"/>
          <w:sz w:val="18"/>
          <w:szCs w:val="18"/>
        </w:rPr>
      </w:pPr>
    </w:p>
    <w:p w14:paraId="074CCDE9" w14:textId="5B47F0D8" w:rsidR="0099624A" w:rsidRPr="0099624A" w:rsidRDefault="0099624A" w:rsidP="0099624A">
      <w:pPr>
        <w:jc w:val="right"/>
        <w:rPr>
          <w:rFonts w:ascii="Verdana" w:hAnsi="Verdana"/>
          <w:sz w:val="18"/>
          <w:szCs w:val="18"/>
        </w:rPr>
      </w:pPr>
      <w:r w:rsidRPr="0099624A">
        <w:rPr>
          <w:rFonts w:ascii="Verdana" w:hAnsi="Verdana"/>
          <w:sz w:val="18"/>
          <w:szCs w:val="18"/>
        </w:rPr>
        <w:lastRenderedPageBreak/>
        <w:t>Kraków dnia: 2026-02-13</w:t>
      </w:r>
    </w:p>
    <w:p w14:paraId="28841B78" w14:textId="77777777" w:rsidR="0099624A" w:rsidRPr="0099624A" w:rsidRDefault="0099624A" w:rsidP="0099624A">
      <w:pPr>
        <w:rPr>
          <w:rFonts w:ascii="Verdana" w:hAnsi="Verdana"/>
          <w:b/>
          <w:bCs/>
          <w:sz w:val="18"/>
          <w:szCs w:val="18"/>
        </w:rPr>
      </w:pPr>
      <w:r w:rsidRPr="0099624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F1E8A6E" w14:textId="77777777" w:rsidR="0099624A" w:rsidRPr="0099624A" w:rsidRDefault="0099624A" w:rsidP="0099624A">
      <w:pPr>
        <w:rPr>
          <w:rFonts w:ascii="Verdana" w:hAnsi="Verdana"/>
          <w:b/>
          <w:bCs/>
          <w:sz w:val="18"/>
          <w:szCs w:val="18"/>
        </w:rPr>
      </w:pPr>
      <w:r w:rsidRPr="0099624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1B194E0" w14:textId="77777777" w:rsidR="0099624A" w:rsidRPr="0099624A" w:rsidRDefault="0099624A" w:rsidP="0099624A">
      <w:pPr>
        <w:rPr>
          <w:rFonts w:ascii="Verdana" w:hAnsi="Verdana"/>
          <w:b/>
          <w:bCs/>
          <w:sz w:val="18"/>
          <w:szCs w:val="18"/>
        </w:rPr>
      </w:pPr>
      <w:r w:rsidRPr="0099624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4A9130B" w14:textId="77777777" w:rsidR="0099624A" w:rsidRPr="0099624A" w:rsidRDefault="0099624A" w:rsidP="0099624A">
      <w:pPr>
        <w:rPr>
          <w:rFonts w:ascii="Verdana" w:hAnsi="Verdana"/>
          <w:sz w:val="18"/>
          <w:szCs w:val="18"/>
        </w:rPr>
      </w:pPr>
      <w:r w:rsidRPr="0099624A">
        <w:rPr>
          <w:rFonts w:ascii="Verdana" w:hAnsi="Verdana"/>
          <w:sz w:val="18"/>
          <w:szCs w:val="18"/>
        </w:rPr>
        <w:t>Al. Mickiewicza 30</w:t>
      </w:r>
    </w:p>
    <w:p w14:paraId="354C5348" w14:textId="77777777" w:rsidR="0099624A" w:rsidRPr="0099624A" w:rsidRDefault="0099624A" w:rsidP="0099624A">
      <w:pPr>
        <w:rPr>
          <w:rFonts w:ascii="Verdana" w:hAnsi="Verdana"/>
          <w:sz w:val="18"/>
          <w:szCs w:val="18"/>
        </w:rPr>
      </w:pPr>
      <w:r w:rsidRPr="0099624A">
        <w:rPr>
          <w:rFonts w:ascii="Verdana" w:hAnsi="Verdana"/>
          <w:sz w:val="18"/>
          <w:szCs w:val="18"/>
        </w:rPr>
        <w:t>30-059 Kraków</w:t>
      </w:r>
    </w:p>
    <w:p w14:paraId="4C23CA2C" w14:textId="77777777" w:rsidR="0099624A" w:rsidRPr="0099624A" w:rsidRDefault="0099624A" w:rsidP="0099624A">
      <w:pPr>
        <w:rPr>
          <w:rFonts w:ascii="Verdana" w:hAnsi="Verdana"/>
          <w:sz w:val="18"/>
          <w:szCs w:val="18"/>
        </w:rPr>
      </w:pPr>
      <w:r w:rsidRPr="0099624A">
        <w:rPr>
          <w:rFonts w:ascii="Verdana" w:hAnsi="Verdana"/>
          <w:sz w:val="18"/>
          <w:szCs w:val="18"/>
        </w:rPr>
        <w:t>Pismo:</w:t>
      </w:r>
      <w:r w:rsidRPr="0099624A">
        <w:rPr>
          <w:rFonts w:ascii="Verdana" w:hAnsi="Verdana"/>
          <w:b/>
          <w:bCs/>
          <w:sz w:val="18"/>
          <w:szCs w:val="18"/>
        </w:rPr>
        <w:t xml:space="preserve"> </w:t>
      </w:r>
      <w:r w:rsidRPr="0099624A">
        <w:rPr>
          <w:rFonts w:ascii="Verdana" w:hAnsi="Verdana"/>
          <w:bCs/>
          <w:sz w:val="18"/>
          <w:szCs w:val="18"/>
        </w:rPr>
        <w:t>KC-DE-zp.272-723/25</w:t>
      </w:r>
    </w:p>
    <w:p w14:paraId="140FCBBC" w14:textId="77777777" w:rsidR="0099624A" w:rsidRPr="0099624A" w:rsidRDefault="0099624A" w:rsidP="0099624A">
      <w:pPr>
        <w:rPr>
          <w:rFonts w:ascii="Verdana" w:hAnsi="Verdana"/>
          <w:sz w:val="18"/>
          <w:szCs w:val="18"/>
        </w:rPr>
      </w:pPr>
    </w:p>
    <w:p w14:paraId="3D07A54B" w14:textId="77777777" w:rsidR="0099624A" w:rsidRPr="0099624A" w:rsidRDefault="0099624A" w:rsidP="0099624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99624A">
        <w:rPr>
          <w:rFonts w:ascii="Verdana" w:hAnsi="Verdana"/>
          <w:b/>
          <w:sz w:val="18"/>
          <w:szCs w:val="18"/>
        </w:rPr>
        <w:t>WYKONAWCY</w:t>
      </w:r>
    </w:p>
    <w:p w14:paraId="695CF859" w14:textId="77777777" w:rsidR="0099624A" w:rsidRPr="0099624A" w:rsidRDefault="0099624A" w:rsidP="0099624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99624A">
        <w:rPr>
          <w:rFonts w:ascii="Verdana" w:hAnsi="Verdana"/>
          <w:sz w:val="18"/>
          <w:szCs w:val="18"/>
        </w:rPr>
        <w:t>ubiegający się o zamówienie</w:t>
      </w:r>
    </w:p>
    <w:p w14:paraId="2EB060D3" w14:textId="77777777" w:rsidR="0099624A" w:rsidRPr="0099624A" w:rsidRDefault="0099624A" w:rsidP="0099624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14:paraId="3F7F471C" w14:textId="51018B2E" w:rsidR="0099624A" w:rsidRPr="0099624A" w:rsidRDefault="009B2439" w:rsidP="0099624A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</w:p>
    <w:p w14:paraId="10D7C974" w14:textId="77777777" w:rsidR="0099624A" w:rsidRPr="0099624A" w:rsidRDefault="0099624A" w:rsidP="0099624A">
      <w:pPr>
        <w:jc w:val="center"/>
        <w:rPr>
          <w:rFonts w:ascii="Verdana" w:hAnsi="Verdana"/>
          <w:b/>
          <w:sz w:val="18"/>
          <w:szCs w:val="18"/>
        </w:rPr>
      </w:pPr>
      <w:r w:rsidRPr="0099624A">
        <w:rPr>
          <w:rFonts w:ascii="Verdana" w:hAnsi="Verdana"/>
          <w:b/>
          <w:sz w:val="18"/>
          <w:szCs w:val="18"/>
        </w:rPr>
        <w:t>o wyborze najkorzystniejszej oferty</w:t>
      </w:r>
    </w:p>
    <w:p w14:paraId="4158172B" w14:textId="77777777" w:rsidR="0099624A" w:rsidRPr="0099624A" w:rsidRDefault="0099624A" w:rsidP="0099624A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9624A" w:rsidRPr="0099624A" w14:paraId="3234C76F" w14:textId="77777777" w:rsidTr="007D215A">
        <w:trPr>
          <w:trHeight w:val="638"/>
        </w:trPr>
        <w:tc>
          <w:tcPr>
            <w:tcW w:w="959" w:type="dxa"/>
          </w:tcPr>
          <w:p w14:paraId="6B7DB704" w14:textId="77777777" w:rsidR="0099624A" w:rsidRPr="0099624A" w:rsidRDefault="0099624A" w:rsidP="0099624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0E311F5" w14:textId="77777777" w:rsidR="0099624A" w:rsidRPr="0099624A" w:rsidRDefault="0099624A" w:rsidP="0099624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99624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99624A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99624A">
              <w:rPr>
                <w:rFonts w:ascii="Verdana" w:hAnsi="Verdana"/>
                <w:sz w:val="18"/>
                <w:szCs w:val="18"/>
              </w:rPr>
              <w:t>.</w:t>
            </w:r>
            <w:r w:rsidRPr="0099624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9624A">
              <w:rPr>
                <w:rFonts w:ascii="Verdana" w:hAnsi="Verdana"/>
                <w:b/>
                <w:bCs/>
                <w:sz w:val="18"/>
                <w:szCs w:val="18"/>
              </w:rPr>
              <w:t>Wykonanie dokumentacji projektowej modernizacji (rozbudowy z przebudowa i remontu kapitalnego) budynku domu studenckiego DS6 Bratek przy ul. Rostafińskiego 6 w Krakowie - KC-DE-zp.272-723/25</w:t>
            </w:r>
            <w:r w:rsidRPr="0099624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</w:tr>
    </w:tbl>
    <w:p w14:paraId="2DD3C897" w14:textId="77777777" w:rsidR="0099624A" w:rsidRPr="0099624A" w:rsidRDefault="0099624A" w:rsidP="0099624A">
      <w:pPr>
        <w:jc w:val="both"/>
        <w:rPr>
          <w:rFonts w:ascii="Verdana" w:hAnsi="Verdana"/>
          <w:sz w:val="18"/>
          <w:szCs w:val="18"/>
        </w:rPr>
      </w:pPr>
    </w:p>
    <w:p w14:paraId="30C30579" w14:textId="77777777" w:rsidR="0099624A" w:rsidRPr="0099624A" w:rsidRDefault="0099624A" w:rsidP="0099624A">
      <w:pPr>
        <w:jc w:val="both"/>
        <w:rPr>
          <w:rFonts w:ascii="Verdana" w:hAnsi="Verdana"/>
          <w:sz w:val="18"/>
          <w:szCs w:val="18"/>
        </w:rPr>
      </w:pPr>
      <w:r w:rsidRPr="0099624A">
        <w:rPr>
          <w:rFonts w:ascii="Verdana" w:hAnsi="Verdana"/>
          <w:sz w:val="18"/>
          <w:szCs w:val="18"/>
        </w:rPr>
        <w:t xml:space="preserve">Zamawiający, działając na podstawie art. 253 ust. 1 ustawy z dnia 11 września 2019r. Prawo zamówień publicznych (Dz.U.2024.1320 </w:t>
      </w:r>
      <w:proofErr w:type="spellStart"/>
      <w:r w:rsidRPr="0099624A">
        <w:rPr>
          <w:rFonts w:ascii="Verdana" w:hAnsi="Verdana"/>
          <w:sz w:val="18"/>
          <w:szCs w:val="18"/>
        </w:rPr>
        <w:t>t.j</w:t>
      </w:r>
      <w:proofErr w:type="spellEnd"/>
      <w:r w:rsidRPr="0099624A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99624A">
        <w:rPr>
          <w:rFonts w:ascii="Verdana" w:hAnsi="Verdana"/>
          <w:sz w:val="18"/>
          <w:szCs w:val="18"/>
        </w:rPr>
        <w:t>Pzp</w:t>
      </w:r>
      <w:proofErr w:type="spellEnd"/>
      <w:r w:rsidRPr="0099624A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44B5CAC6" w14:textId="77777777" w:rsidR="0099624A" w:rsidRPr="0099624A" w:rsidRDefault="0099624A" w:rsidP="0099624A">
      <w:pPr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9624A" w:rsidRPr="0099624A" w14:paraId="3E65B138" w14:textId="77777777" w:rsidTr="007D215A">
        <w:trPr>
          <w:cantSplit/>
        </w:trPr>
        <w:tc>
          <w:tcPr>
            <w:tcW w:w="10150" w:type="dxa"/>
          </w:tcPr>
          <w:p w14:paraId="0D30E347" w14:textId="77777777" w:rsidR="0099624A" w:rsidRPr="0099624A" w:rsidRDefault="0099624A" w:rsidP="0099624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99624A">
              <w:rPr>
                <w:rFonts w:ascii="Verdana" w:hAnsi="Verdana"/>
                <w:b/>
                <w:sz w:val="18"/>
                <w:szCs w:val="18"/>
              </w:rPr>
              <w:t>Artbud</w:t>
            </w:r>
            <w:proofErr w:type="spellEnd"/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 firma projektowo-budowlana Irena </w:t>
            </w:r>
            <w:proofErr w:type="spellStart"/>
            <w:r w:rsidRPr="0099624A">
              <w:rPr>
                <w:rFonts w:ascii="Verdana" w:hAnsi="Verdana"/>
                <w:b/>
                <w:sz w:val="18"/>
                <w:szCs w:val="18"/>
              </w:rPr>
              <w:t>Rados</w:t>
            </w:r>
            <w:proofErr w:type="spellEnd"/>
          </w:p>
          <w:p w14:paraId="278BCA00" w14:textId="77777777" w:rsidR="0099624A" w:rsidRPr="0099624A" w:rsidRDefault="0099624A" w:rsidP="0099624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 xml:space="preserve">ul. Zimowa 10 </w:t>
            </w:r>
          </w:p>
          <w:p w14:paraId="38D1261C" w14:textId="77777777" w:rsidR="0099624A" w:rsidRPr="0099624A" w:rsidRDefault="0099624A" w:rsidP="0099624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41-200 Sosnowiec</w:t>
            </w:r>
          </w:p>
          <w:p w14:paraId="4AAFDE48" w14:textId="77777777" w:rsidR="0099624A" w:rsidRPr="0099624A" w:rsidRDefault="0099624A" w:rsidP="0099624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na:</w:t>
            </w:r>
          </w:p>
          <w:p w14:paraId="57EF4F64" w14:textId="77777777" w:rsidR="0099624A" w:rsidRPr="0099624A" w:rsidRDefault="0099624A" w:rsidP="0099624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Wykonanie dokumentacji projektowej modernizacji (rozbudowy z przebudowa i remontu kapitalnego) budynku domu studenckiego DS6 Bratek przy ul. Rostafińskiego 6 w Krakowie - KC-DE-zp.272-723/25 za cenę brutto </w:t>
            </w:r>
            <w:r w:rsidRPr="0099624A">
              <w:rPr>
                <w:rFonts w:ascii="Verdana" w:hAnsi="Verdana"/>
                <w:b/>
                <w:sz w:val="18"/>
                <w:szCs w:val="18"/>
              </w:rPr>
              <w:t>258 300.00 zł</w:t>
            </w:r>
            <w:r w:rsidRPr="0099624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2C58400" w14:textId="77777777" w:rsidR="0099624A" w:rsidRPr="0099624A" w:rsidRDefault="0099624A" w:rsidP="0099624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99624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624A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99624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E4C742E" w14:textId="77777777" w:rsidR="0099624A" w:rsidRPr="0099624A" w:rsidRDefault="0099624A" w:rsidP="0099624A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3611E373" w14:textId="77777777" w:rsidR="0099624A" w:rsidRPr="0099624A" w:rsidRDefault="0099624A" w:rsidP="0099624A">
      <w:pPr>
        <w:jc w:val="both"/>
        <w:rPr>
          <w:rFonts w:ascii="Verdana" w:hAnsi="Verdana"/>
          <w:color w:val="000000"/>
          <w:sz w:val="18"/>
          <w:szCs w:val="18"/>
        </w:rPr>
      </w:pPr>
      <w:r w:rsidRPr="0099624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99624A" w:rsidRPr="0099624A" w14:paraId="4FDEB9DE" w14:textId="77777777" w:rsidTr="007D215A">
        <w:trPr>
          <w:trHeight w:val="510"/>
        </w:trPr>
        <w:tc>
          <w:tcPr>
            <w:tcW w:w="595" w:type="pct"/>
            <w:vAlign w:val="center"/>
          </w:tcPr>
          <w:p w14:paraId="674F8B57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bookmarkStart w:id="1" w:name="_Hlk53517864"/>
            <w:r w:rsidRPr="0099624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1A17D44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5B4F92C9" w14:textId="77777777" w:rsidR="0099624A" w:rsidRPr="0099624A" w:rsidRDefault="0099624A" w:rsidP="0099624A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6BF173E" w14:textId="77777777" w:rsidR="0099624A" w:rsidRPr="0099624A" w:rsidRDefault="0099624A" w:rsidP="0099624A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Doświadczenie projektanta Architekta</w:t>
            </w:r>
          </w:p>
        </w:tc>
        <w:tc>
          <w:tcPr>
            <w:tcW w:w="715" w:type="pct"/>
            <w:vAlign w:val="center"/>
          </w:tcPr>
          <w:p w14:paraId="3BEB606B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Łączna liczba punktów</w:t>
            </w:r>
          </w:p>
        </w:tc>
      </w:tr>
      <w:bookmarkEnd w:id="1"/>
      <w:tr w:rsidR="0099624A" w:rsidRPr="0099624A" w14:paraId="59E67D82" w14:textId="77777777" w:rsidTr="007D215A">
        <w:tc>
          <w:tcPr>
            <w:tcW w:w="595" w:type="pct"/>
            <w:vAlign w:val="center"/>
          </w:tcPr>
          <w:p w14:paraId="2E8D610D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0D0FCAE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99624A">
              <w:rPr>
                <w:rFonts w:ascii="Verdana" w:hAnsi="Verdana"/>
                <w:b/>
                <w:sz w:val="18"/>
                <w:szCs w:val="18"/>
              </w:rPr>
              <w:t>Artbud</w:t>
            </w:r>
            <w:proofErr w:type="spellEnd"/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 firma projektowo-budowlana </w:t>
            </w:r>
          </w:p>
          <w:p w14:paraId="6C7A413A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Irena </w:t>
            </w:r>
            <w:proofErr w:type="spellStart"/>
            <w:r w:rsidRPr="0099624A">
              <w:rPr>
                <w:rFonts w:ascii="Verdana" w:hAnsi="Verdana"/>
                <w:b/>
                <w:sz w:val="18"/>
                <w:szCs w:val="18"/>
              </w:rPr>
              <w:t>Rados</w:t>
            </w:r>
            <w:proofErr w:type="spellEnd"/>
          </w:p>
          <w:p w14:paraId="292539BF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 xml:space="preserve">ul. Zimowa 10 </w:t>
            </w:r>
          </w:p>
          <w:p w14:paraId="14251427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41-200 Sosnowiec</w:t>
            </w:r>
          </w:p>
        </w:tc>
        <w:tc>
          <w:tcPr>
            <w:tcW w:w="952" w:type="pct"/>
            <w:vAlign w:val="center"/>
          </w:tcPr>
          <w:p w14:paraId="6D82E5BF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1B4B876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D156C3F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99624A" w:rsidRPr="0099624A" w14:paraId="6EB8CF54" w14:textId="77777777" w:rsidTr="007D215A">
        <w:tc>
          <w:tcPr>
            <w:tcW w:w="595" w:type="pct"/>
            <w:vAlign w:val="center"/>
          </w:tcPr>
          <w:p w14:paraId="7A69CF25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1786" w:type="pct"/>
            <w:vAlign w:val="center"/>
          </w:tcPr>
          <w:p w14:paraId="483CC65C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JAKUB KOWALCZYK </w:t>
            </w:r>
          </w:p>
          <w:p w14:paraId="5E92A471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>KLUB ARCHITEKCI</w:t>
            </w:r>
          </w:p>
          <w:p w14:paraId="3ABB67E8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 xml:space="preserve">WROCŁAWSKA 48 </w:t>
            </w:r>
          </w:p>
          <w:p w14:paraId="428DF57D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30-011 KRAKÓW</w:t>
            </w:r>
          </w:p>
        </w:tc>
        <w:tc>
          <w:tcPr>
            <w:tcW w:w="952" w:type="pct"/>
            <w:vAlign w:val="center"/>
          </w:tcPr>
          <w:p w14:paraId="5B0F9DD1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42,21</w:t>
            </w:r>
          </w:p>
        </w:tc>
        <w:tc>
          <w:tcPr>
            <w:tcW w:w="952" w:type="pct"/>
            <w:vAlign w:val="center"/>
          </w:tcPr>
          <w:p w14:paraId="012639DD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2868C15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82,21</w:t>
            </w:r>
          </w:p>
        </w:tc>
      </w:tr>
      <w:tr w:rsidR="0099624A" w:rsidRPr="0099624A" w14:paraId="76257F9E" w14:textId="77777777" w:rsidTr="007D215A">
        <w:tc>
          <w:tcPr>
            <w:tcW w:w="595" w:type="pct"/>
            <w:vAlign w:val="center"/>
          </w:tcPr>
          <w:p w14:paraId="42F6BCB8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0EB2AFFF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>SAN-PROJ Usługi Projektowe</w:t>
            </w:r>
          </w:p>
          <w:p w14:paraId="7816723F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 xml:space="preserve">Głęboka 5 </w:t>
            </w:r>
          </w:p>
          <w:p w14:paraId="1029C5F6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37-200 Przeworsk</w:t>
            </w:r>
          </w:p>
        </w:tc>
        <w:tc>
          <w:tcPr>
            <w:tcW w:w="952" w:type="pct"/>
            <w:vAlign w:val="center"/>
          </w:tcPr>
          <w:p w14:paraId="2D9C3793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42,00</w:t>
            </w:r>
          </w:p>
        </w:tc>
        <w:tc>
          <w:tcPr>
            <w:tcW w:w="952" w:type="pct"/>
            <w:vAlign w:val="center"/>
          </w:tcPr>
          <w:p w14:paraId="5D0CC7A2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E538BC2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82,00</w:t>
            </w:r>
          </w:p>
        </w:tc>
      </w:tr>
      <w:tr w:rsidR="0099624A" w:rsidRPr="0099624A" w14:paraId="31B49DBC" w14:textId="77777777" w:rsidTr="007D215A">
        <w:tc>
          <w:tcPr>
            <w:tcW w:w="595" w:type="pct"/>
            <w:vAlign w:val="center"/>
          </w:tcPr>
          <w:p w14:paraId="179DD10E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1786" w:type="pct"/>
            <w:vAlign w:val="center"/>
          </w:tcPr>
          <w:p w14:paraId="1C69B4EB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  <w:lang w:val="en-US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Draft Engineers Sp. z </w:t>
            </w:r>
            <w:proofErr w:type="spellStart"/>
            <w:r w:rsidRPr="0099624A">
              <w:rPr>
                <w:rFonts w:ascii="Verdana" w:hAnsi="Verdana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1E4E6301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Piłsudskiego 23 /10</w:t>
            </w:r>
          </w:p>
          <w:p w14:paraId="4038E9B7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32-500 Chrzanów</w:t>
            </w:r>
          </w:p>
        </w:tc>
        <w:tc>
          <w:tcPr>
            <w:tcW w:w="952" w:type="pct"/>
            <w:vAlign w:val="center"/>
          </w:tcPr>
          <w:p w14:paraId="626AEED7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37,06</w:t>
            </w:r>
          </w:p>
        </w:tc>
        <w:tc>
          <w:tcPr>
            <w:tcW w:w="952" w:type="pct"/>
            <w:vAlign w:val="center"/>
          </w:tcPr>
          <w:p w14:paraId="3B599462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69E4B1D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77,06</w:t>
            </w:r>
          </w:p>
        </w:tc>
      </w:tr>
      <w:tr w:rsidR="0099624A" w:rsidRPr="0099624A" w14:paraId="2EF7E91D" w14:textId="77777777" w:rsidTr="007D215A">
        <w:tc>
          <w:tcPr>
            <w:tcW w:w="595" w:type="pct"/>
            <w:vAlign w:val="center"/>
          </w:tcPr>
          <w:p w14:paraId="7913F50F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DAD3065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>INSTAL-TECH Marcin Marzec</w:t>
            </w:r>
          </w:p>
          <w:p w14:paraId="4826548E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Nowohucka 92a /15</w:t>
            </w:r>
          </w:p>
          <w:p w14:paraId="01869877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30-728 Kraków</w:t>
            </w:r>
          </w:p>
        </w:tc>
        <w:tc>
          <w:tcPr>
            <w:tcW w:w="952" w:type="pct"/>
            <w:vAlign w:val="center"/>
          </w:tcPr>
          <w:p w14:paraId="2393CEA5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30,00</w:t>
            </w:r>
          </w:p>
        </w:tc>
        <w:tc>
          <w:tcPr>
            <w:tcW w:w="952" w:type="pct"/>
            <w:vAlign w:val="center"/>
          </w:tcPr>
          <w:p w14:paraId="786B595F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9507727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70,00</w:t>
            </w:r>
          </w:p>
        </w:tc>
      </w:tr>
      <w:tr w:rsidR="0099624A" w:rsidRPr="0099624A" w14:paraId="212A182E" w14:textId="77777777" w:rsidTr="007D215A">
        <w:tc>
          <w:tcPr>
            <w:tcW w:w="595" w:type="pct"/>
            <w:vAlign w:val="center"/>
          </w:tcPr>
          <w:p w14:paraId="77B6BE1F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1786" w:type="pct"/>
            <w:vAlign w:val="center"/>
          </w:tcPr>
          <w:p w14:paraId="38A89B21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>JNS sp. z o.o.</w:t>
            </w:r>
          </w:p>
          <w:p w14:paraId="3754222C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 xml:space="preserve">Pułaskiego 3 </w:t>
            </w:r>
          </w:p>
          <w:p w14:paraId="31AFBC04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35-011 Rzeszów</w:t>
            </w:r>
          </w:p>
        </w:tc>
        <w:tc>
          <w:tcPr>
            <w:tcW w:w="952" w:type="pct"/>
            <w:vAlign w:val="center"/>
          </w:tcPr>
          <w:p w14:paraId="3DCCAA9D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27,45</w:t>
            </w:r>
          </w:p>
        </w:tc>
        <w:tc>
          <w:tcPr>
            <w:tcW w:w="952" w:type="pct"/>
            <w:vAlign w:val="center"/>
          </w:tcPr>
          <w:p w14:paraId="6FBA159C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0DBF3F0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67,45</w:t>
            </w:r>
          </w:p>
        </w:tc>
      </w:tr>
      <w:tr w:rsidR="0099624A" w:rsidRPr="0099624A" w14:paraId="31F2946C" w14:textId="77777777" w:rsidTr="007D215A">
        <w:tc>
          <w:tcPr>
            <w:tcW w:w="595" w:type="pct"/>
            <w:vAlign w:val="center"/>
          </w:tcPr>
          <w:p w14:paraId="66EE55F4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60646926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>ART-FAKTORY Sp. z o.o. Sp.k.</w:t>
            </w:r>
          </w:p>
          <w:p w14:paraId="0722CC25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 xml:space="preserve">POWSTANIA STYCZNIOWEGO 4 </w:t>
            </w:r>
          </w:p>
          <w:p w14:paraId="5CFE6C26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39-200 DĘBICA</w:t>
            </w:r>
          </w:p>
        </w:tc>
        <w:tc>
          <w:tcPr>
            <w:tcW w:w="952" w:type="pct"/>
            <w:vAlign w:val="center"/>
          </w:tcPr>
          <w:p w14:paraId="2787DD4D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25,82</w:t>
            </w:r>
          </w:p>
        </w:tc>
        <w:tc>
          <w:tcPr>
            <w:tcW w:w="952" w:type="pct"/>
            <w:vAlign w:val="center"/>
          </w:tcPr>
          <w:p w14:paraId="2241913D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86DA8D3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65,82</w:t>
            </w:r>
          </w:p>
        </w:tc>
      </w:tr>
      <w:tr w:rsidR="0099624A" w:rsidRPr="0099624A" w14:paraId="4ED8DD70" w14:textId="77777777" w:rsidTr="007D215A">
        <w:tc>
          <w:tcPr>
            <w:tcW w:w="595" w:type="pct"/>
            <w:vAlign w:val="center"/>
          </w:tcPr>
          <w:p w14:paraId="4234D10B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1786" w:type="pct"/>
            <w:vAlign w:val="center"/>
          </w:tcPr>
          <w:p w14:paraId="7F447CB7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  <w:lang w:val="en-US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Complex Investment Sp. z </w:t>
            </w:r>
            <w:proofErr w:type="spellStart"/>
            <w:r w:rsidRPr="0099624A">
              <w:rPr>
                <w:rFonts w:ascii="Verdana" w:hAnsi="Verdana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01718400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Gdańska 188 /1</w:t>
            </w:r>
          </w:p>
          <w:p w14:paraId="7AE1AFDD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85-674 Bydgoszcz</w:t>
            </w:r>
          </w:p>
          <w:p w14:paraId="3F24B682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952" w:type="pct"/>
            <w:vAlign w:val="center"/>
          </w:tcPr>
          <w:p w14:paraId="7E7A7CF4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20,62</w:t>
            </w:r>
          </w:p>
        </w:tc>
        <w:tc>
          <w:tcPr>
            <w:tcW w:w="952" w:type="pct"/>
            <w:vAlign w:val="center"/>
          </w:tcPr>
          <w:p w14:paraId="3C1893C7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5EA0BF1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60,62</w:t>
            </w:r>
          </w:p>
        </w:tc>
      </w:tr>
      <w:tr w:rsidR="0099624A" w:rsidRPr="0099624A" w14:paraId="284F2EA4" w14:textId="77777777" w:rsidTr="007D215A">
        <w:tc>
          <w:tcPr>
            <w:tcW w:w="595" w:type="pct"/>
            <w:vAlign w:val="center"/>
          </w:tcPr>
          <w:p w14:paraId="70B3F710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lastRenderedPageBreak/>
              <w:t>9</w:t>
            </w:r>
          </w:p>
        </w:tc>
        <w:tc>
          <w:tcPr>
            <w:tcW w:w="1786" w:type="pct"/>
            <w:vAlign w:val="center"/>
          </w:tcPr>
          <w:p w14:paraId="431A17CC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99624A">
              <w:rPr>
                <w:rFonts w:ascii="Verdana" w:hAnsi="Verdana"/>
                <w:b/>
                <w:sz w:val="18"/>
                <w:szCs w:val="18"/>
              </w:rPr>
              <w:t>NEOEnergetyka</w:t>
            </w:r>
            <w:proofErr w:type="spellEnd"/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14:paraId="5B0FD808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 xml:space="preserve">Ul. Kleszczowa 15A </w:t>
            </w:r>
          </w:p>
          <w:p w14:paraId="09DF8C77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02-485 Warszawa</w:t>
            </w:r>
          </w:p>
        </w:tc>
        <w:tc>
          <w:tcPr>
            <w:tcW w:w="952" w:type="pct"/>
            <w:vAlign w:val="center"/>
          </w:tcPr>
          <w:p w14:paraId="601C77BD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18,94</w:t>
            </w:r>
          </w:p>
        </w:tc>
        <w:tc>
          <w:tcPr>
            <w:tcW w:w="952" w:type="pct"/>
            <w:vAlign w:val="center"/>
          </w:tcPr>
          <w:p w14:paraId="3F2A6494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8615037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58,94</w:t>
            </w:r>
          </w:p>
        </w:tc>
      </w:tr>
      <w:tr w:rsidR="0099624A" w:rsidRPr="0099624A" w14:paraId="03D8F53E" w14:textId="77777777" w:rsidTr="007D215A">
        <w:tc>
          <w:tcPr>
            <w:tcW w:w="595" w:type="pct"/>
            <w:vAlign w:val="center"/>
          </w:tcPr>
          <w:p w14:paraId="00BD0932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1786" w:type="pct"/>
            <w:vAlign w:val="center"/>
          </w:tcPr>
          <w:p w14:paraId="6F167ECE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>Studium sp. z o. o.</w:t>
            </w:r>
          </w:p>
          <w:p w14:paraId="4D0B9527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Noakowskiego 12 /99</w:t>
            </w:r>
          </w:p>
          <w:p w14:paraId="5065E956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00-666 Warszawa</w:t>
            </w:r>
          </w:p>
        </w:tc>
        <w:tc>
          <w:tcPr>
            <w:tcW w:w="952" w:type="pct"/>
            <w:vAlign w:val="center"/>
          </w:tcPr>
          <w:p w14:paraId="70B55EDB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17,50</w:t>
            </w:r>
          </w:p>
        </w:tc>
        <w:tc>
          <w:tcPr>
            <w:tcW w:w="952" w:type="pct"/>
            <w:vAlign w:val="center"/>
          </w:tcPr>
          <w:p w14:paraId="7904F6DC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E7F4723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57,50</w:t>
            </w:r>
          </w:p>
        </w:tc>
      </w:tr>
      <w:tr w:rsidR="0099624A" w:rsidRPr="0099624A" w14:paraId="123E7788" w14:textId="77777777" w:rsidTr="007D215A">
        <w:tc>
          <w:tcPr>
            <w:tcW w:w="595" w:type="pct"/>
            <w:vAlign w:val="center"/>
          </w:tcPr>
          <w:p w14:paraId="3544F1BD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1786" w:type="pct"/>
            <w:vAlign w:val="center"/>
          </w:tcPr>
          <w:p w14:paraId="30FAAB90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>Konsorcjum</w:t>
            </w:r>
          </w:p>
          <w:p w14:paraId="1B948D3B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Lider – </w:t>
            </w:r>
            <w:proofErr w:type="spellStart"/>
            <w:r w:rsidRPr="0099624A">
              <w:rPr>
                <w:rFonts w:ascii="Verdana" w:hAnsi="Verdana"/>
                <w:b/>
                <w:sz w:val="18"/>
                <w:szCs w:val="18"/>
              </w:rPr>
              <w:t>Saneccy</w:t>
            </w:r>
            <w:proofErr w:type="spellEnd"/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14:paraId="2CFAC2B6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Ul. Bieżanowska 46</w:t>
            </w:r>
          </w:p>
          <w:p w14:paraId="2B0C9563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30-821 Kraków</w:t>
            </w:r>
          </w:p>
          <w:p w14:paraId="1CCBC591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Partner – Jerzy </w:t>
            </w:r>
            <w:proofErr w:type="spellStart"/>
            <w:r w:rsidRPr="0099624A">
              <w:rPr>
                <w:rFonts w:ascii="Verdana" w:hAnsi="Verdana"/>
                <w:b/>
                <w:sz w:val="18"/>
                <w:szCs w:val="18"/>
              </w:rPr>
              <w:t>Wowczak</w:t>
            </w:r>
            <w:proofErr w:type="spellEnd"/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 Autorska pracownia Projektowa</w:t>
            </w:r>
          </w:p>
        </w:tc>
        <w:tc>
          <w:tcPr>
            <w:tcW w:w="952" w:type="pct"/>
            <w:vAlign w:val="center"/>
          </w:tcPr>
          <w:p w14:paraId="506713E8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32,81</w:t>
            </w:r>
          </w:p>
        </w:tc>
        <w:tc>
          <w:tcPr>
            <w:tcW w:w="952" w:type="pct"/>
            <w:vAlign w:val="center"/>
          </w:tcPr>
          <w:p w14:paraId="1D738905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10,00</w:t>
            </w:r>
          </w:p>
        </w:tc>
        <w:tc>
          <w:tcPr>
            <w:tcW w:w="715" w:type="pct"/>
            <w:vAlign w:val="center"/>
          </w:tcPr>
          <w:p w14:paraId="745C4135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 xml:space="preserve">  42,81</w:t>
            </w:r>
          </w:p>
        </w:tc>
      </w:tr>
      <w:tr w:rsidR="0099624A" w:rsidRPr="0099624A" w14:paraId="67C2D5A0" w14:textId="77777777" w:rsidTr="007D215A">
        <w:tc>
          <w:tcPr>
            <w:tcW w:w="595" w:type="pct"/>
            <w:vAlign w:val="center"/>
          </w:tcPr>
          <w:p w14:paraId="017C57D4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1A421511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>Konsorcjum</w:t>
            </w:r>
          </w:p>
          <w:p w14:paraId="742EF7BA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>Lider – Pracownia Projektowa FILIPEK Paweł  Filipek</w:t>
            </w:r>
          </w:p>
          <w:p w14:paraId="48E29C02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Łepkowskiego 3 /13</w:t>
            </w:r>
          </w:p>
          <w:p w14:paraId="3887DD82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31-423 Kraków</w:t>
            </w:r>
          </w:p>
          <w:p w14:paraId="4F498377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>Partner – Filipek Architektura i Technologie Budowlane Paweł Filipek sp.k.</w:t>
            </w:r>
          </w:p>
        </w:tc>
        <w:tc>
          <w:tcPr>
            <w:tcW w:w="952" w:type="pct"/>
          </w:tcPr>
          <w:p w14:paraId="524551C2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85E5E09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74A61F3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2B9C8996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F56FEF5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77FD113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3D849819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2CBDAE3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1990E36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  <w:tr w:rsidR="0099624A" w:rsidRPr="0099624A" w14:paraId="47E9FF04" w14:textId="77777777" w:rsidTr="007D215A">
        <w:tc>
          <w:tcPr>
            <w:tcW w:w="595" w:type="pct"/>
            <w:vAlign w:val="center"/>
          </w:tcPr>
          <w:p w14:paraId="388A5B2E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2ED8C2E9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>Grupa BOX Architekci Sp. z o.o.</w:t>
            </w:r>
          </w:p>
          <w:p w14:paraId="4CBA3E42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J. Baildona 8a /5</w:t>
            </w:r>
          </w:p>
          <w:p w14:paraId="1FF34D1C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40-115 Katowice</w:t>
            </w:r>
          </w:p>
        </w:tc>
        <w:tc>
          <w:tcPr>
            <w:tcW w:w="952" w:type="pct"/>
          </w:tcPr>
          <w:p w14:paraId="53E1EA8F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CF0636B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4D22AFD3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6C01515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51F5A1E4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7508ACF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  <w:tr w:rsidR="0099624A" w:rsidRPr="0099624A" w14:paraId="552E15DB" w14:textId="77777777" w:rsidTr="007D215A">
        <w:tc>
          <w:tcPr>
            <w:tcW w:w="595" w:type="pct"/>
            <w:vAlign w:val="center"/>
          </w:tcPr>
          <w:p w14:paraId="76E911CB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1786" w:type="pct"/>
            <w:vAlign w:val="center"/>
          </w:tcPr>
          <w:p w14:paraId="665C94AD" w14:textId="77777777" w:rsidR="0099624A" w:rsidRPr="0099624A" w:rsidRDefault="0099624A" w:rsidP="0099624A">
            <w:pPr>
              <w:rPr>
                <w:rFonts w:ascii="Verdana" w:hAnsi="Verdana"/>
                <w:b/>
                <w:sz w:val="18"/>
                <w:szCs w:val="18"/>
              </w:rPr>
            </w:pPr>
            <w:r w:rsidRPr="0099624A">
              <w:rPr>
                <w:rFonts w:ascii="Verdana" w:hAnsi="Verdana"/>
                <w:b/>
                <w:sz w:val="18"/>
                <w:szCs w:val="18"/>
              </w:rPr>
              <w:t xml:space="preserve">SILESIA ARCHITEKCI mgr inż. arch. Radomir </w:t>
            </w:r>
            <w:proofErr w:type="spellStart"/>
            <w:r w:rsidRPr="0099624A">
              <w:rPr>
                <w:rFonts w:ascii="Verdana" w:hAnsi="Verdana"/>
                <w:b/>
                <w:sz w:val="18"/>
                <w:szCs w:val="18"/>
              </w:rPr>
              <w:t>Borodziuk</w:t>
            </w:r>
            <w:proofErr w:type="spellEnd"/>
          </w:p>
          <w:p w14:paraId="08C09B79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 xml:space="preserve">ROLNA 43C </w:t>
            </w:r>
          </w:p>
          <w:p w14:paraId="601936A4" w14:textId="77777777" w:rsidR="0099624A" w:rsidRPr="0099624A" w:rsidRDefault="0099624A" w:rsidP="0099624A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99624A">
              <w:rPr>
                <w:rFonts w:ascii="Verdana" w:hAnsi="Verdana"/>
                <w:bCs/>
                <w:sz w:val="18"/>
                <w:szCs w:val="18"/>
              </w:rPr>
              <w:t>40-555 Katowice</w:t>
            </w:r>
          </w:p>
        </w:tc>
        <w:tc>
          <w:tcPr>
            <w:tcW w:w="952" w:type="pct"/>
          </w:tcPr>
          <w:p w14:paraId="42520892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01F9E75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80ECB0B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2A9024FD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6E7B607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23F2C9F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3C9F8FD3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05D771B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CAF1E67" w14:textId="77777777" w:rsidR="0099624A" w:rsidRPr="0099624A" w:rsidRDefault="0099624A" w:rsidP="0099624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624A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</w:tbl>
    <w:p w14:paraId="6409547D" w14:textId="30A6EC81" w:rsidR="0099624A" w:rsidRDefault="0099624A" w:rsidP="0099624A">
      <w:pPr>
        <w:ind w:left="1069"/>
        <w:jc w:val="both"/>
        <w:rPr>
          <w:rFonts w:ascii="Verdana" w:hAnsi="Verdana"/>
          <w:color w:val="000000"/>
          <w:sz w:val="18"/>
          <w:szCs w:val="18"/>
        </w:rPr>
      </w:pPr>
      <w:r w:rsidRPr="0099624A">
        <w:rPr>
          <w:rFonts w:ascii="Verdana" w:hAnsi="Verdana"/>
          <w:color w:val="000000"/>
          <w:sz w:val="18"/>
          <w:szCs w:val="18"/>
          <w:highlight w:val="yellow"/>
        </w:rPr>
        <w:t>*</w:t>
      </w:r>
      <w:r>
        <w:rPr>
          <w:rFonts w:ascii="Verdana" w:hAnsi="Verdana"/>
          <w:color w:val="000000"/>
          <w:sz w:val="18"/>
          <w:szCs w:val="18"/>
        </w:rPr>
        <w:t>Zamawiający nie przyznawał punktów. Oferta Wykonawcy została odrzucona.</w:t>
      </w:r>
    </w:p>
    <w:bookmarkEnd w:id="0"/>
    <w:p w14:paraId="151062B1" w14:textId="77777777" w:rsidR="0099624A" w:rsidRPr="0099624A" w:rsidRDefault="0099624A" w:rsidP="0099624A">
      <w:pPr>
        <w:ind w:left="1069"/>
        <w:jc w:val="both"/>
        <w:rPr>
          <w:rFonts w:ascii="Verdana" w:hAnsi="Verdana"/>
          <w:color w:val="000000"/>
          <w:sz w:val="18"/>
          <w:szCs w:val="18"/>
        </w:rPr>
      </w:pPr>
    </w:p>
    <w:sectPr w:rsidR="0099624A" w:rsidRPr="0099624A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C4457" w14:textId="77777777" w:rsidR="00612661" w:rsidRDefault="00612661">
      <w:r>
        <w:separator/>
      </w:r>
    </w:p>
  </w:endnote>
  <w:endnote w:type="continuationSeparator" w:id="0">
    <w:p w14:paraId="5FE811CE" w14:textId="77777777" w:rsidR="00612661" w:rsidRDefault="00612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5D58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E83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887A0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BF44E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3C2F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DB737" w14:textId="77777777" w:rsidR="00612661" w:rsidRDefault="00612661">
      <w:r>
        <w:separator/>
      </w:r>
    </w:p>
  </w:footnote>
  <w:footnote w:type="continuationSeparator" w:id="0">
    <w:p w14:paraId="46552A68" w14:textId="77777777" w:rsidR="00612661" w:rsidRDefault="00612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222E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7D2B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7A41B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97CD1"/>
    <w:multiLevelType w:val="hybridMultilevel"/>
    <w:tmpl w:val="A5985A5E"/>
    <w:lvl w:ilvl="0" w:tplc="CD9A2AC8">
      <w:start w:val="85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692344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9DA"/>
    <w:rsid w:val="00005838"/>
    <w:rsid w:val="00022322"/>
    <w:rsid w:val="00042497"/>
    <w:rsid w:val="000C1E6F"/>
    <w:rsid w:val="000E4E56"/>
    <w:rsid w:val="001A1468"/>
    <w:rsid w:val="001B7815"/>
    <w:rsid w:val="001C31ED"/>
    <w:rsid w:val="002A7D04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1C9F"/>
    <w:rsid w:val="004B2665"/>
    <w:rsid w:val="004C3459"/>
    <w:rsid w:val="004E324A"/>
    <w:rsid w:val="004E7234"/>
    <w:rsid w:val="0054734E"/>
    <w:rsid w:val="00556717"/>
    <w:rsid w:val="00596FD7"/>
    <w:rsid w:val="005E5BFF"/>
    <w:rsid w:val="00607F9B"/>
    <w:rsid w:val="00612661"/>
    <w:rsid w:val="00644DCB"/>
    <w:rsid w:val="00657C1E"/>
    <w:rsid w:val="006B585D"/>
    <w:rsid w:val="006E3089"/>
    <w:rsid w:val="00712C39"/>
    <w:rsid w:val="0075025B"/>
    <w:rsid w:val="00756CDA"/>
    <w:rsid w:val="0078314B"/>
    <w:rsid w:val="007E2ACC"/>
    <w:rsid w:val="007E68C5"/>
    <w:rsid w:val="00832144"/>
    <w:rsid w:val="008567C7"/>
    <w:rsid w:val="008642B3"/>
    <w:rsid w:val="008A6C10"/>
    <w:rsid w:val="008E5102"/>
    <w:rsid w:val="00915B9E"/>
    <w:rsid w:val="009229DA"/>
    <w:rsid w:val="00952256"/>
    <w:rsid w:val="0097748A"/>
    <w:rsid w:val="0099624A"/>
    <w:rsid w:val="009B2439"/>
    <w:rsid w:val="009F0E5C"/>
    <w:rsid w:val="00A029B8"/>
    <w:rsid w:val="00A17CDB"/>
    <w:rsid w:val="00AA02AC"/>
    <w:rsid w:val="00B32D12"/>
    <w:rsid w:val="00B464D3"/>
    <w:rsid w:val="00B7501E"/>
    <w:rsid w:val="00B8185B"/>
    <w:rsid w:val="00BA6CA7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552A4"/>
  <w15:chartTrackingRefBased/>
  <w15:docId w15:val="{B65B2075-15F5-4171-A5DE-1178FC12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827</Words>
  <Characters>5182</Characters>
  <Application>Microsoft Office Word</Application>
  <DocSecurity>0</DocSecurity>
  <Lines>225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2026-02-13T12:48:00Z</cp:lastPrinted>
  <dcterms:created xsi:type="dcterms:W3CDTF">2026-02-13T12:48:00Z</dcterms:created>
  <dcterms:modified xsi:type="dcterms:W3CDTF">2026-02-13T12:48:00Z</dcterms:modified>
</cp:coreProperties>
</file>