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1F129" w14:textId="4A86AF8C" w:rsidR="00B36EDA" w:rsidRPr="00347B47" w:rsidRDefault="00102795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347B47">
        <w:rPr>
          <w:sz w:val="20"/>
          <w:szCs w:val="20"/>
        </w:rPr>
        <w:t>Niepołomice</w:t>
      </w:r>
      <w:r w:rsidR="00B36EDA" w:rsidRPr="00347B47">
        <w:rPr>
          <w:sz w:val="20"/>
          <w:szCs w:val="20"/>
        </w:rPr>
        <w:t xml:space="preserve"> dnia: </w:t>
      </w:r>
      <w:r w:rsidRPr="00347B47">
        <w:rPr>
          <w:sz w:val="20"/>
          <w:szCs w:val="20"/>
        </w:rPr>
        <w:t>2026-02-1</w:t>
      </w:r>
      <w:r w:rsidR="00A41A3F">
        <w:rPr>
          <w:sz w:val="20"/>
          <w:szCs w:val="20"/>
        </w:rPr>
        <w:t>3</w:t>
      </w:r>
    </w:p>
    <w:p w14:paraId="0FFD7F60" w14:textId="4E1E1F2D" w:rsidR="00B36EDA" w:rsidRPr="00347B47" w:rsidRDefault="00102795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347B47">
        <w:rPr>
          <w:b/>
          <w:bCs/>
          <w:sz w:val="20"/>
          <w:szCs w:val="20"/>
        </w:rPr>
        <w:t>GMINA NIEPOŁOMICE</w:t>
      </w:r>
    </w:p>
    <w:p w14:paraId="0B0C3250" w14:textId="2215AA34" w:rsidR="00B36EDA" w:rsidRPr="00347B47" w:rsidRDefault="00102795" w:rsidP="00B36EDA">
      <w:pPr>
        <w:spacing w:line="360" w:lineRule="auto"/>
        <w:ind w:right="3969"/>
        <w:rPr>
          <w:sz w:val="20"/>
          <w:szCs w:val="20"/>
        </w:rPr>
      </w:pPr>
      <w:r w:rsidRPr="00347B47">
        <w:rPr>
          <w:sz w:val="20"/>
          <w:szCs w:val="20"/>
        </w:rPr>
        <w:t>Pl. Zwycięstwa</w:t>
      </w:r>
      <w:r w:rsidR="00B36EDA" w:rsidRPr="00347B47">
        <w:rPr>
          <w:sz w:val="20"/>
          <w:szCs w:val="20"/>
        </w:rPr>
        <w:t xml:space="preserve"> </w:t>
      </w:r>
      <w:r w:rsidRPr="00347B47">
        <w:rPr>
          <w:sz w:val="20"/>
          <w:szCs w:val="20"/>
        </w:rPr>
        <w:t>13</w:t>
      </w:r>
    </w:p>
    <w:p w14:paraId="6DF2CF85" w14:textId="65668EBE" w:rsidR="00B36EDA" w:rsidRPr="00347B47" w:rsidRDefault="00102795" w:rsidP="00B36EDA">
      <w:pPr>
        <w:ind w:right="3969"/>
        <w:rPr>
          <w:sz w:val="20"/>
          <w:szCs w:val="20"/>
        </w:rPr>
      </w:pPr>
      <w:r w:rsidRPr="00347B47">
        <w:rPr>
          <w:sz w:val="20"/>
          <w:szCs w:val="20"/>
        </w:rPr>
        <w:t>32-005</w:t>
      </w:r>
      <w:r w:rsidR="00B36EDA" w:rsidRPr="00347B47">
        <w:rPr>
          <w:sz w:val="20"/>
          <w:szCs w:val="20"/>
        </w:rPr>
        <w:t xml:space="preserve"> </w:t>
      </w:r>
      <w:r w:rsidRPr="00347B47">
        <w:rPr>
          <w:sz w:val="20"/>
          <w:szCs w:val="20"/>
        </w:rPr>
        <w:t>Niepołomice</w:t>
      </w:r>
    </w:p>
    <w:p w14:paraId="6996225B" w14:textId="77777777" w:rsidR="00B36EDA" w:rsidRPr="00347B4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47B47" w14:paraId="15830064" w14:textId="77777777" w:rsidTr="00B36EDA">
        <w:tc>
          <w:tcPr>
            <w:tcW w:w="9923" w:type="dxa"/>
            <w:shd w:val="clear" w:color="auto" w:fill="F2F2F2"/>
            <w:hideMark/>
          </w:tcPr>
          <w:p w14:paraId="3FB0FE03" w14:textId="77777777" w:rsidR="00B36EDA" w:rsidRPr="00347B47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47B47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040D83B9" w14:textId="77777777" w:rsidR="00B36EDA" w:rsidRPr="00347B47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347B47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DB2A7EF" w14:textId="77777777" w:rsidR="00B36EDA" w:rsidRPr="00347B47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29E17117" w14:textId="77777777" w:rsidR="00B36EDA" w:rsidRPr="00347B47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347B47">
        <w:rPr>
          <w:rFonts w:eastAsia="Calibri"/>
          <w:sz w:val="20"/>
          <w:szCs w:val="20"/>
          <w:lang w:eastAsia="en-US"/>
        </w:rPr>
        <w:t xml:space="preserve">Dotyczy </w:t>
      </w:r>
      <w:r w:rsidRPr="00347B47">
        <w:rPr>
          <w:sz w:val="20"/>
          <w:szCs w:val="20"/>
        </w:rPr>
        <w:t>postępowania o udzielenie zamówienia publicznego</w:t>
      </w:r>
      <w:r w:rsidRPr="00347B47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47B47" w14:paraId="7CB96221" w14:textId="77777777" w:rsidTr="00B36EDA">
        <w:tc>
          <w:tcPr>
            <w:tcW w:w="2269" w:type="dxa"/>
          </w:tcPr>
          <w:p w14:paraId="48BC3D19" w14:textId="77777777" w:rsidR="00B36EDA" w:rsidRPr="00347B4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347B47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7880B554" w14:textId="66726182" w:rsidR="00B36EDA" w:rsidRPr="00347B47" w:rsidRDefault="0010279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47B47">
              <w:rPr>
                <w:bCs/>
                <w:sz w:val="20"/>
                <w:szCs w:val="20"/>
              </w:rPr>
              <w:t>Dostawa wyposażenia warsztatów szkolnych na potrzeby kształcenia zawodowego w ramach projektu pod nazwą: Rozwijanie umiejętności zawodowych uczniów oraz kadry pedagogicznej szkół prowadzących kształcenie zawodowe w Niepołomicach</w:t>
            </w:r>
          </w:p>
        </w:tc>
      </w:tr>
      <w:tr w:rsidR="00102795" w:rsidRPr="00347B47" w14:paraId="426330CC" w14:textId="77777777" w:rsidTr="00201C54">
        <w:tc>
          <w:tcPr>
            <w:tcW w:w="2269" w:type="dxa"/>
          </w:tcPr>
          <w:p w14:paraId="3F1D01E8" w14:textId="77777777" w:rsidR="00102795" w:rsidRPr="00347B47" w:rsidRDefault="00102795" w:rsidP="00201C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347B47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56DEF4D3" w14:textId="2F1A5A27" w:rsidR="00102795" w:rsidRPr="00347B47" w:rsidRDefault="00102795" w:rsidP="00201C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347B47">
              <w:rPr>
                <w:bCs/>
                <w:sz w:val="20"/>
                <w:szCs w:val="20"/>
              </w:rPr>
              <w:t>ZP.271.56.2025</w:t>
            </w:r>
          </w:p>
        </w:tc>
      </w:tr>
    </w:tbl>
    <w:p w14:paraId="2726CE60" w14:textId="77777777" w:rsidR="00B36EDA" w:rsidRPr="00347B47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16C8072E" w14:textId="5B3DDD36" w:rsidR="00B36EDA" w:rsidRPr="00347B4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347B47">
        <w:rPr>
          <w:sz w:val="20"/>
          <w:szCs w:val="20"/>
        </w:rPr>
        <w:t xml:space="preserve">Zamawiający, </w:t>
      </w:r>
      <w:r w:rsidR="00102795" w:rsidRPr="00347B47">
        <w:rPr>
          <w:b/>
          <w:sz w:val="20"/>
          <w:szCs w:val="20"/>
        </w:rPr>
        <w:t>GMINA NIEPOŁOMICE</w:t>
      </w:r>
      <w:r w:rsidRPr="00347B47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102795" w:rsidRPr="00347B47">
        <w:rPr>
          <w:sz w:val="20"/>
          <w:szCs w:val="20"/>
        </w:rPr>
        <w:t>(</w:t>
      </w:r>
      <w:proofErr w:type="spellStart"/>
      <w:r w:rsidR="00102795" w:rsidRPr="00347B47">
        <w:rPr>
          <w:sz w:val="20"/>
          <w:szCs w:val="20"/>
        </w:rPr>
        <w:t>t.j</w:t>
      </w:r>
      <w:proofErr w:type="spellEnd"/>
      <w:r w:rsidR="00102795" w:rsidRPr="00347B47">
        <w:rPr>
          <w:sz w:val="20"/>
          <w:szCs w:val="20"/>
        </w:rPr>
        <w:t>. Dz. U. z 2024 r. poz. 1320 z późn. zm.)</w:t>
      </w:r>
      <w:r w:rsidRPr="00347B47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p w14:paraId="1CD5DEA3" w14:textId="22872D93" w:rsidR="00B36EDA" w:rsidRDefault="00102795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347B47">
        <w:rPr>
          <w:b/>
          <w:bCs/>
          <w:color w:val="000000"/>
          <w:sz w:val="20"/>
          <w:szCs w:val="20"/>
        </w:rPr>
        <w:t xml:space="preserve"> </w:t>
      </w:r>
      <w:r w:rsidR="00B36EDA" w:rsidRPr="00347B47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="00B36EDA" w:rsidRPr="00347B47">
        <w:rPr>
          <w:color w:val="000000"/>
          <w:sz w:val="20"/>
          <w:szCs w:val="20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DE1FF6" w:rsidRPr="00E23C87" w14:paraId="34367D66" w14:textId="77777777" w:rsidTr="00DE1F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5BE62" w14:textId="77777777" w:rsidR="00DE1FF6" w:rsidRPr="00E23C87" w:rsidRDefault="00DE1FF6" w:rsidP="00F0630A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>Część nr 2</w:t>
            </w:r>
            <w:r w:rsidRPr="00E23C87">
              <w:rPr>
                <w:sz w:val="20"/>
                <w:szCs w:val="20"/>
              </w:rPr>
              <w:t>: Zakup i dostawa sprzętu szkoleniowego do prowadzenia zajęć z sieci komputerowych</w:t>
            </w:r>
          </w:p>
          <w:p w14:paraId="5FC5816D" w14:textId="77777777" w:rsidR="00DE1FF6" w:rsidRPr="00E23C87" w:rsidRDefault="00DE1FF6" w:rsidP="00F0630A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23C87">
              <w:rPr>
                <w:b/>
                <w:sz w:val="20"/>
                <w:szCs w:val="20"/>
              </w:rPr>
              <w:t xml:space="preserve">Web-Profit Maciej </w:t>
            </w:r>
            <w:proofErr w:type="spellStart"/>
            <w:r w:rsidRPr="00E23C87">
              <w:rPr>
                <w:b/>
                <w:sz w:val="20"/>
                <w:szCs w:val="20"/>
              </w:rPr>
              <w:t>Kuźlik</w:t>
            </w:r>
            <w:proofErr w:type="spellEnd"/>
          </w:p>
          <w:p w14:paraId="37032BE8" w14:textId="77777777" w:rsidR="00DE1FF6" w:rsidRPr="00E23C87" w:rsidRDefault="00DE1FF6" w:rsidP="00F0630A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E23C87">
              <w:rPr>
                <w:bCs/>
                <w:sz w:val="20"/>
                <w:szCs w:val="20"/>
              </w:rPr>
              <w:t xml:space="preserve">Spokojna 18 </w:t>
            </w:r>
          </w:p>
          <w:p w14:paraId="0FB8400C" w14:textId="77777777" w:rsidR="00DE1FF6" w:rsidRPr="00E23C87" w:rsidRDefault="00DE1FF6" w:rsidP="00F0630A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23C87">
              <w:rPr>
                <w:bCs/>
                <w:sz w:val="20"/>
                <w:szCs w:val="20"/>
              </w:rPr>
              <w:t>41-940 Piekary Śląskie</w:t>
            </w:r>
          </w:p>
          <w:p w14:paraId="2A7DBAE4" w14:textId="77777777" w:rsidR="00DE1FF6" w:rsidRPr="00E23C87" w:rsidRDefault="00DE1FF6" w:rsidP="00F0630A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za cenę wykonania przedmiotu zamówienia w wysokości </w:t>
            </w:r>
            <w:r w:rsidRPr="00E23C87">
              <w:rPr>
                <w:b/>
                <w:sz w:val="20"/>
                <w:szCs w:val="20"/>
              </w:rPr>
              <w:t>24 758.70 zł</w:t>
            </w:r>
            <w:r w:rsidRPr="00E23C87">
              <w:rPr>
                <w:sz w:val="20"/>
                <w:szCs w:val="20"/>
              </w:rPr>
              <w:t xml:space="preserve"> </w:t>
            </w:r>
            <w:r w:rsidRPr="00E23C87">
              <w:rPr>
                <w:b/>
                <w:bCs/>
                <w:sz w:val="20"/>
                <w:szCs w:val="20"/>
              </w:rPr>
              <w:t>brutto</w:t>
            </w:r>
            <w:r w:rsidRPr="00E23C87">
              <w:rPr>
                <w:bCs/>
                <w:sz w:val="20"/>
                <w:szCs w:val="20"/>
              </w:rPr>
              <w:t>.</w:t>
            </w:r>
          </w:p>
          <w:p w14:paraId="34778EF3" w14:textId="77777777" w:rsidR="00DE1FF6" w:rsidRPr="00E23C87" w:rsidRDefault="00DE1FF6" w:rsidP="00F0630A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23C87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23C87">
              <w:rPr>
                <w:color w:val="000000"/>
                <w:sz w:val="20"/>
                <w:szCs w:val="20"/>
              </w:rPr>
              <w:t>:</w:t>
            </w:r>
          </w:p>
          <w:p w14:paraId="69B3DD1C" w14:textId="77777777" w:rsidR="00DE1FF6" w:rsidRPr="00E23C87" w:rsidRDefault="00DE1FF6" w:rsidP="00F0630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FD7F20" w:rsidRPr="00E23C87" w14:paraId="3F094CCC" w14:textId="77777777" w:rsidTr="00DE1F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0A8B2" w14:textId="77777777" w:rsidR="00FD7F20" w:rsidRPr="00E23C87" w:rsidRDefault="00FD7F20" w:rsidP="00201C5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>Część nr 3</w:t>
            </w:r>
            <w:r w:rsidRPr="00E23C87">
              <w:rPr>
                <w:sz w:val="20"/>
                <w:szCs w:val="20"/>
              </w:rPr>
              <w:t>: Zakup i dostawa sprzętu i akcesoriów dla technikum hotelarskiego oraz informatycznego</w:t>
            </w:r>
          </w:p>
          <w:p w14:paraId="3514A2A9" w14:textId="77777777" w:rsidR="00FD7F20" w:rsidRPr="00E23C87" w:rsidRDefault="00FD7F20" w:rsidP="00201C5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23C87">
              <w:rPr>
                <w:b/>
                <w:sz w:val="20"/>
                <w:szCs w:val="20"/>
              </w:rPr>
              <w:t>Przedsiębiorstwo Handlowe KOGEX Sp. z o.o.</w:t>
            </w:r>
          </w:p>
          <w:p w14:paraId="73B0F9BE" w14:textId="77777777" w:rsidR="00FD7F20" w:rsidRPr="00E23C87" w:rsidRDefault="00FD7F20" w:rsidP="00201C5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E23C87">
              <w:rPr>
                <w:bCs/>
                <w:sz w:val="20"/>
                <w:szCs w:val="20"/>
              </w:rPr>
              <w:t xml:space="preserve">Myszkowska 16 </w:t>
            </w:r>
          </w:p>
          <w:p w14:paraId="6769F1BF" w14:textId="77777777" w:rsidR="00FD7F20" w:rsidRPr="00E23C87" w:rsidRDefault="00FD7F20" w:rsidP="00201C5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23C87">
              <w:rPr>
                <w:bCs/>
                <w:sz w:val="20"/>
                <w:szCs w:val="20"/>
              </w:rPr>
              <w:t>52</w:t>
            </w:r>
            <w:r>
              <w:rPr>
                <w:bCs/>
                <w:sz w:val="20"/>
                <w:szCs w:val="20"/>
              </w:rPr>
              <w:t>-</w:t>
            </w:r>
            <w:r w:rsidRPr="00E23C87">
              <w:rPr>
                <w:bCs/>
                <w:sz w:val="20"/>
                <w:szCs w:val="20"/>
              </w:rPr>
              <w:t>019 Wrocław</w:t>
            </w:r>
          </w:p>
          <w:p w14:paraId="666C12D0" w14:textId="77777777" w:rsidR="00FD7F20" w:rsidRPr="00E23C87" w:rsidRDefault="00FD7F20" w:rsidP="00201C5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za cenę wykonania przedmiotu zamówienia w wysokości </w:t>
            </w:r>
            <w:r w:rsidRPr="00E23C87">
              <w:rPr>
                <w:b/>
                <w:sz w:val="20"/>
                <w:szCs w:val="20"/>
              </w:rPr>
              <w:t>46 903.59 zł</w:t>
            </w:r>
            <w:r w:rsidRPr="00E23C87">
              <w:rPr>
                <w:sz w:val="20"/>
                <w:szCs w:val="20"/>
              </w:rPr>
              <w:t xml:space="preserve"> </w:t>
            </w:r>
            <w:r w:rsidRPr="00E23C87">
              <w:rPr>
                <w:b/>
                <w:bCs/>
                <w:sz w:val="20"/>
                <w:szCs w:val="20"/>
              </w:rPr>
              <w:t>brutto</w:t>
            </w:r>
            <w:r w:rsidRPr="00E23C87">
              <w:rPr>
                <w:bCs/>
                <w:sz w:val="20"/>
                <w:szCs w:val="20"/>
              </w:rPr>
              <w:t>.</w:t>
            </w:r>
          </w:p>
          <w:p w14:paraId="5B1A9B04" w14:textId="77777777" w:rsidR="00FD7F20" w:rsidRPr="00E23C87" w:rsidRDefault="00FD7F20" w:rsidP="00201C5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23C87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23C87">
              <w:rPr>
                <w:color w:val="000000"/>
                <w:sz w:val="20"/>
                <w:szCs w:val="20"/>
              </w:rPr>
              <w:t>:</w:t>
            </w:r>
          </w:p>
          <w:p w14:paraId="127F74A1" w14:textId="2C6ECAC4" w:rsidR="00FD7F20" w:rsidRPr="00FD7F20" w:rsidRDefault="00FD7F20" w:rsidP="00FD7F2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Dokonano wyboru oferty przedstawiającej najlepszy bilans ceny i kryterium poza cenowego</w:t>
            </w:r>
          </w:p>
          <w:p w14:paraId="26B9C00C" w14:textId="77777777" w:rsidR="00FD7F20" w:rsidRPr="00FD7F20" w:rsidRDefault="00FD7F20" w:rsidP="00FD7F20"/>
        </w:tc>
      </w:tr>
      <w:tr w:rsidR="00FD7F20" w:rsidRPr="00E23C87" w14:paraId="79869C67" w14:textId="77777777" w:rsidTr="00DE1F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4100A" w14:textId="77777777" w:rsidR="00FD7F20" w:rsidRPr="00E23C87" w:rsidRDefault="00FD7F20" w:rsidP="00201C5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lastRenderedPageBreak/>
              <w:t>Część nr 4</w:t>
            </w:r>
            <w:r w:rsidRPr="00E23C87">
              <w:rPr>
                <w:sz w:val="20"/>
                <w:szCs w:val="20"/>
              </w:rPr>
              <w:t>: Zakup i dostawa sprzętu i akcesoriów dla technikum logistycznego</w:t>
            </w:r>
          </w:p>
          <w:p w14:paraId="7C7838FB" w14:textId="77777777" w:rsidR="00FD7F20" w:rsidRPr="00E23C87" w:rsidRDefault="00FD7F20" w:rsidP="00201C5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23C87">
              <w:rPr>
                <w:b/>
                <w:sz w:val="20"/>
                <w:szCs w:val="20"/>
              </w:rPr>
              <w:t xml:space="preserve">Web-Profit Maciej </w:t>
            </w:r>
            <w:proofErr w:type="spellStart"/>
            <w:r w:rsidRPr="00E23C87">
              <w:rPr>
                <w:b/>
                <w:sz w:val="20"/>
                <w:szCs w:val="20"/>
              </w:rPr>
              <w:t>Kuźlik</w:t>
            </w:r>
            <w:proofErr w:type="spellEnd"/>
          </w:p>
          <w:p w14:paraId="2B2EDDDC" w14:textId="77777777" w:rsidR="00FD7F20" w:rsidRPr="00E23C87" w:rsidRDefault="00FD7F20" w:rsidP="00201C5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E23C87">
              <w:rPr>
                <w:bCs/>
                <w:sz w:val="20"/>
                <w:szCs w:val="20"/>
              </w:rPr>
              <w:t xml:space="preserve">Spokojna 18 </w:t>
            </w:r>
          </w:p>
          <w:p w14:paraId="40021152" w14:textId="77777777" w:rsidR="00FD7F20" w:rsidRPr="00E23C87" w:rsidRDefault="00FD7F20" w:rsidP="00201C5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23C87">
              <w:rPr>
                <w:bCs/>
                <w:sz w:val="20"/>
                <w:szCs w:val="20"/>
              </w:rPr>
              <w:t>41-940 Piekary Śląskie</w:t>
            </w:r>
          </w:p>
          <w:p w14:paraId="2A5F4CCF" w14:textId="77777777" w:rsidR="00FD7F20" w:rsidRPr="00E23C87" w:rsidRDefault="00FD7F20" w:rsidP="00201C5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za cenę wykonania przedmiotu zamówienia w wysokości </w:t>
            </w:r>
            <w:r w:rsidRPr="00E23C87">
              <w:rPr>
                <w:b/>
                <w:sz w:val="20"/>
                <w:szCs w:val="20"/>
              </w:rPr>
              <w:t>27 244.50 zł</w:t>
            </w:r>
            <w:r w:rsidRPr="00E23C87">
              <w:rPr>
                <w:sz w:val="20"/>
                <w:szCs w:val="20"/>
              </w:rPr>
              <w:t xml:space="preserve"> </w:t>
            </w:r>
            <w:r w:rsidRPr="00E23C87">
              <w:rPr>
                <w:b/>
                <w:bCs/>
                <w:sz w:val="20"/>
                <w:szCs w:val="20"/>
              </w:rPr>
              <w:t>brutto</w:t>
            </w:r>
            <w:r w:rsidRPr="00E23C87">
              <w:rPr>
                <w:bCs/>
                <w:sz w:val="20"/>
                <w:szCs w:val="20"/>
              </w:rPr>
              <w:t>.</w:t>
            </w:r>
          </w:p>
          <w:p w14:paraId="251268C2" w14:textId="77777777" w:rsidR="00FD7F20" w:rsidRPr="00E23C87" w:rsidRDefault="00FD7F20" w:rsidP="00201C5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23C87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23C87">
              <w:rPr>
                <w:color w:val="000000"/>
                <w:sz w:val="20"/>
                <w:szCs w:val="20"/>
              </w:rPr>
              <w:t>:</w:t>
            </w:r>
          </w:p>
          <w:p w14:paraId="572BF997" w14:textId="50561F18" w:rsidR="00FD7F20" w:rsidRPr="00FD7F20" w:rsidRDefault="00FD7F20" w:rsidP="00FD7F20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Dokonano wyboru oferty przedstawiającej najlepszy bilans ceny i kryterium poza cenowego</w:t>
            </w:r>
          </w:p>
          <w:p w14:paraId="4E499FDC" w14:textId="77777777" w:rsidR="00FD7F20" w:rsidRPr="00FD7F20" w:rsidRDefault="00FD7F20" w:rsidP="00FD7F20"/>
        </w:tc>
      </w:tr>
      <w:tr w:rsidR="00FD7F20" w:rsidRPr="00E23C87" w14:paraId="764DBAA4" w14:textId="77777777" w:rsidTr="00DE1F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B0152" w14:textId="77777777" w:rsidR="00FD7F20" w:rsidRPr="00E23C87" w:rsidRDefault="00FD7F20" w:rsidP="00201C5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>Część nr 5</w:t>
            </w:r>
            <w:r w:rsidRPr="00E23C87">
              <w:rPr>
                <w:sz w:val="20"/>
                <w:szCs w:val="20"/>
              </w:rPr>
              <w:t>: Zakup i dostawa pomocy dydaktycznych dla technikum logistycznego</w:t>
            </w:r>
          </w:p>
          <w:p w14:paraId="58DE81D3" w14:textId="77777777" w:rsidR="00FD7F20" w:rsidRPr="00E23C87" w:rsidRDefault="00FD7F20" w:rsidP="00201C5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E23C87">
              <w:rPr>
                <w:b/>
                <w:sz w:val="20"/>
                <w:szCs w:val="20"/>
              </w:rPr>
              <w:t>PUH Meritum Adam Kruk</w:t>
            </w:r>
          </w:p>
          <w:p w14:paraId="6B277017" w14:textId="77777777" w:rsidR="00FD7F20" w:rsidRPr="00E23C87" w:rsidRDefault="00FD7F20" w:rsidP="00201C5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E23C87">
              <w:rPr>
                <w:bCs/>
                <w:sz w:val="20"/>
                <w:szCs w:val="20"/>
              </w:rPr>
              <w:t xml:space="preserve">Struga 29 </w:t>
            </w:r>
          </w:p>
          <w:p w14:paraId="63040688" w14:textId="77777777" w:rsidR="00FD7F20" w:rsidRPr="00E23C87" w:rsidRDefault="00FD7F20" w:rsidP="00201C5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23C87">
              <w:rPr>
                <w:bCs/>
                <w:sz w:val="20"/>
                <w:szCs w:val="20"/>
              </w:rPr>
              <w:t>20-709 Lublin</w:t>
            </w:r>
          </w:p>
          <w:p w14:paraId="2C7B8A11" w14:textId="77777777" w:rsidR="00FD7F20" w:rsidRPr="00E23C87" w:rsidRDefault="00FD7F20" w:rsidP="00201C5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za cenę wykonania przedmiotu zamówienia w wysokości </w:t>
            </w:r>
            <w:r w:rsidRPr="00E23C87">
              <w:rPr>
                <w:b/>
                <w:sz w:val="20"/>
                <w:szCs w:val="20"/>
              </w:rPr>
              <w:t>43 000.00 zł</w:t>
            </w:r>
            <w:r w:rsidRPr="00E23C87">
              <w:rPr>
                <w:sz w:val="20"/>
                <w:szCs w:val="20"/>
              </w:rPr>
              <w:t xml:space="preserve"> </w:t>
            </w:r>
            <w:r w:rsidRPr="00E23C87">
              <w:rPr>
                <w:b/>
                <w:bCs/>
                <w:sz w:val="20"/>
                <w:szCs w:val="20"/>
              </w:rPr>
              <w:t>brutto</w:t>
            </w:r>
            <w:r w:rsidRPr="00E23C87">
              <w:rPr>
                <w:bCs/>
                <w:sz w:val="20"/>
                <w:szCs w:val="20"/>
              </w:rPr>
              <w:t>.</w:t>
            </w:r>
          </w:p>
          <w:p w14:paraId="1A6C6EEB" w14:textId="77777777" w:rsidR="00FD7F20" w:rsidRPr="00E23C87" w:rsidRDefault="00FD7F20" w:rsidP="00201C5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23C87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23C87">
              <w:rPr>
                <w:color w:val="000000"/>
                <w:sz w:val="20"/>
                <w:szCs w:val="20"/>
              </w:rPr>
              <w:t>:</w:t>
            </w:r>
          </w:p>
          <w:p w14:paraId="4CE7DE73" w14:textId="77777777" w:rsidR="00FD7F20" w:rsidRPr="00E23C87" w:rsidRDefault="00FD7F20" w:rsidP="00201C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  <w:tr w:rsidR="00FD7F20" w:rsidRPr="00E23C87" w14:paraId="05890773" w14:textId="77777777" w:rsidTr="00DE1FF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E0FC1" w14:textId="77777777" w:rsidR="00FD7F20" w:rsidRPr="00E23C87" w:rsidRDefault="00FD7F20" w:rsidP="00201C54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>Część nr 6</w:t>
            </w:r>
            <w:r w:rsidRPr="00E23C87">
              <w:rPr>
                <w:sz w:val="20"/>
                <w:szCs w:val="20"/>
              </w:rPr>
              <w:t>: Zakup i dostawa zapory sieciowej</w:t>
            </w:r>
          </w:p>
          <w:p w14:paraId="13AF216E" w14:textId="77777777" w:rsidR="00FD7F20" w:rsidRPr="00E23C87" w:rsidRDefault="00FD7F20" w:rsidP="00201C54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STORIO </w:t>
            </w:r>
            <w:proofErr w:type="spellStart"/>
            <w:r w:rsidRPr="00E23C87">
              <w:rPr>
                <w:b/>
                <w:sz w:val="20"/>
                <w:szCs w:val="20"/>
              </w:rPr>
              <w:t>Sp</w:t>
            </w:r>
            <w:r>
              <w:rPr>
                <w:b/>
                <w:sz w:val="20"/>
                <w:szCs w:val="20"/>
              </w:rPr>
              <w:t>.z</w:t>
            </w:r>
            <w:proofErr w:type="spellEnd"/>
            <w:r>
              <w:rPr>
                <w:b/>
                <w:sz w:val="20"/>
                <w:szCs w:val="20"/>
              </w:rPr>
              <w:t xml:space="preserve"> o.o. </w:t>
            </w:r>
            <w:r w:rsidRPr="00E23C87">
              <w:rPr>
                <w:b/>
                <w:sz w:val="20"/>
                <w:szCs w:val="20"/>
              </w:rPr>
              <w:t>sp.k</w:t>
            </w:r>
          </w:p>
          <w:p w14:paraId="40A222EC" w14:textId="77777777" w:rsidR="00FD7F20" w:rsidRPr="00E23C87" w:rsidRDefault="00FD7F20" w:rsidP="00201C5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Pr="00E23C87">
              <w:rPr>
                <w:bCs/>
                <w:sz w:val="20"/>
                <w:szCs w:val="20"/>
              </w:rPr>
              <w:t xml:space="preserve">Reformacka 25 </w:t>
            </w:r>
          </w:p>
          <w:p w14:paraId="272286C9" w14:textId="77777777" w:rsidR="00FD7F20" w:rsidRPr="00E23C87" w:rsidRDefault="00FD7F20" w:rsidP="00201C54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E23C87">
              <w:rPr>
                <w:bCs/>
                <w:sz w:val="20"/>
                <w:szCs w:val="20"/>
              </w:rPr>
              <w:t>32-020 Wieliczka</w:t>
            </w:r>
          </w:p>
          <w:p w14:paraId="729998B2" w14:textId="77777777" w:rsidR="00FD7F20" w:rsidRPr="00E23C87" w:rsidRDefault="00FD7F20" w:rsidP="00201C54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za cenę wykonania przedmiotu zamówienia w wysokości </w:t>
            </w:r>
            <w:r w:rsidRPr="00E23C87">
              <w:rPr>
                <w:b/>
                <w:sz w:val="20"/>
                <w:szCs w:val="20"/>
              </w:rPr>
              <w:t>49 000.00 zł</w:t>
            </w:r>
            <w:r w:rsidRPr="00E23C87">
              <w:rPr>
                <w:sz w:val="20"/>
                <w:szCs w:val="20"/>
              </w:rPr>
              <w:t xml:space="preserve"> </w:t>
            </w:r>
            <w:r w:rsidRPr="00E23C87">
              <w:rPr>
                <w:b/>
                <w:bCs/>
                <w:sz w:val="20"/>
                <w:szCs w:val="20"/>
              </w:rPr>
              <w:t>brutto</w:t>
            </w:r>
            <w:r w:rsidRPr="00E23C87">
              <w:rPr>
                <w:bCs/>
                <w:sz w:val="20"/>
                <w:szCs w:val="20"/>
              </w:rPr>
              <w:t>.</w:t>
            </w:r>
          </w:p>
          <w:p w14:paraId="0983D00A" w14:textId="77777777" w:rsidR="00FD7F20" w:rsidRPr="00E23C87" w:rsidRDefault="00FD7F20" w:rsidP="00201C54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E23C87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E23C87">
              <w:rPr>
                <w:color w:val="000000"/>
                <w:sz w:val="20"/>
                <w:szCs w:val="20"/>
              </w:rPr>
              <w:t>:</w:t>
            </w:r>
          </w:p>
          <w:p w14:paraId="20D0CE5A" w14:textId="77777777" w:rsidR="00FD7F20" w:rsidRPr="00E23C87" w:rsidRDefault="00FD7F20" w:rsidP="00201C54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14:paraId="74EF7574" w14:textId="77777777" w:rsidR="00FD7F20" w:rsidRPr="00E23C87" w:rsidRDefault="00FD7F20" w:rsidP="00FD7F20">
      <w:pPr>
        <w:spacing w:before="360" w:after="120" w:line="276" w:lineRule="auto"/>
        <w:jc w:val="both"/>
        <w:rPr>
          <w:color w:val="000000"/>
          <w:sz w:val="20"/>
          <w:szCs w:val="20"/>
        </w:rPr>
      </w:pPr>
      <w:r w:rsidRPr="00E23C87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E23C87">
        <w:rPr>
          <w:color w:val="000000"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FD7F20" w:rsidRPr="00E23C87" w14:paraId="030DC594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79E990" w14:textId="77777777" w:rsidR="00FD7F20" w:rsidRPr="00E23C87" w:rsidRDefault="00FD7F20" w:rsidP="00201C5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23C87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020E0E" w14:textId="77777777" w:rsidR="00FD7F20" w:rsidRPr="00E23C87" w:rsidRDefault="00FD7F20" w:rsidP="00201C5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E23C87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2E219A3" w14:textId="77777777" w:rsidR="00FD7F20" w:rsidRPr="00E23C87" w:rsidRDefault="00FD7F20" w:rsidP="00201C5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23C87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6FE40EF" w14:textId="77777777" w:rsidR="00FD7F20" w:rsidRPr="00E23C87" w:rsidRDefault="00FD7F20" w:rsidP="00201C5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E23C87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FD7F20" w:rsidRPr="00E23C87" w14:paraId="79E6AFB0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16D72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Zakup i dostawa sprzętu szkoleniowego do prowadzenia zajęć z sieci komputerowych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08E7A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E23C87">
              <w:rPr>
                <w:b/>
                <w:bCs/>
                <w:sz w:val="20"/>
                <w:szCs w:val="20"/>
              </w:rPr>
              <w:t>PNTech</w:t>
            </w:r>
            <w:proofErr w:type="spellEnd"/>
            <w:r w:rsidRPr="00E23C87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23C87">
              <w:rPr>
                <w:b/>
                <w:bCs/>
                <w:sz w:val="20"/>
                <w:szCs w:val="20"/>
              </w:rPr>
              <w:t>społka</w:t>
            </w:r>
            <w:proofErr w:type="spellEnd"/>
            <w:r w:rsidRPr="00E23C87">
              <w:rPr>
                <w:b/>
                <w:bCs/>
                <w:sz w:val="20"/>
                <w:szCs w:val="20"/>
              </w:rPr>
              <w:t xml:space="preserve"> cywilna Piotr Nowak, Adrian </w:t>
            </w:r>
            <w:proofErr w:type="spellStart"/>
            <w:r w:rsidRPr="00E23C87">
              <w:rPr>
                <w:b/>
                <w:bCs/>
                <w:sz w:val="20"/>
                <w:szCs w:val="20"/>
              </w:rPr>
              <w:t>Byrdziak</w:t>
            </w:r>
            <w:proofErr w:type="spellEnd"/>
          </w:p>
          <w:p w14:paraId="4656A38E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Gałczyńskiego 39/2</w:t>
            </w:r>
          </w:p>
          <w:p w14:paraId="04CD5223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43-300 Bielsko-Biała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AA22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- 47.99</w:t>
            </w:r>
          </w:p>
          <w:p w14:paraId="208FB4A4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1CCB2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87,99</w:t>
            </w:r>
          </w:p>
        </w:tc>
      </w:tr>
      <w:tr w:rsidR="00FD7F20" w:rsidRPr="00E23C87" w14:paraId="05144C49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EE9C7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Zakup i dostawa sprzętu szkoleniowego do prowadzenia zajęć z sieci komputerowych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B2E10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 xml:space="preserve">MK System L. Majewski Z. </w:t>
            </w:r>
            <w:proofErr w:type="spellStart"/>
            <w:r w:rsidRPr="00E23C87">
              <w:rPr>
                <w:b/>
                <w:bCs/>
                <w:sz w:val="20"/>
                <w:szCs w:val="20"/>
              </w:rPr>
              <w:t>Kadzik</w:t>
            </w:r>
            <w:proofErr w:type="spellEnd"/>
            <w:r w:rsidRPr="00E23C87">
              <w:rPr>
                <w:b/>
                <w:bCs/>
                <w:sz w:val="20"/>
                <w:szCs w:val="20"/>
              </w:rPr>
              <w:t xml:space="preserve"> Spółka Jawna</w:t>
            </w:r>
          </w:p>
          <w:p w14:paraId="2773138D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os. 2 Pułku Lotniczego 16/9</w:t>
            </w:r>
          </w:p>
          <w:p w14:paraId="04C1C5BE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31-868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BC25F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- 42.27</w:t>
            </w:r>
          </w:p>
          <w:p w14:paraId="5BEC80C4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4B945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42,27</w:t>
            </w:r>
          </w:p>
        </w:tc>
      </w:tr>
      <w:tr w:rsidR="00FD7F20" w:rsidRPr="00E23C87" w14:paraId="17CDDF62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332E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Zakup i dostawa sprzętu szkoleniowego do prowadzenia zajęć z sieci komputerowych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B616D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E23C87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14:paraId="557553DC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23C87">
              <w:rPr>
                <w:sz w:val="20"/>
                <w:szCs w:val="20"/>
              </w:rPr>
              <w:t>Spokojna 18</w:t>
            </w:r>
          </w:p>
          <w:p w14:paraId="111F00C8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41-940 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DB4AC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- 60.00</w:t>
            </w:r>
          </w:p>
          <w:p w14:paraId="24B91748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EF51A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100,00</w:t>
            </w:r>
          </w:p>
        </w:tc>
      </w:tr>
      <w:tr w:rsidR="00FD7F20" w:rsidRPr="00E23C87" w14:paraId="45C72A48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F6CAC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Zakup i dostawa sprzętu szkoleniowego do prowadzenia zajęć z sieci komputerowych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8D38F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>APLY Anna Borawska</w:t>
            </w:r>
          </w:p>
          <w:p w14:paraId="28D8DCF5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Zagórzańska 28c</w:t>
            </w:r>
          </w:p>
          <w:p w14:paraId="22A16BD6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04-965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2B980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- 24.97</w:t>
            </w:r>
          </w:p>
          <w:p w14:paraId="54832549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A4DCA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64,97</w:t>
            </w:r>
          </w:p>
        </w:tc>
      </w:tr>
      <w:tr w:rsidR="00FD7F20" w:rsidRPr="00E23C87" w14:paraId="7D3CD770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D537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Zakup i dostawa sprzętu szkoleniowego do prowadzenia zajęć z sieci komputerowych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95648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>X3D sp. z o.o.</w:t>
            </w:r>
          </w:p>
          <w:p w14:paraId="7BCFBD94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Ceynowy </w:t>
            </w:r>
            <w:r w:rsidRPr="00E23C87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</w:p>
          <w:p w14:paraId="6BA8C429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77-100 Byt</w:t>
            </w:r>
            <w:r>
              <w:rPr>
                <w:sz w:val="20"/>
                <w:szCs w:val="20"/>
              </w:rPr>
              <w:t>ó</w:t>
            </w:r>
            <w:r w:rsidRPr="00E23C87">
              <w:rPr>
                <w:sz w:val="20"/>
                <w:szCs w:val="20"/>
              </w:rPr>
              <w:t>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A3A3A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- 24.76</w:t>
            </w:r>
          </w:p>
          <w:p w14:paraId="20189B1D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36B6B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64,76</w:t>
            </w:r>
          </w:p>
        </w:tc>
      </w:tr>
      <w:tr w:rsidR="00FD7F20" w:rsidRPr="00E23C87" w14:paraId="3658E656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1CF5D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3 - Zakup i dostawa sprzętu i akcesoriów dla technikum hotelarskiego oraz informatycznego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CD704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E23C87">
              <w:rPr>
                <w:b/>
                <w:bCs/>
                <w:sz w:val="20"/>
                <w:szCs w:val="20"/>
              </w:rPr>
              <w:t>w&amp;w</w:t>
            </w:r>
            <w:proofErr w:type="spellEnd"/>
            <w:r w:rsidRPr="00E23C87">
              <w:rPr>
                <w:b/>
                <w:bCs/>
                <w:sz w:val="20"/>
                <w:szCs w:val="20"/>
              </w:rPr>
              <w:t xml:space="preserve"> design Katarzyna Kaczmarczyk</w:t>
            </w:r>
          </w:p>
          <w:p w14:paraId="1B7158B9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23C87">
              <w:rPr>
                <w:sz w:val="20"/>
                <w:szCs w:val="20"/>
              </w:rPr>
              <w:t>Pokoju 8a/7</w:t>
            </w:r>
          </w:p>
          <w:p w14:paraId="66656162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40-859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5E4EF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- 40.71</w:t>
            </w:r>
          </w:p>
          <w:p w14:paraId="2C3C9A17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2219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80,71</w:t>
            </w:r>
          </w:p>
        </w:tc>
      </w:tr>
      <w:tr w:rsidR="00FD7F20" w:rsidRPr="00E23C87" w14:paraId="7278D93E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92F23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3 - Zakup i dostawa sprzętu i akcesoriów dla technikum hotelarskiego oraz informatycznego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2068B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E23C87">
              <w:rPr>
                <w:b/>
                <w:bCs/>
                <w:sz w:val="20"/>
                <w:szCs w:val="20"/>
              </w:rPr>
              <w:t>ProEquip</w:t>
            </w:r>
            <w:proofErr w:type="spellEnd"/>
            <w:r w:rsidRPr="00E23C87">
              <w:rPr>
                <w:b/>
                <w:bCs/>
                <w:sz w:val="20"/>
                <w:szCs w:val="20"/>
              </w:rPr>
              <w:t xml:space="preserve"> Monika Czyżewska</w:t>
            </w:r>
          </w:p>
          <w:p w14:paraId="0221B826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Karmelkowa 33-35 paw.4</w:t>
            </w:r>
          </w:p>
          <w:p w14:paraId="62A23F60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2</w:t>
            </w:r>
            <w:r w:rsidRPr="00E23C87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437</w:t>
            </w:r>
            <w:r w:rsidRPr="00E23C87">
              <w:rPr>
                <w:sz w:val="20"/>
                <w:szCs w:val="20"/>
              </w:rPr>
              <w:t xml:space="preserve">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64137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- 0.00</w:t>
            </w:r>
          </w:p>
          <w:p w14:paraId="3EE07E59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BEBFB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0,00</w:t>
            </w:r>
          </w:p>
        </w:tc>
      </w:tr>
      <w:tr w:rsidR="00FD7F20" w:rsidRPr="00E23C87" w14:paraId="1563C7A9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3104B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3 - Zakup i dostawa sprzętu i akcesoriów dla technikum hotelarskiego oraz informatycznego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4CEF5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>Przedsiębiorstwo Handlowe KOGEX Sp. z o.o.</w:t>
            </w:r>
          </w:p>
          <w:p w14:paraId="3684724F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23C87">
              <w:rPr>
                <w:sz w:val="20"/>
                <w:szCs w:val="20"/>
              </w:rPr>
              <w:t>Myszkowska 16</w:t>
            </w:r>
          </w:p>
          <w:p w14:paraId="12220A5B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52</w:t>
            </w:r>
            <w:r>
              <w:rPr>
                <w:sz w:val="20"/>
                <w:szCs w:val="20"/>
              </w:rPr>
              <w:t>-</w:t>
            </w:r>
            <w:r w:rsidRPr="00E23C87">
              <w:rPr>
                <w:sz w:val="20"/>
                <w:szCs w:val="20"/>
              </w:rPr>
              <w:t>019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40DBD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- 60.00</w:t>
            </w:r>
          </w:p>
          <w:p w14:paraId="33BFECD8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E47F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100,00</w:t>
            </w:r>
          </w:p>
        </w:tc>
      </w:tr>
      <w:tr w:rsidR="00FD7F20" w:rsidRPr="00E23C87" w14:paraId="5F65D2B8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F6AF9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3 - Zakup i dostawa sprzętu i akcesoriów dla technikum hotelarskiego oraz informatycznego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79E5D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E23C87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14:paraId="66B30955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23C87">
              <w:rPr>
                <w:sz w:val="20"/>
                <w:szCs w:val="20"/>
              </w:rPr>
              <w:t>Spokojna 18</w:t>
            </w:r>
          </w:p>
          <w:p w14:paraId="7D7A00E1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41-940 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0B35F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- 41.79</w:t>
            </w:r>
          </w:p>
          <w:p w14:paraId="006E1244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F6A83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81,79</w:t>
            </w:r>
          </w:p>
        </w:tc>
      </w:tr>
      <w:tr w:rsidR="00FD7F20" w:rsidRPr="00E23C87" w14:paraId="2F7DE9AD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CBD9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3 - Zakup i dostawa sprzętu i akcesoriów dla technikum hotelarskiego oraz informatycznego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634AD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>Toro Spółka zoo</w:t>
            </w:r>
          </w:p>
          <w:p w14:paraId="321F9974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Breń 64a</w:t>
            </w:r>
          </w:p>
          <w:p w14:paraId="014ED15C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33-140 </w:t>
            </w:r>
            <w:r>
              <w:rPr>
                <w:sz w:val="20"/>
                <w:szCs w:val="20"/>
              </w:rPr>
              <w:t>L</w:t>
            </w:r>
            <w:r w:rsidRPr="00E23C87">
              <w:rPr>
                <w:sz w:val="20"/>
                <w:szCs w:val="20"/>
              </w:rPr>
              <w:t xml:space="preserve">isia </w:t>
            </w:r>
            <w:r>
              <w:rPr>
                <w:sz w:val="20"/>
                <w:szCs w:val="20"/>
              </w:rPr>
              <w:t>G</w:t>
            </w:r>
            <w:r w:rsidRPr="00E23C87">
              <w:rPr>
                <w:sz w:val="20"/>
                <w:szCs w:val="20"/>
              </w:rPr>
              <w:t>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25E35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- 39.35</w:t>
            </w:r>
          </w:p>
          <w:p w14:paraId="06A50268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A04FC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79,35</w:t>
            </w:r>
          </w:p>
        </w:tc>
      </w:tr>
      <w:tr w:rsidR="00FD7F20" w:rsidRPr="00E23C87" w14:paraId="43195AB5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592F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3 - Zakup i dostawa sprzętu i akcesoriów dla technikum hotelarskiego oraz informatycznego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C108D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>APLY Anna Borawska</w:t>
            </w:r>
          </w:p>
          <w:p w14:paraId="65D3DF11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Zagórzańska 28c</w:t>
            </w:r>
          </w:p>
          <w:p w14:paraId="0C2173F5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04-965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A3D3D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- 36.55</w:t>
            </w:r>
          </w:p>
          <w:p w14:paraId="58BC590D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1265B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76,55</w:t>
            </w:r>
          </w:p>
        </w:tc>
      </w:tr>
      <w:tr w:rsidR="00FD7F20" w:rsidRPr="00E23C87" w14:paraId="53DA0190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9AFF0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4 - Zakup i dostawa sprzętu i akcesoriów dla technikum logistycznego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F7063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E23C87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14:paraId="23A77CE1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23C87">
              <w:rPr>
                <w:sz w:val="20"/>
                <w:szCs w:val="20"/>
              </w:rPr>
              <w:t>Spokojna 18</w:t>
            </w:r>
          </w:p>
          <w:p w14:paraId="6B6E8167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41-940 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73911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- 60.00</w:t>
            </w:r>
          </w:p>
          <w:p w14:paraId="58050356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DE2FE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100,00</w:t>
            </w:r>
          </w:p>
        </w:tc>
      </w:tr>
      <w:tr w:rsidR="00FD7F20" w:rsidRPr="00E23C87" w14:paraId="1AC49072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AE29A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4 - Zakup i dostawa sprzętu i akcesoriów dla technikum logistycznego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4205D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>APLY Anna Borawska</w:t>
            </w:r>
          </w:p>
          <w:p w14:paraId="1C6A515A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Zagórzańska 28c</w:t>
            </w:r>
          </w:p>
          <w:p w14:paraId="35BF9AB3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04-965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E96ED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- 43.02</w:t>
            </w:r>
          </w:p>
          <w:p w14:paraId="6910CA07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356C5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43,02</w:t>
            </w:r>
          </w:p>
        </w:tc>
      </w:tr>
      <w:tr w:rsidR="00FD7F20" w:rsidRPr="00E23C87" w14:paraId="75C47E16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626D5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5 - Zakup i dostawa pomocy dydaktycznych dla technikum logistycznego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C5C71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>PUH Meritum Adam Kruk</w:t>
            </w:r>
          </w:p>
          <w:p w14:paraId="59235B8E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23C87">
              <w:rPr>
                <w:sz w:val="20"/>
                <w:szCs w:val="20"/>
              </w:rPr>
              <w:t>Struga 29</w:t>
            </w:r>
          </w:p>
          <w:p w14:paraId="3C7C34C5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20-709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14FC6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- 60.00</w:t>
            </w:r>
          </w:p>
          <w:p w14:paraId="415E091D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0817D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100,00</w:t>
            </w:r>
          </w:p>
        </w:tc>
      </w:tr>
      <w:tr w:rsidR="00FD7F20" w:rsidRPr="00E23C87" w14:paraId="409272BB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5FE7E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5 - Zakup i dostawa pomocy dydaktycznych dla technikum logistycznego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0DBD9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>APLY Anna Borawska</w:t>
            </w:r>
          </w:p>
          <w:p w14:paraId="501EF6E3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Zagórzańska 28c</w:t>
            </w:r>
          </w:p>
          <w:p w14:paraId="4EF24140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04-965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E0579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- 40.31</w:t>
            </w:r>
          </w:p>
          <w:p w14:paraId="1AE4C8E7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C0681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80,31</w:t>
            </w:r>
          </w:p>
        </w:tc>
      </w:tr>
      <w:tr w:rsidR="00FD7F20" w:rsidRPr="00E23C87" w14:paraId="0995BA10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8510A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5 - Zakup i dostawa pomocy dydaktycznych dla technikum logistycznego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9D60E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 xml:space="preserve">Web-Profit Maciej </w:t>
            </w:r>
            <w:proofErr w:type="spellStart"/>
            <w:r w:rsidRPr="00E23C87">
              <w:rPr>
                <w:b/>
                <w:bCs/>
                <w:sz w:val="20"/>
                <w:szCs w:val="20"/>
              </w:rPr>
              <w:t>Kuźlik</w:t>
            </w:r>
            <w:proofErr w:type="spellEnd"/>
          </w:p>
          <w:p w14:paraId="1375C6BB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23C87">
              <w:rPr>
                <w:sz w:val="20"/>
                <w:szCs w:val="20"/>
              </w:rPr>
              <w:t>Spokojna 18</w:t>
            </w:r>
          </w:p>
          <w:p w14:paraId="2855C023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41-940 Piekary Śląskie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8CE23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- 21.56</w:t>
            </w:r>
          </w:p>
          <w:p w14:paraId="58C9033C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sprzęt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DEBA4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61,56</w:t>
            </w:r>
          </w:p>
        </w:tc>
      </w:tr>
      <w:tr w:rsidR="00FD7F20" w:rsidRPr="00E23C87" w14:paraId="6823DC51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FB63A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6 - Zakup i dostawa zapory sieciowej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EB4AD" w14:textId="671A3D3B" w:rsidR="00FD7F20" w:rsidRPr="00E23C87" w:rsidRDefault="00A17791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STORIO</w:t>
            </w:r>
            <w:r w:rsidRPr="00E23C87">
              <w:rPr>
                <w:b/>
                <w:bCs/>
                <w:sz w:val="20"/>
                <w:szCs w:val="20"/>
              </w:rPr>
              <w:t xml:space="preserve"> </w:t>
            </w:r>
            <w:r w:rsidR="00FD7F20" w:rsidRPr="00E23C87">
              <w:rPr>
                <w:b/>
                <w:bCs/>
                <w:sz w:val="20"/>
                <w:szCs w:val="20"/>
              </w:rPr>
              <w:t>Spółka z ograniczoną odpowiedzialnością sp.k</w:t>
            </w:r>
          </w:p>
          <w:p w14:paraId="65F61003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23C87">
              <w:rPr>
                <w:sz w:val="20"/>
                <w:szCs w:val="20"/>
              </w:rPr>
              <w:t>Reformacka 25</w:t>
            </w:r>
          </w:p>
          <w:p w14:paraId="2BD121A7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32-020 Wieliczka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4BFFD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- 60.00</w:t>
            </w:r>
          </w:p>
          <w:p w14:paraId="7E4608D9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zaporę sieciową - 30.00</w:t>
            </w:r>
          </w:p>
          <w:p w14:paraId="5FCE7905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3 - Przeszkolenie dwóch wskazanych nauczycieli z bieżącej obsługi i eksploatacji urządzenia w siedzibie Zamawiającego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5AF54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100,00</w:t>
            </w:r>
          </w:p>
        </w:tc>
      </w:tr>
      <w:tr w:rsidR="00FD7F20" w:rsidRPr="00E23C87" w14:paraId="5B87DC92" w14:textId="77777777" w:rsidTr="00201C5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7EF1C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6 - Zakup i dostawa zapory sieciowej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CDD4B" w14:textId="77777777" w:rsidR="00FD7F20" w:rsidRPr="00E23C87" w:rsidRDefault="00FD7F20" w:rsidP="00201C54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23C87">
              <w:rPr>
                <w:b/>
                <w:bCs/>
                <w:sz w:val="20"/>
                <w:szCs w:val="20"/>
              </w:rPr>
              <w:t>APLY Anna Borawska</w:t>
            </w:r>
          </w:p>
          <w:p w14:paraId="53322ABC" w14:textId="77777777" w:rsidR="00FD7F20" w:rsidRPr="00E23C87" w:rsidRDefault="00FD7F20" w:rsidP="00201C54">
            <w:pPr>
              <w:spacing w:line="276" w:lineRule="auto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Zagórzańska 28c</w:t>
            </w:r>
          </w:p>
          <w:p w14:paraId="469E59BE" w14:textId="77777777" w:rsidR="00FD7F20" w:rsidRPr="00E23C87" w:rsidRDefault="00FD7F20" w:rsidP="00201C54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04-965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5B9FF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1 - Cena - 30.95</w:t>
            </w:r>
          </w:p>
          <w:p w14:paraId="5F1D3BA9" w14:textId="77777777" w:rsidR="00FD7F20" w:rsidRPr="00E23C87" w:rsidRDefault="00FD7F20" w:rsidP="00201C54">
            <w:pPr>
              <w:spacing w:before="40" w:after="40"/>
              <w:rPr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2 - Gwarancja i rękojmia na zaporę sieciową - 30.00</w:t>
            </w:r>
          </w:p>
          <w:p w14:paraId="7F869BEE" w14:textId="77777777" w:rsidR="00FD7F20" w:rsidRPr="00E23C87" w:rsidRDefault="00FD7F20" w:rsidP="00201C5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>3 - Przeszkolenie dwóch wskazanych nauczycieli z bieżącej obsługi i eksploatacji urządzenia w siedzibie Zamawiającego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8FBFC" w14:textId="77777777" w:rsidR="00FD7F20" w:rsidRPr="00E23C87" w:rsidRDefault="00FD7F20" w:rsidP="00201C54">
            <w:pPr>
              <w:jc w:val="center"/>
              <w:rPr>
                <w:color w:val="000000"/>
                <w:sz w:val="20"/>
                <w:szCs w:val="20"/>
              </w:rPr>
            </w:pPr>
            <w:r w:rsidRPr="00E23C87">
              <w:rPr>
                <w:sz w:val="20"/>
                <w:szCs w:val="20"/>
              </w:rPr>
              <w:t xml:space="preserve">  60,95</w:t>
            </w:r>
          </w:p>
        </w:tc>
      </w:tr>
      <w:bookmarkEnd w:id="0"/>
    </w:tbl>
    <w:p w14:paraId="39CDB3DC" w14:textId="77777777" w:rsidR="00FD7F20" w:rsidRDefault="00FD7F20" w:rsidP="00B36EDA">
      <w:pPr>
        <w:ind w:right="-425"/>
        <w:jc w:val="right"/>
        <w:rPr>
          <w:i/>
          <w:sz w:val="20"/>
          <w:szCs w:val="20"/>
        </w:rPr>
      </w:pPr>
    </w:p>
    <w:p w14:paraId="14AB8072" w14:textId="77777777" w:rsidR="00FD7F20" w:rsidRDefault="00FD7F20" w:rsidP="00B36EDA">
      <w:pPr>
        <w:ind w:right="-425"/>
        <w:jc w:val="right"/>
        <w:rPr>
          <w:i/>
          <w:sz w:val="20"/>
          <w:szCs w:val="20"/>
        </w:rPr>
      </w:pPr>
    </w:p>
    <w:p w14:paraId="3A64D2A7" w14:textId="77777777" w:rsidR="00FD7F20" w:rsidRDefault="00FD7F20" w:rsidP="00B36EDA">
      <w:pPr>
        <w:ind w:right="-425"/>
        <w:jc w:val="right"/>
        <w:rPr>
          <w:i/>
          <w:sz w:val="20"/>
          <w:szCs w:val="20"/>
        </w:rPr>
      </w:pPr>
    </w:p>
    <w:p w14:paraId="210571AA" w14:textId="77777777" w:rsidR="00FD7F20" w:rsidRDefault="00FD7F20" w:rsidP="00B36EDA">
      <w:pPr>
        <w:ind w:right="-425"/>
        <w:jc w:val="right"/>
        <w:rPr>
          <w:i/>
          <w:sz w:val="20"/>
          <w:szCs w:val="20"/>
        </w:rPr>
      </w:pPr>
    </w:p>
    <w:sectPr w:rsidR="00FD7F20" w:rsidSect="00FD7F20">
      <w:headerReference w:type="default" r:id="rId6"/>
      <w:footerReference w:type="default" r:id="rId7"/>
      <w:pgSz w:w="11906" w:h="16838"/>
      <w:pgMar w:top="1079" w:right="1274" w:bottom="1135" w:left="1134" w:header="708" w:footer="4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DF285" w14:textId="77777777" w:rsidR="00F20598" w:rsidRDefault="00F20598">
      <w:r>
        <w:separator/>
      </w:r>
    </w:p>
  </w:endnote>
  <w:endnote w:type="continuationSeparator" w:id="0">
    <w:p w14:paraId="12D78799" w14:textId="77777777" w:rsidR="00F20598" w:rsidRDefault="00F20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DEC1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FB9E0" w14:textId="77777777" w:rsidR="00F20598" w:rsidRDefault="00F20598">
      <w:r>
        <w:separator/>
      </w:r>
    </w:p>
  </w:footnote>
  <w:footnote w:type="continuationSeparator" w:id="0">
    <w:p w14:paraId="5EDED876" w14:textId="77777777" w:rsidR="00F20598" w:rsidRDefault="00F20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ACDFF" w14:textId="25D2062F" w:rsidR="00FD7F20" w:rsidRDefault="00DE1FF6">
    <w:pPr>
      <w:pStyle w:val="Nagwek"/>
    </w:pPr>
    <w:r>
      <w:rPr>
        <w:noProof/>
      </w:rPr>
      <w:pict w14:anchorId="76834A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0598"/>
    <w:rsid w:val="00022322"/>
    <w:rsid w:val="00042497"/>
    <w:rsid w:val="000C1E6F"/>
    <w:rsid w:val="000E4E56"/>
    <w:rsid w:val="00102795"/>
    <w:rsid w:val="001A1468"/>
    <w:rsid w:val="001B7815"/>
    <w:rsid w:val="00211A34"/>
    <w:rsid w:val="002B1E4F"/>
    <w:rsid w:val="002B6761"/>
    <w:rsid w:val="003445A0"/>
    <w:rsid w:val="00347B47"/>
    <w:rsid w:val="00377FD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41FA"/>
    <w:rsid w:val="0054734E"/>
    <w:rsid w:val="00574A1C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17791"/>
    <w:rsid w:val="00A41A3F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E1FF6"/>
    <w:rsid w:val="00E30B2D"/>
    <w:rsid w:val="00E62859"/>
    <w:rsid w:val="00E85D70"/>
    <w:rsid w:val="00F20598"/>
    <w:rsid w:val="00F33C66"/>
    <w:rsid w:val="00F960D7"/>
    <w:rsid w:val="00FB7F50"/>
    <w:rsid w:val="00FD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  <w14:docId w14:val="0853BF2C"/>
  <w15:chartTrackingRefBased/>
  <w15:docId w15:val="{46B51CDE-0D8F-49C8-9857-FD35BD7AF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1043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2026-02-13T12:13:00Z</cp:lastPrinted>
  <dcterms:created xsi:type="dcterms:W3CDTF">2026-03-02T12:56:00Z</dcterms:created>
  <dcterms:modified xsi:type="dcterms:W3CDTF">2026-03-02T12:56:00Z</dcterms:modified>
</cp:coreProperties>
</file>