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06076" w14:textId="5EAE9182" w:rsidR="00CF7835" w:rsidRPr="00F80DCE" w:rsidRDefault="00FC08FE" w:rsidP="00CF7835">
      <w:pPr>
        <w:spacing w:after="600"/>
        <w:jc w:val="right"/>
      </w:pPr>
      <w:r w:rsidRPr="00F80DCE">
        <w:t>Niepołomice</w:t>
      </w:r>
      <w:r w:rsidR="00CF7835" w:rsidRPr="00F80DCE">
        <w:t xml:space="preserve"> dnia: </w:t>
      </w:r>
      <w:r w:rsidRPr="00F80DCE">
        <w:t>2026-02-13</w:t>
      </w:r>
    </w:p>
    <w:p w14:paraId="42B13D19" w14:textId="2C2F7954" w:rsidR="00CF7835" w:rsidRPr="00F80DCE" w:rsidRDefault="00FC08FE" w:rsidP="00CF7835">
      <w:pPr>
        <w:spacing w:line="360" w:lineRule="auto"/>
        <w:rPr>
          <w:b/>
          <w:bCs/>
        </w:rPr>
      </w:pPr>
      <w:r w:rsidRPr="00F80DCE">
        <w:rPr>
          <w:b/>
          <w:bCs/>
        </w:rPr>
        <w:t>GMINA NIEPOŁOMICE</w:t>
      </w:r>
    </w:p>
    <w:p w14:paraId="2481C4B2" w14:textId="6F20305B" w:rsidR="00CF7835" w:rsidRPr="00F80DCE" w:rsidRDefault="00FC08FE" w:rsidP="00CF7835">
      <w:pPr>
        <w:spacing w:line="360" w:lineRule="auto"/>
      </w:pPr>
      <w:r w:rsidRPr="00F80DCE">
        <w:t>Pl. Zwycięstwa</w:t>
      </w:r>
      <w:r w:rsidR="00CF7835" w:rsidRPr="00F80DCE">
        <w:t xml:space="preserve"> </w:t>
      </w:r>
      <w:r w:rsidRPr="00F80DCE">
        <w:t>13</w:t>
      </w:r>
    </w:p>
    <w:p w14:paraId="2163A7A0" w14:textId="07015443" w:rsidR="00CF7835" w:rsidRPr="00F80DCE" w:rsidRDefault="00FC08FE" w:rsidP="00CF7835">
      <w:r w:rsidRPr="00F80DCE">
        <w:t>32-005</w:t>
      </w:r>
      <w:r w:rsidR="00CF7835" w:rsidRPr="00F80DCE">
        <w:t xml:space="preserve"> </w:t>
      </w:r>
      <w:r w:rsidRPr="00F80DCE">
        <w:t>Niepołomice</w:t>
      </w:r>
    </w:p>
    <w:p w14:paraId="4BC1FCB6" w14:textId="7800CB61" w:rsidR="00CF7835" w:rsidRPr="00F80DCE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F80DCE" w14:paraId="2515780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08B505" w14:textId="77777777" w:rsidR="00CF7835" w:rsidRPr="00F80DC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80DCE">
              <w:rPr>
                <w:b/>
                <w:spacing w:val="20"/>
              </w:rPr>
              <w:t>INFORMACJA Z OTWARCIA OFERT</w:t>
            </w:r>
          </w:p>
        </w:tc>
      </w:tr>
    </w:tbl>
    <w:p w14:paraId="43AA7E15" w14:textId="77777777" w:rsidR="00CF7835" w:rsidRPr="00F80DCE" w:rsidRDefault="00CF7835" w:rsidP="00CF7835">
      <w:pPr>
        <w:pStyle w:val="Nagwek"/>
        <w:tabs>
          <w:tab w:val="clear" w:pos="4536"/>
        </w:tabs>
        <w:spacing w:after="360"/>
      </w:pPr>
      <w:r w:rsidRPr="00F80DCE">
        <w:tab/>
        <w:t xml:space="preserve"> </w:t>
      </w:r>
    </w:p>
    <w:p w14:paraId="7EB3C7CA" w14:textId="77777777" w:rsidR="00CF7835" w:rsidRPr="00F80DCE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F80DCE">
        <w:rPr>
          <w:rFonts w:eastAsia="Calibri"/>
          <w:lang w:eastAsia="en-US"/>
        </w:rPr>
        <w:t xml:space="preserve">Dotyczy </w:t>
      </w:r>
      <w:r w:rsidRPr="00F80DCE">
        <w:t>postępowania o udzielenie zamówienia publicznego</w:t>
      </w:r>
      <w:r w:rsidRPr="00F80DC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80DCE" w14:paraId="0A1E6D1B" w14:textId="77777777" w:rsidTr="000C1C6D">
        <w:tc>
          <w:tcPr>
            <w:tcW w:w="2269" w:type="dxa"/>
          </w:tcPr>
          <w:p w14:paraId="52047A41" w14:textId="77777777" w:rsidR="00CF7835" w:rsidRPr="00F80DC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80DCE">
              <w:t>Nazwa zamówienia:</w:t>
            </w:r>
          </w:p>
        </w:tc>
        <w:tc>
          <w:tcPr>
            <w:tcW w:w="6803" w:type="dxa"/>
          </w:tcPr>
          <w:p w14:paraId="10D302C8" w14:textId="7AB99304" w:rsidR="00CF7835" w:rsidRPr="00F80DCE" w:rsidRDefault="00FC08F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80DCE">
              <w:rPr>
                <w:bCs/>
              </w:rPr>
              <w:t>Całodobowa obsługa monitoringu miejskiego oraz usługi w zakresie patrolu i podejmowania interwencji w przestrzeni publicznej, jak również usługi w zakresie zabezpieczenia imprez masowych</w:t>
            </w:r>
            <w:r w:rsidR="00CF7835" w:rsidRPr="00F80DCE">
              <w:rPr>
                <w:bCs/>
              </w:rPr>
              <w:t>.</w:t>
            </w:r>
          </w:p>
        </w:tc>
      </w:tr>
      <w:tr w:rsidR="00FC08FE" w:rsidRPr="00F80DCE" w14:paraId="21FA969D" w14:textId="77777777" w:rsidTr="009314F0">
        <w:tc>
          <w:tcPr>
            <w:tcW w:w="2269" w:type="dxa"/>
          </w:tcPr>
          <w:p w14:paraId="34DF7022" w14:textId="77777777" w:rsidR="00FC08FE" w:rsidRPr="00F80DCE" w:rsidRDefault="00FC08FE" w:rsidP="009314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80DCE">
              <w:t>Numer referencyjny:</w:t>
            </w:r>
          </w:p>
        </w:tc>
        <w:tc>
          <w:tcPr>
            <w:tcW w:w="6803" w:type="dxa"/>
          </w:tcPr>
          <w:p w14:paraId="7ADD9719" w14:textId="75821049" w:rsidR="00FC08FE" w:rsidRPr="00F80DCE" w:rsidRDefault="00FC08FE" w:rsidP="009314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80DCE">
              <w:rPr>
                <w:bCs/>
              </w:rPr>
              <w:t>ZP.271.4.2026</w:t>
            </w:r>
          </w:p>
        </w:tc>
      </w:tr>
    </w:tbl>
    <w:p w14:paraId="0BEB9BC7" w14:textId="7C5BB21F" w:rsidR="00D665F5" w:rsidRPr="00F80DCE" w:rsidRDefault="00D665F5" w:rsidP="00CF7835">
      <w:pPr>
        <w:spacing w:before="480" w:line="360" w:lineRule="auto"/>
        <w:jc w:val="both"/>
      </w:pPr>
      <w:r w:rsidRPr="00F80DCE">
        <w:t>Zamawiający, działając na podstawie art. 22</w:t>
      </w:r>
      <w:r w:rsidR="00601802" w:rsidRPr="00F80DCE">
        <w:t>2</w:t>
      </w:r>
      <w:r w:rsidRPr="00F80DCE">
        <w:t xml:space="preserve"> ust. 5 </w:t>
      </w:r>
      <w:r w:rsidRPr="00F80DCE">
        <w:rPr>
          <w:bCs/>
        </w:rPr>
        <w:t>ustawy z dnia 11 września 2019r. Prawo zamówień publicznych</w:t>
      </w:r>
      <w:r w:rsidRPr="00F80DCE">
        <w:t xml:space="preserve"> </w:t>
      </w:r>
      <w:r w:rsidR="00FC08FE" w:rsidRPr="00F80DCE">
        <w:t>(</w:t>
      </w:r>
      <w:proofErr w:type="spellStart"/>
      <w:r w:rsidR="00FC08FE" w:rsidRPr="00F80DCE">
        <w:t>t.j</w:t>
      </w:r>
      <w:proofErr w:type="spellEnd"/>
      <w:r w:rsidR="00FC08FE" w:rsidRPr="00F80DCE">
        <w:t xml:space="preserve">. Dz. U. z 2024 r. poz. 1320 z </w:t>
      </w:r>
      <w:proofErr w:type="spellStart"/>
      <w:r w:rsidR="00FC08FE" w:rsidRPr="00F80DCE">
        <w:t>późn</w:t>
      </w:r>
      <w:proofErr w:type="spellEnd"/>
      <w:r w:rsidR="00FC08FE" w:rsidRPr="00F80DCE">
        <w:t>. zm.)</w:t>
      </w:r>
      <w:r w:rsidR="00490DC0" w:rsidRPr="00F80DCE">
        <w:t xml:space="preserve"> </w:t>
      </w:r>
      <w:r w:rsidRPr="00F80DCE">
        <w:t>udostępnia</w:t>
      </w:r>
      <w:r w:rsidR="00F95C33" w:rsidRPr="00F80DCE">
        <w:t xml:space="preserve"> </w:t>
      </w:r>
      <w:r w:rsidR="004C7E9B" w:rsidRPr="00F80DCE">
        <w:t>informacj</w:t>
      </w:r>
      <w:r w:rsidR="00577BC6" w:rsidRPr="00F80DCE">
        <w:t>ę</w:t>
      </w:r>
      <w:r w:rsidR="00035488" w:rsidRPr="00F80DCE">
        <w:t xml:space="preserve"> z otwarcia ofert</w:t>
      </w:r>
      <w:r w:rsidR="00577BC6" w:rsidRPr="00F80DCE">
        <w:t>.</w:t>
      </w:r>
    </w:p>
    <w:p w14:paraId="68C3C8C7" w14:textId="66D381FE" w:rsidR="00A80738" w:rsidRPr="00F80DCE" w:rsidRDefault="00D665F5" w:rsidP="00CF7835">
      <w:pPr>
        <w:spacing w:before="120" w:after="120" w:line="360" w:lineRule="auto"/>
        <w:jc w:val="both"/>
      </w:pPr>
      <w:r w:rsidRPr="00F80DCE">
        <w:t>Podczas otwarcia ofert, mającego miejsce</w:t>
      </w:r>
      <w:r w:rsidR="00FF4AB1" w:rsidRPr="00F80DCE">
        <w:t xml:space="preserve"> w dniu </w:t>
      </w:r>
      <w:r w:rsidR="00FC08FE" w:rsidRPr="00F80DCE">
        <w:t>13/02/2026</w:t>
      </w:r>
      <w:r w:rsidR="00FF4AB1" w:rsidRPr="00F80DCE">
        <w:t xml:space="preserve"> o godz. </w:t>
      </w:r>
      <w:r w:rsidR="00FC08FE" w:rsidRPr="00F80DCE">
        <w:t>08:30</w:t>
      </w:r>
      <w:r w:rsidRPr="00F80DC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80DCE" w14:paraId="4169AB7E" w14:textId="77777777" w:rsidTr="000C1C6D">
        <w:tc>
          <w:tcPr>
            <w:tcW w:w="1276" w:type="dxa"/>
            <w:shd w:val="clear" w:color="auto" w:fill="F2F2F2"/>
            <w:vAlign w:val="center"/>
          </w:tcPr>
          <w:p w14:paraId="39FA6FEE" w14:textId="77777777" w:rsidR="00D665F5" w:rsidRPr="00F80DCE" w:rsidRDefault="00960CEB" w:rsidP="003F57CD">
            <w:pPr>
              <w:spacing w:before="120" w:after="120"/>
              <w:jc w:val="center"/>
            </w:pPr>
            <w:r w:rsidRPr="00F80DCE">
              <w:t>O</w:t>
            </w:r>
            <w:r w:rsidR="00D665F5" w:rsidRPr="00F80DCE">
              <w:t>fert</w:t>
            </w:r>
            <w:r w:rsidRPr="00F80DCE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7A4DE0B" w14:textId="77777777" w:rsidR="00D665F5" w:rsidRPr="00F80DCE" w:rsidRDefault="00D665F5" w:rsidP="003F57CD">
            <w:pPr>
              <w:spacing w:before="120" w:after="120"/>
              <w:jc w:val="center"/>
            </w:pPr>
            <w:r w:rsidRPr="00F80DCE">
              <w:t>Nazwa</w:t>
            </w:r>
            <w:r w:rsidR="003F57CD" w:rsidRPr="00F80DCE">
              <w:t xml:space="preserve"> </w:t>
            </w:r>
            <w:r w:rsidRPr="00F80DCE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AE72B01" w14:textId="77777777" w:rsidR="00D665F5" w:rsidRPr="00F80DCE" w:rsidRDefault="00D665F5" w:rsidP="003F57CD">
            <w:pPr>
              <w:spacing w:before="120" w:after="120"/>
              <w:jc w:val="center"/>
            </w:pPr>
            <w:r w:rsidRPr="00F80DCE">
              <w:t>Cena oferty</w:t>
            </w:r>
          </w:p>
        </w:tc>
      </w:tr>
      <w:tr w:rsidR="00FC08FE" w:rsidRPr="00F80DCE" w14:paraId="1F792067" w14:textId="77777777" w:rsidTr="009314F0">
        <w:tc>
          <w:tcPr>
            <w:tcW w:w="1276" w:type="dxa"/>
            <w:vAlign w:val="center"/>
          </w:tcPr>
          <w:p w14:paraId="28FA00CC" w14:textId="24EB5454" w:rsidR="00FC08FE" w:rsidRPr="00F80DCE" w:rsidRDefault="00FC08FE" w:rsidP="009314F0">
            <w:pPr>
              <w:spacing w:before="80" w:after="80"/>
              <w:jc w:val="center"/>
            </w:pPr>
            <w:r w:rsidRPr="00F80DCE">
              <w:t>1</w:t>
            </w:r>
          </w:p>
        </w:tc>
        <w:tc>
          <w:tcPr>
            <w:tcW w:w="4961" w:type="dxa"/>
          </w:tcPr>
          <w:p w14:paraId="19FD64E8" w14:textId="1F2B9F75" w:rsidR="00FC08FE" w:rsidRPr="00F80DCE" w:rsidRDefault="00FC08FE" w:rsidP="009314F0">
            <w:pPr>
              <w:spacing w:before="80" w:after="40"/>
            </w:pPr>
            <w:r w:rsidRPr="00F80DCE">
              <w:t>Kontakt Ochrona  Sp. z o.o.</w:t>
            </w:r>
          </w:p>
          <w:p w14:paraId="2914E71C" w14:textId="46799388" w:rsidR="00FC08FE" w:rsidRPr="00F80DCE" w:rsidRDefault="00F80DCE" w:rsidP="009314F0">
            <w:r>
              <w:t xml:space="preserve">Ul. </w:t>
            </w:r>
            <w:r w:rsidR="00FC08FE" w:rsidRPr="00F80DCE">
              <w:t>Grunwaldzka</w:t>
            </w:r>
            <w:r w:rsidR="00FC08FE" w:rsidRPr="00F80DCE">
              <w:t xml:space="preserve"> </w:t>
            </w:r>
            <w:r w:rsidR="00FC08FE" w:rsidRPr="00F80DCE">
              <w:t>11</w:t>
            </w:r>
            <w:r w:rsidR="00FC08FE" w:rsidRPr="00F80DCE">
              <w:t xml:space="preserve"> </w:t>
            </w:r>
          </w:p>
          <w:p w14:paraId="21F2D3F2" w14:textId="12247E50" w:rsidR="00FC08FE" w:rsidRPr="00F80DCE" w:rsidRDefault="00FC08FE" w:rsidP="009314F0">
            <w:pPr>
              <w:spacing w:after="80"/>
              <w:jc w:val="both"/>
            </w:pPr>
            <w:r w:rsidRPr="00F80DCE">
              <w:t>32-005</w:t>
            </w:r>
            <w:r w:rsidRPr="00F80DCE">
              <w:t xml:space="preserve"> </w:t>
            </w:r>
            <w:r w:rsidRPr="00F80DCE">
              <w:t>Niepołomice</w:t>
            </w:r>
          </w:p>
        </w:tc>
        <w:tc>
          <w:tcPr>
            <w:tcW w:w="2835" w:type="dxa"/>
            <w:vAlign w:val="center"/>
          </w:tcPr>
          <w:p w14:paraId="7BB9BC48" w14:textId="4FC3B3D9" w:rsidR="00FC08FE" w:rsidRPr="00F80DCE" w:rsidRDefault="00FC08FE" w:rsidP="009314F0">
            <w:pPr>
              <w:spacing w:before="80" w:after="80"/>
              <w:jc w:val="center"/>
            </w:pPr>
            <w:r w:rsidRPr="00F80DCE">
              <w:t>1 087 752.00 zł</w:t>
            </w:r>
          </w:p>
        </w:tc>
      </w:tr>
      <w:tr w:rsidR="00FC08FE" w:rsidRPr="00F80DCE" w14:paraId="256B7FCF" w14:textId="77777777" w:rsidTr="009314F0">
        <w:tc>
          <w:tcPr>
            <w:tcW w:w="1276" w:type="dxa"/>
            <w:vAlign w:val="center"/>
          </w:tcPr>
          <w:p w14:paraId="21D75ACF" w14:textId="771AA6AA" w:rsidR="00FC08FE" w:rsidRPr="00F80DCE" w:rsidRDefault="00FC08FE" w:rsidP="009314F0">
            <w:pPr>
              <w:spacing w:before="80" w:after="80"/>
              <w:jc w:val="center"/>
            </w:pPr>
            <w:r w:rsidRPr="00F80DCE">
              <w:t>2</w:t>
            </w:r>
          </w:p>
        </w:tc>
        <w:tc>
          <w:tcPr>
            <w:tcW w:w="4961" w:type="dxa"/>
          </w:tcPr>
          <w:p w14:paraId="5DC37BE8" w14:textId="546A5F2D" w:rsidR="00FC08FE" w:rsidRPr="00F80DCE" w:rsidRDefault="00FC08FE" w:rsidP="009314F0">
            <w:pPr>
              <w:spacing w:before="80" w:after="40"/>
            </w:pPr>
            <w:r w:rsidRPr="00F80DCE">
              <w:t>VIP Patrol Sp.</w:t>
            </w:r>
            <w:r w:rsidR="00F80DCE">
              <w:t xml:space="preserve"> z</w:t>
            </w:r>
            <w:r w:rsidRPr="00F80DCE">
              <w:t>.</w:t>
            </w:r>
            <w:r w:rsidR="00F80DCE">
              <w:t xml:space="preserve"> </w:t>
            </w:r>
            <w:r w:rsidRPr="00F80DCE">
              <w:t>o.</w:t>
            </w:r>
            <w:r w:rsidR="00F80DCE">
              <w:t xml:space="preserve"> </w:t>
            </w:r>
            <w:r w:rsidRPr="00F80DCE">
              <w:t>o</w:t>
            </w:r>
          </w:p>
          <w:p w14:paraId="2F7562C7" w14:textId="56F5145E" w:rsidR="00FC08FE" w:rsidRPr="00F80DCE" w:rsidRDefault="00F80DCE" w:rsidP="009314F0">
            <w:r>
              <w:t xml:space="preserve">Ul. </w:t>
            </w:r>
            <w:r w:rsidR="00FC08FE" w:rsidRPr="00F80DCE">
              <w:t>Grunwaldzka</w:t>
            </w:r>
            <w:r w:rsidR="00FC08FE" w:rsidRPr="00F80DCE">
              <w:t xml:space="preserve"> </w:t>
            </w:r>
            <w:r w:rsidR="00FC08FE" w:rsidRPr="00F80DCE">
              <w:t>11</w:t>
            </w:r>
            <w:r w:rsidR="00FC08FE" w:rsidRPr="00F80DCE">
              <w:t xml:space="preserve"> </w:t>
            </w:r>
          </w:p>
          <w:p w14:paraId="455B2A8F" w14:textId="19AD5BA4" w:rsidR="00FC08FE" w:rsidRPr="00F80DCE" w:rsidRDefault="00FC08FE" w:rsidP="009314F0">
            <w:pPr>
              <w:spacing w:after="80"/>
              <w:jc w:val="both"/>
            </w:pPr>
            <w:r w:rsidRPr="00F80DCE">
              <w:t>32-005</w:t>
            </w:r>
            <w:r w:rsidRPr="00F80DCE">
              <w:t xml:space="preserve"> </w:t>
            </w:r>
            <w:r w:rsidRPr="00F80DCE">
              <w:t>Niepołomice</w:t>
            </w:r>
          </w:p>
        </w:tc>
        <w:tc>
          <w:tcPr>
            <w:tcW w:w="2835" w:type="dxa"/>
            <w:vAlign w:val="center"/>
          </w:tcPr>
          <w:p w14:paraId="557C879D" w14:textId="0994C0F5" w:rsidR="00FC08FE" w:rsidRPr="00F80DCE" w:rsidRDefault="00FC08FE" w:rsidP="009314F0">
            <w:pPr>
              <w:spacing w:before="80" w:after="80"/>
              <w:jc w:val="center"/>
            </w:pPr>
            <w:r w:rsidRPr="00F80DCE">
              <w:t>900 212.40 zł</w:t>
            </w:r>
          </w:p>
        </w:tc>
      </w:tr>
    </w:tbl>
    <w:p w14:paraId="4EDAD037" w14:textId="77777777" w:rsidR="0069085C" w:rsidRPr="00F80DCE" w:rsidRDefault="0069085C" w:rsidP="00A80738">
      <w:pPr>
        <w:spacing w:before="120" w:after="120"/>
        <w:jc w:val="both"/>
      </w:pPr>
    </w:p>
    <w:p w14:paraId="3B72A7E5" w14:textId="77777777" w:rsidR="00577BC6" w:rsidRPr="00F80DCE" w:rsidRDefault="00577BC6" w:rsidP="00A80738">
      <w:pPr>
        <w:spacing w:before="120" w:after="120"/>
        <w:jc w:val="both"/>
      </w:pPr>
    </w:p>
    <w:p w14:paraId="66B4C4A5" w14:textId="38DAB040" w:rsidR="00C236D3" w:rsidRPr="00F80DCE" w:rsidRDefault="00C236D3" w:rsidP="00173B20">
      <w:pPr>
        <w:jc w:val="right"/>
      </w:pPr>
    </w:p>
    <w:sectPr w:rsidR="00C236D3" w:rsidRPr="00F80DC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E654A" w14:textId="77777777" w:rsidR="00646637" w:rsidRDefault="00646637">
      <w:r>
        <w:separator/>
      </w:r>
    </w:p>
  </w:endnote>
  <w:endnote w:type="continuationSeparator" w:id="0">
    <w:p w14:paraId="7DD9CF0C" w14:textId="77777777" w:rsidR="00646637" w:rsidRDefault="0064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42F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6E00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D2DA3" w14:textId="20409D43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6DB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E2C5A1" w14:textId="77777777" w:rsidR="009F189D" w:rsidRDefault="009F189D">
    <w:pPr>
      <w:pStyle w:val="Stopka"/>
      <w:tabs>
        <w:tab w:val="clear" w:pos="4536"/>
      </w:tabs>
      <w:jc w:val="center"/>
    </w:pPr>
  </w:p>
  <w:p w14:paraId="10C496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5A683" w14:textId="77777777" w:rsidR="00646637" w:rsidRDefault="00646637">
      <w:r>
        <w:separator/>
      </w:r>
    </w:p>
  </w:footnote>
  <w:footnote w:type="continuationSeparator" w:id="0">
    <w:p w14:paraId="258ECBE9" w14:textId="77777777" w:rsidR="00646637" w:rsidRDefault="00646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00FE0" w14:textId="77777777" w:rsidR="00FC08FE" w:rsidRDefault="00FC08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A521A" w14:textId="77777777" w:rsidR="00FC08FE" w:rsidRDefault="00FC08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D9E11" w14:textId="77777777" w:rsidR="00FC08FE" w:rsidRDefault="00FC08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3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6637"/>
    <w:rsid w:val="0069085C"/>
    <w:rsid w:val="00843263"/>
    <w:rsid w:val="00861E75"/>
    <w:rsid w:val="008A26A5"/>
    <w:rsid w:val="008F318B"/>
    <w:rsid w:val="00960CEB"/>
    <w:rsid w:val="009D19BD"/>
    <w:rsid w:val="009F189D"/>
    <w:rsid w:val="00A30699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80DCE"/>
    <w:rsid w:val="00F95C33"/>
    <w:rsid w:val="00FC08F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5D5D0"/>
  <w15:chartTrackingRefBased/>
  <w15:docId w15:val="{DAD27AB5-22A1-44B0-AC64-50675120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2026-02-13T08:16:00Z</cp:lastPrinted>
  <dcterms:created xsi:type="dcterms:W3CDTF">2026-02-13T08:16:00Z</dcterms:created>
  <dcterms:modified xsi:type="dcterms:W3CDTF">2026-02-13T08:16:00Z</dcterms:modified>
</cp:coreProperties>
</file>