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1D810" w14:textId="77777777" w:rsidR="00986737" w:rsidRPr="000A2E4D" w:rsidRDefault="00A10766" w:rsidP="00986737">
      <w:pPr>
        <w:spacing w:after="600"/>
        <w:jc w:val="right"/>
      </w:pPr>
      <w:bookmarkStart w:id="0" w:name="_Hlk52197885"/>
      <w:r w:rsidRPr="000A2E4D">
        <w:t>Niepołomice</w:t>
      </w:r>
      <w:r w:rsidR="00986737" w:rsidRPr="000A2E4D">
        <w:t xml:space="preserve"> dnia: </w:t>
      </w:r>
      <w:r w:rsidRPr="000A2E4D">
        <w:t>2026-02-12</w:t>
      </w:r>
    </w:p>
    <w:p w14:paraId="366A9F27" w14:textId="77777777" w:rsidR="00986737" w:rsidRPr="000A2E4D" w:rsidRDefault="00A10766" w:rsidP="00986737">
      <w:pPr>
        <w:spacing w:line="360" w:lineRule="auto"/>
        <w:rPr>
          <w:b/>
          <w:bCs/>
        </w:rPr>
      </w:pPr>
      <w:r w:rsidRPr="000A2E4D">
        <w:rPr>
          <w:b/>
          <w:bCs/>
        </w:rPr>
        <w:t>GMINA NIEPOŁOMICE</w:t>
      </w:r>
    </w:p>
    <w:p w14:paraId="33685DA1" w14:textId="77777777" w:rsidR="00986737" w:rsidRPr="000A2E4D" w:rsidRDefault="00A10766" w:rsidP="00986737">
      <w:pPr>
        <w:spacing w:line="360" w:lineRule="auto"/>
      </w:pPr>
      <w:r w:rsidRPr="000A2E4D">
        <w:t>Pl. Zwycięstwa</w:t>
      </w:r>
      <w:r w:rsidR="00986737" w:rsidRPr="000A2E4D">
        <w:t xml:space="preserve"> </w:t>
      </w:r>
      <w:r w:rsidRPr="000A2E4D">
        <w:t>13</w:t>
      </w:r>
    </w:p>
    <w:p w14:paraId="45DCC7BF" w14:textId="77777777" w:rsidR="00986737" w:rsidRPr="000A2E4D" w:rsidRDefault="00A10766" w:rsidP="00986737">
      <w:r w:rsidRPr="000A2E4D">
        <w:t>32-005</w:t>
      </w:r>
      <w:r w:rsidR="00986737" w:rsidRPr="000A2E4D">
        <w:t xml:space="preserve"> </w:t>
      </w:r>
      <w:r w:rsidRPr="000A2E4D">
        <w:t>Niepołomice</w:t>
      </w:r>
    </w:p>
    <w:p w14:paraId="76455560" w14:textId="7BB0452A" w:rsidR="00986737" w:rsidRPr="000A2E4D" w:rsidRDefault="00986737" w:rsidP="00986737">
      <w:pPr>
        <w:spacing w:after="600"/>
        <w:jc w:val="both"/>
        <w:rPr>
          <w:bCs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A2E4D" w14:paraId="77B8351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E92834" w14:textId="77777777" w:rsidR="00986737" w:rsidRPr="000A2E4D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A2E4D">
              <w:rPr>
                <w:b/>
                <w:spacing w:val="20"/>
              </w:rPr>
              <w:t>INFORMACJA Z OTWARCIA OFERT</w:t>
            </w:r>
          </w:p>
        </w:tc>
      </w:tr>
    </w:tbl>
    <w:p w14:paraId="70DAC51E" w14:textId="77777777" w:rsidR="00986737" w:rsidRPr="000A2E4D" w:rsidRDefault="00986737" w:rsidP="00986737">
      <w:pPr>
        <w:pStyle w:val="Nagwek"/>
        <w:tabs>
          <w:tab w:val="clear" w:pos="4536"/>
        </w:tabs>
        <w:spacing w:after="360"/>
      </w:pPr>
      <w:r w:rsidRPr="000A2E4D">
        <w:tab/>
        <w:t xml:space="preserve"> </w:t>
      </w:r>
    </w:p>
    <w:p w14:paraId="13C90E9B" w14:textId="77777777" w:rsidR="00986737" w:rsidRPr="000A2E4D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0A2E4D">
        <w:rPr>
          <w:rFonts w:eastAsia="Calibri"/>
          <w:lang w:eastAsia="en-US"/>
        </w:rPr>
        <w:t xml:space="preserve">Dotyczy </w:t>
      </w:r>
      <w:r w:rsidRPr="000A2E4D">
        <w:t>postępowania o udzielenie zamówienia publicznego</w:t>
      </w:r>
      <w:r w:rsidRPr="000A2E4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A2E4D" w14:paraId="776D01F1" w14:textId="77777777" w:rsidTr="005A632E">
        <w:tc>
          <w:tcPr>
            <w:tcW w:w="2269" w:type="dxa"/>
          </w:tcPr>
          <w:p w14:paraId="234209C8" w14:textId="77777777" w:rsidR="00986737" w:rsidRPr="000A2E4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A2E4D">
              <w:t>Nazwa zamówienia:</w:t>
            </w:r>
          </w:p>
        </w:tc>
        <w:tc>
          <w:tcPr>
            <w:tcW w:w="6803" w:type="dxa"/>
          </w:tcPr>
          <w:p w14:paraId="377DFD59" w14:textId="77777777" w:rsidR="00986737" w:rsidRPr="000A2E4D" w:rsidRDefault="00A1076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A2E4D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986737" w:rsidRPr="000A2E4D">
              <w:rPr>
                <w:bCs/>
              </w:rPr>
              <w:t>.</w:t>
            </w:r>
          </w:p>
        </w:tc>
      </w:tr>
      <w:tr w:rsidR="00A10766" w:rsidRPr="000A2E4D" w14:paraId="37D3FA9A" w14:textId="77777777" w:rsidTr="0077118E">
        <w:tc>
          <w:tcPr>
            <w:tcW w:w="2269" w:type="dxa"/>
          </w:tcPr>
          <w:p w14:paraId="2BF066C0" w14:textId="77777777" w:rsidR="00A10766" w:rsidRPr="000A2E4D" w:rsidRDefault="00A10766" w:rsidP="007711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A2E4D">
              <w:t>Numer referencyjny:</w:t>
            </w:r>
          </w:p>
        </w:tc>
        <w:tc>
          <w:tcPr>
            <w:tcW w:w="6803" w:type="dxa"/>
          </w:tcPr>
          <w:p w14:paraId="40A29251" w14:textId="77777777" w:rsidR="00A10766" w:rsidRPr="000A2E4D" w:rsidRDefault="00A10766" w:rsidP="007711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A2E4D">
              <w:rPr>
                <w:bCs/>
              </w:rPr>
              <w:t>ZP.271.3.2026</w:t>
            </w:r>
          </w:p>
        </w:tc>
      </w:tr>
    </w:tbl>
    <w:p w14:paraId="5A41C33B" w14:textId="77777777" w:rsidR="00A80738" w:rsidRPr="000A2E4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27EB8DBF" w14:textId="77777777" w:rsidR="00D665F5" w:rsidRPr="000A2E4D" w:rsidRDefault="00D665F5" w:rsidP="00986737">
      <w:pPr>
        <w:spacing w:before="120" w:line="360" w:lineRule="auto"/>
        <w:jc w:val="both"/>
      </w:pPr>
      <w:r w:rsidRPr="000A2E4D">
        <w:t>Zamawiający, działając na podstawie art. 22</w:t>
      </w:r>
      <w:r w:rsidR="00FC7F5E" w:rsidRPr="000A2E4D">
        <w:t>2</w:t>
      </w:r>
      <w:r w:rsidRPr="000A2E4D">
        <w:t xml:space="preserve"> ust. 5 </w:t>
      </w:r>
      <w:r w:rsidRPr="000A2E4D">
        <w:rPr>
          <w:bCs/>
        </w:rPr>
        <w:t>ustawy z dnia 11 września 2019 r. Prawo zamówień publicznych</w:t>
      </w:r>
      <w:r w:rsidRPr="000A2E4D">
        <w:t xml:space="preserve"> </w:t>
      </w:r>
      <w:r w:rsidR="00A10766" w:rsidRPr="000A2E4D">
        <w:t>(</w:t>
      </w:r>
      <w:proofErr w:type="spellStart"/>
      <w:r w:rsidR="00A10766" w:rsidRPr="000A2E4D">
        <w:t>t.j</w:t>
      </w:r>
      <w:proofErr w:type="spellEnd"/>
      <w:r w:rsidR="00A10766" w:rsidRPr="000A2E4D">
        <w:t>. Dz. U. z 2024 r. poz. 1320 z późn. zm.)</w:t>
      </w:r>
      <w:r w:rsidR="00490DC0" w:rsidRPr="000A2E4D">
        <w:t xml:space="preserve"> </w:t>
      </w:r>
      <w:r w:rsidRPr="000A2E4D">
        <w:t>udostępnia</w:t>
      </w:r>
      <w:r w:rsidR="00F95C33" w:rsidRPr="000A2E4D">
        <w:t xml:space="preserve"> </w:t>
      </w:r>
      <w:r w:rsidR="004C7E9B" w:rsidRPr="000A2E4D">
        <w:t>informacj</w:t>
      </w:r>
      <w:r w:rsidR="00577BC6" w:rsidRPr="000A2E4D">
        <w:t>ę</w:t>
      </w:r>
      <w:r w:rsidR="00035488" w:rsidRPr="000A2E4D">
        <w:t xml:space="preserve"> z otwarcia ofert</w:t>
      </w:r>
      <w:r w:rsidR="00577BC6" w:rsidRPr="000A2E4D">
        <w:t>.</w:t>
      </w:r>
    </w:p>
    <w:p w14:paraId="12A98DAA" w14:textId="77777777" w:rsidR="00A80738" w:rsidRPr="000A2E4D" w:rsidRDefault="00D665F5" w:rsidP="00986737">
      <w:pPr>
        <w:spacing w:before="120" w:after="60" w:line="360" w:lineRule="auto"/>
        <w:jc w:val="both"/>
      </w:pPr>
      <w:r w:rsidRPr="000A2E4D">
        <w:t>Podczas otwarcia ofert, mającego miejsce</w:t>
      </w:r>
      <w:r w:rsidR="00FF4AB1" w:rsidRPr="000A2E4D">
        <w:t xml:space="preserve"> w dniu </w:t>
      </w:r>
      <w:r w:rsidR="00A10766" w:rsidRPr="000A2E4D">
        <w:t>12/02/2026</w:t>
      </w:r>
      <w:r w:rsidR="00FF4AB1" w:rsidRPr="000A2E4D">
        <w:t xml:space="preserve"> o godz. </w:t>
      </w:r>
      <w:r w:rsidR="00A10766" w:rsidRPr="000A2E4D">
        <w:t>09:30</w:t>
      </w:r>
      <w:r w:rsidRPr="000A2E4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A2E4D" w14:paraId="1DD5025C" w14:textId="77777777" w:rsidTr="005A632E">
        <w:tc>
          <w:tcPr>
            <w:tcW w:w="1276" w:type="dxa"/>
            <w:shd w:val="clear" w:color="auto" w:fill="F2F2F2"/>
            <w:vAlign w:val="center"/>
          </w:tcPr>
          <w:p w14:paraId="0DAC6BDB" w14:textId="77777777" w:rsidR="006B27ED" w:rsidRPr="000A2E4D" w:rsidRDefault="00986737" w:rsidP="00C82837">
            <w:pPr>
              <w:spacing w:before="120" w:after="120"/>
              <w:jc w:val="center"/>
            </w:pPr>
            <w:r w:rsidRPr="000A2E4D">
              <w:t>Oferta n</w:t>
            </w:r>
            <w:r w:rsidR="006B27ED" w:rsidRPr="000A2E4D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AB273C5" w14:textId="77777777" w:rsidR="006B27ED" w:rsidRPr="000A2E4D" w:rsidRDefault="00986737" w:rsidP="00C82837">
            <w:pPr>
              <w:spacing w:before="120" w:after="120"/>
              <w:jc w:val="center"/>
            </w:pPr>
            <w:r w:rsidRPr="000A2E4D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1023C9" w14:textId="77777777" w:rsidR="006B27ED" w:rsidRPr="000A2E4D" w:rsidRDefault="006B27ED" w:rsidP="00BB547B">
            <w:pPr>
              <w:spacing w:before="120" w:after="120"/>
              <w:jc w:val="center"/>
            </w:pPr>
            <w:r w:rsidRPr="000A2E4D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53999FB" w14:textId="77777777" w:rsidR="006B27ED" w:rsidRPr="000A2E4D" w:rsidRDefault="006B27ED" w:rsidP="00C82837">
            <w:pPr>
              <w:spacing w:before="120" w:after="120"/>
              <w:jc w:val="center"/>
            </w:pPr>
            <w:r w:rsidRPr="000A2E4D">
              <w:t>Cena oferty</w:t>
            </w:r>
          </w:p>
        </w:tc>
      </w:tr>
      <w:tr w:rsidR="00A10766" w:rsidRPr="000A2E4D" w14:paraId="313CC0B1" w14:textId="77777777" w:rsidTr="0077118E">
        <w:tc>
          <w:tcPr>
            <w:tcW w:w="1276" w:type="dxa"/>
            <w:vAlign w:val="center"/>
          </w:tcPr>
          <w:p w14:paraId="0FC8448A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1276" w:type="dxa"/>
            <w:vAlign w:val="center"/>
          </w:tcPr>
          <w:p w14:paraId="10FA0FB1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3969" w:type="dxa"/>
          </w:tcPr>
          <w:p w14:paraId="6438BD8F" w14:textId="77777777" w:rsidR="00A10766" w:rsidRPr="000A2E4D" w:rsidRDefault="00A10766" w:rsidP="0077118E">
            <w:pPr>
              <w:spacing w:before="80" w:after="40"/>
            </w:pPr>
            <w:r w:rsidRPr="000A2E4D">
              <w:t>Zakład Gospodarki Komunalnej Spółka z o.o.</w:t>
            </w:r>
          </w:p>
          <w:p w14:paraId="6FCD02FE" w14:textId="4A1D5476" w:rsidR="00A10766" w:rsidRPr="000A2E4D" w:rsidRDefault="000A2E4D" w:rsidP="0077118E">
            <w:r>
              <w:t xml:space="preserve">Ul. </w:t>
            </w:r>
            <w:r w:rsidR="00A10766" w:rsidRPr="000A2E4D">
              <w:t>Wodna</w:t>
            </w:r>
            <w:r w:rsidR="00A10766" w:rsidRPr="000A2E4D">
              <w:t xml:space="preserve"> </w:t>
            </w:r>
            <w:r w:rsidR="00A10766" w:rsidRPr="000A2E4D">
              <w:t>4</w:t>
            </w:r>
            <w:r w:rsidR="00A10766" w:rsidRPr="000A2E4D">
              <w:t xml:space="preserve"> </w:t>
            </w:r>
          </w:p>
          <w:p w14:paraId="26F8C7A1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30-556</w:t>
            </w:r>
            <w:r w:rsidRPr="000A2E4D">
              <w:t xml:space="preserve"> </w:t>
            </w:r>
            <w:r w:rsidRPr="000A2E4D">
              <w:t>Kraków</w:t>
            </w:r>
          </w:p>
        </w:tc>
        <w:tc>
          <w:tcPr>
            <w:tcW w:w="2551" w:type="dxa"/>
            <w:vAlign w:val="center"/>
          </w:tcPr>
          <w:p w14:paraId="310F40FC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261 462.00 zł</w:t>
            </w:r>
          </w:p>
        </w:tc>
      </w:tr>
      <w:tr w:rsidR="00A10766" w:rsidRPr="000A2E4D" w14:paraId="60D05C4D" w14:textId="77777777" w:rsidTr="0077118E">
        <w:tc>
          <w:tcPr>
            <w:tcW w:w="1276" w:type="dxa"/>
            <w:vAlign w:val="center"/>
          </w:tcPr>
          <w:p w14:paraId="02B9022C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1276" w:type="dxa"/>
            <w:vAlign w:val="center"/>
          </w:tcPr>
          <w:p w14:paraId="0E950A7C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2</w:t>
            </w:r>
          </w:p>
        </w:tc>
        <w:tc>
          <w:tcPr>
            <w:tcW w:w="3969" w:type="dxa"/>
          </w:tcPr>
          <w:p w14:paraId="06BFE8E1" w14:textId="77777777" w:rsidR="00A10766" w:rsidRPr="000A2E4D" w:rsidRDefault="00A10766" w:rsidP="0077118E">
            <w:pPr>
              <w:spacing w:before="80" w:after="40"/>
            </w:pPr>
            <w:r w:rsidRPr="000A2E4D">
              <w:t>Zakład Gospodarki Komunalnej Spółka z o.o.</w:t>
            </w:r>
          </w:p>
          <w:p w14:paraId="0B55C234" w14:textId="484ADC7F" w:rsidR="00A10766" w:rsidRPr="000A2E4D" w:rsidRDefault="000A2E4D" w:rsidP="0077118E">
            <w:r>
              <w:t xml:space="preserve">Ul. </w:t>
            </w:r>
            <w:r w:rsidR="00A10766" w:rsidRPr="000A2E4D">
              <w:t>Wodna</w:t>
            </w:r>
            <w:r w:rsidR="00A10766" w:rsidRPr="000A2E4D">
              <w:t xml:space="preserve"> </w:t>
            </w:r>
            <w:r w:rsidR="00A10766" w:rsidRPr="000A2E4D">
              <w:t>4</w:t>
            </w:r>
            <w:r w:rsidR="00A10766" w:rsidRPr="000A2E4D">
              <w:t xml:space="preserve"> </w:t>
            </w:r>
          </w:p>
          <w:p w14:paraId="7407FCC9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30-556</w:t>
            </w:r>
            <w:r w:rsidRPr="000A2E4D">
              <w:t xml:space="preserve"> </w:t>
            </w:r>
            <w:r w:rsidRPr="000A2E4D">
              <w:t>Kraków</w:t>
            </w:r>
          </w:p>
        </w:tc>
        <w:tc>
          <w:tcPr>
            <w:tcW w:w="2551" w:type="dxa"/>
            <w:vAlign w:val="center"/>
          </w:tcPr>
          <w:p w14:paraId="71799830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662 601.00 zł</w:t>
            </w:r>
          </w:p>
        </w:tc>
      </w:tr>
      <w:tr w:rsidR="00A10766" w:rsidRPr="000A2E4D" w14:paraId="585DCB7B" w14:textId="77777777" w:rsidTr="0077118E">
        <w:tc>
          <w:tcPr>
            <w:tcW w:w="1276" w:type="dxa"/>
            <w:vAlign w:val="center"/>
          </w:tcPr>
          <w:p w14:paraId="3471E159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1276" w:type="dxa"/>
            <w:vAlign w:val="center"/>
          </w:tcPr>
          <w:p w14:paraId="0FDED1FA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</w:t>
            </w:r>
          </w:p>
        </w:tc>
        <w:tc>
          <w:tcPr>
            <w:tcW w:w="3969" w:type="dxa"/>
          </w:tcPr>
          <w:p w14:paraId="722A1199" w14:textId="77777777" w:rsidR="00A10766" w:rsidRPr="000A2E4D" w:rsidRDefault="00A10766" w:rsidP="0077118E">
            <w:pPr>
              <w:spacing w:before="80" w:after="40"/>
            </w:pPr>
            <w:r w:rsidRPr="000A2E4D">
              <w:t>Zakład Gospodarki Komunalnej Spółka z o.o.</w:t>
            </w:r>
          </w:p>
          <w:p w14:paraId="52F21A1C" w14:textId="4F229181" w:rsidR="00A10766" w:rsidRPr="000A2E4D" w:rsidRDefault="000A2E4D" w:rsidP="0077118E">
            <w:r>
              <w:t xml:space="preserve">Ul. </w:t>
            </w:r>
            <w:r w:rsidR="00A10766" w:rsidRPr="000A2E4D">
              <w:t>Wodna</w:t>
            </w:r>
            <w:r w:rsidR="00A10766" w:rsidRPr="000A2E4D">
              <w:t xml:space="preserve"> </w:t>
            </w:r>
            <w:r w:rsidR="00A10766" w:rsidRPr="000A2E4D">
              <w:t>4</w:t>
            </w:r>
            <w:r w:rsidR="00A10766" w:rsidRPr="000A2E4D">
              <w:t xml:space="preserve"> </w:t>
            </w:r>
          </w:p>
          <w:p w14:paraId="2CE08402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30-556</w:t>
            </w:r>
            <w:r w:rsidRPr="000A2E4D">
              <w:t xml:space="preserve"> </w:t>
            </w:r>
            <w:r w:rsidRPr="000A2E4D">
              <w:t>Kraków</w:t>
            </w:r>
          </w:p>
        </w:tc>
        <w:tc>
          <w:tcPr>
            <w:tcW w:w="2551" w:type="dxa"/>
            <w:vAlign w:val="center"/>
          </w:tcPr>
          <w:p w14:paraId="3C35006B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129 210.00 zł</w:t>
            </w:r>
          </w:p>
        </w:tc>
      </w:tr>
      <w:tr w:rsidR="00A10766" w:rsidRPr="000A2E4D" w14:paraId="2E9E8A2D" w14:textId="77777777" w:rsidTr="0077118E">
        <w:tc>
          <w:tcPr>
            <w:tcW w:w="1276" w:type="dxa"/>
            <w:vAlign w:val="center"/>
          </w:tcPr>
          <w:p w14:paraId="215419E2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2</w:t>
            </w:r>
          </w:p>
        </w:tc>
        <w:tc>
          <w:tcPr>
            <w:tcW w:w="1276" w:type="dxa"/>
            <w:vAlign w:val="center"/>
          </w:tcPr>
          <w:p w14:paraId="3271B1AB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</w:t>
            </w:r>
          </w:p>
        </w:tc>
        <w:tc>
          <w:tcPr>
            <w:tcW w:w="3969" w:type="dxa"/>
          </w:tcPr>
          <w:p w14:paraId="4EB9BA4C" w14:textId="77777777" w:rsidR="00A10766" w:rsidRPr="000A2E4D" w:rsidRDefault="00A10766" w:rsidP="0077118E">
            <w:pPr>
              <w:spacing w:before="80" w:after="40"/>
            </w:pPr>
            <w:r w:rsidRPr="000A2E4D">
              <w:t>Firma Transportowo-Drogowa Andrzej Rokosz</w:t>
            </w:r>
          </w:p>
          <w:p w14:paraId="462CD2E5" w14:textId="77777777" w:rsidR="00A10766" w:rsidRPr="000A2E4D" w:rsidRDefault="00A10766" w:rsidP="0077118E">
            <w:r w:rsidRPr="000A2E4D">
              <w:t>Wierzbanowa</w:t>
            </w:r>
            <w:r w:rsidRPr="000A2E4D">
              <w:t xml:space="preserve"> </w:t>
            </w:r>
            <w:r w:rsidRPr="000A2E4D">
              <w:t>141</w:t>
            </w:r>
            <w:r w:rsidRPr="000A2E4D">
              <w:t xml:space="preserve"> </w:t>
            </w:r>
          </w:p>
          <w:p w14:paraId="40A37A80" w14:textId="0589E858" w:rsidR="00A10766" w:rsidRPr="000A2E4D" w:rsidRDefault="00A10766" w:rsidP="0077118E">
            <w:pPr>
              <w:spacing w:after="80"/>
              <w:jc w:val="both"/>
            </w:pPr>
            <w:r w:rsidRPr="000A2E4D">
              <w:t>32-412</w:t>
            </w:r>
            <w:r w:rsidRPr="000A2E4D">
              <w:t xml:space="preserve"> </w:t>
            </w:r>
            <w:r w:rsidRPr="000A2E4D">
              <w:t>Wi</w:t>
            </w:r>
            <w:r w:rsidR="000A2E4D">
              <w:t>śniowa</w:t>
            </w:r>
          </w:p>
        </w:tc>
        <w:tc>
          <w:tcPr>
            <w:tcW w:w="2551" w:type="dxa"/>
            <w:vAlign w:val="center"/>
          </w:tcPr>
          <w:p w14:paraId="5A9F5C23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99 630.00 zł</w:t>
            </w:r>
          </w:p>
        </w:tc>
      </w:tr>
      <w:tr w:rsidR="00A10766" w:rsidRPr="000A2E4D" w14:paraId="0C034262" w14:textId="77777777" w:rsidTr="0077118E">
        <w:tc>
          <w:tcPr>
            <w:tcW w:w="1276" w:type="dxa"/>
            <w:vAlign w:val="center"/>
          </w:tcPr>
          <w:p w14:paraId="1327A390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</w:t>
            </w:r>
          </w:p>
        </w:tc>
        <w:tc>
          <w:tcPr>
            <w:tcW w:w="1276" w:type="dxa"/>
            <w:vAlign w:val="center"/>
          </w:tcPr>
          <w:p w14:paraId="72BA7C2A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</w:t>
            </w:r>
          </w:p>
        </w:tc>
        <w:tc>
          <w:tcPr>
            <w:tcW w:w="3969" w:type="dxa"/>
          </w:tcPr>
          <w:p w14:paraId="773A4194" w14:textId="77777777" w:rsidR="00A10766" w:rsidRPr="000A2E4D" w:rsidRDefault="00A10766" w:rsidP="0077118E">
            <w:pPr>
              <w:spacing w:before="80" w:after="40"/>
            </w:pPr>
            <w:r w:rsidRPr="000A2E4D">
              <w:t>Przedsiębiorstwo Handlowo-Usługowe MADROG Maciej Kaptur</w:t>
            </w:r>
          </w:p>
          <w:p w14:paraId="10F2C161" w14:textId="600B0C08" w:rsidR="00A10766" w:rsidRPr="000A2E4D" w:rsidRDefault="000A2E4D" w:rsidP="0077118E">
            <w:r>
              <w:t xml:space="preserve">Ul. </w:t>
            </w:r>
            <w:r w:rsidR="00A10766" w:rsidRPr="000A2E4D">
              <w:t>Zarabie</w:t>
            </w:r>
            <w:r w:rsidR="00A10766" w:rsidRPr="000A2E4D">
              <w:t xml:space="preserve"> </w:t>
            </w:r>
            <w:r w:rsidR="00A10766" w:rsidRPr="000A2E4D">
              <w:t>21a</w:t>
            </w:r>
            <w:r w:rsidR="00A10766" w:rsidRPr="000A2E4D">
              <w:t xml:space="preserve"> </w:t>
            </w:r>
          </w:p>
          <w:p w14:paraId="4BF16E65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32-410</w:t>
            </w:r>
            <w:r w:rsidRPr="000A2E4D">
              <w:t xml:space="preserve"> </w:t>
            </w:r>
            <w:r w:rsidRPr="000A2E4D">
              <w:t>Dobczyce</w:t>
            </w:r>
          </w:p>
        </w:tc>
        <w:tc>
          <w:tcPr>
            <w:tcW w:w="2551" w:type="dxa"/>
            <w:vAlign w:val="center"/>
          </w:tcPr>
          <w:p w14:paraId="0824EF76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140 220.00 zł</w:t>
            </w:r>
          </w:p>
        </w:tc>
      </w:tr>
      <w:tr w:rsidR="00A10766" w:rsidRPr="000A2E4D" w14:paraId="22F2159E" w14:textId="77777777" w:rsidTr="0077118E">
        <w:tc>
          <w:tcPr>
            <w:tcW w:w="1276" w:type="dxa"/>
            <w:vAlign w:val="center"/>
          </w:tcPr>
          <w:p w14:paraId="74166C23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4</w:t>
            </w:r>
          </w:p>
        </w:tc>
        <w:tc>
          <w:tcPr>
            <w:tcW w:w="1276" w:type="dxa"/>
            <w:vAlign w:val="center"/>
          </w:tcPr>
          <w:p w14:paraId="1B3F5FF2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3969" w:type="dxa"/>
          </w:tcPr>
          <w:p w14:paraId="695089AC" w14:textId="3B77737B" w:rsidR="00A10766" w:rsidRPr="000A2E4D" w:rsidRDefault="00A10766" w:rsidP="0077118E">
            <w:pPr>
              <w:spacing w:before="80" w:after="40"/>
            </w:pPr>
            <w:r w:rsidRPr="000A2E4D">
              <w:t xml:space="preserve">Przedsiębiorstwo Wielobranżowe </w:t>
            </w:r>
            <w:r w:rsidR="000A2E4D">
              <w:br/>
            </w:r>
            <w:r w:rsidRPr="000A2E4D">
              <w:t>MK MATRAB Michał Kaptur</w:t>
            </w:r>
          </w:p>
          <w:p w14:paraId="51BE859E" w14:textId="2E7ED4E2" w:rsidR="00A10766" w:rsidRPr="000A2E4D" w:rsidRDefault="000A2E4D" w:rsidP="0077118E">
            <w:r>
              <w:lastRenderedPageBreak/>
              <w:t xml:space="preserve">Ul. </w:t>
            </w:r>
            <w:r w:rsidR="00A10766" w:rsidRPr="000A2E4D">
              <w:t>Zarabie</w:t>
            </w:r>
            <w:r w:rsidR="00A10766" w:rsidRPr="000A2E4D">
              <w:t xml:space="preserve"> </w:t>
            </w:r>
            <w:r w:rsidR="00A10766" w:rsidRPr="000A2E4D">
              <w:t>21</w:t>
            </w:r>
            <w:r w:rsidR="00A10766" w:rsidRPr="000A2E4D">
              <w:t xml:space="preserve"> </w:t>
            </w:r>
          </w:p>
          <w:p w14:paraId="1518DB16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32-410</w:t>
            </w:r>
            <w:r w:rsidRPr="000A2E4D">
              <w:t xml:space="preserve"> </w:t>
            </w:r>
            <w:r w:rsidRPr="000A2E4D">
              <w:t>DOBCZYCE</w:t>
            </w:r>
          </w:p>
        </w:tc>
        <w:tc>
          <w:tcPr>
            <w:tcW w:w="2551" w:type="dxa"/>
            <w:vAlign w:val="center"/>
          </w:tcPr>
          <w:p w14:paraId="7599A8EA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lastRenderedPageBreak/>
              <w:t>214 020.00 zł</w:t>
            </w:r>
          </w:p>
        </w:tc>
      </w:tr>
      <w:tr w:rsidR="00A10766" w:rsidRPr="000A2E4D" w14:paraId="16B83CAF" w14:textId="77777777" w:rsidTr="0077118E">
        <w:tc>
          <w:tcPr>
            <w:tcW w:w="1276" w:type="dxa"/>
            <w:vAlign w:val="center"/>
          </w:tcPr>
          <w:p w14:paraId="3C340492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4</w:t>
            </w:r>
          </w:p>
        </w:tc>
        <w:tc>
          <w:tcPr>
            <w:tcW w:w="1276" w:type="dxa"/>
            <w:vAlign w:val="center"/>
          </w:tcPr>
          <w:p w14:paraId="32A03B64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2</w:t>
            </w:r>
          </w:p>
        </w:tc>
        <w:tc>
          <w:tcPr>
            <w:tcW w:w="3969" w:type="dxa"/>
          </w:tcPr>
          <w:p w14:paraId="481349D0" w14:textId="6C029E15" w:rsidR="00A10766" w:rsidRPr="000A2E4D" w:rsidRDefault="00A10766" w:rsidP="0077118E">
            <w:pPr>
              <w:spacing w:before="80" w:after="40"/>
            </w:pPr>
            <w:r w:rsidRPr="000A2E4D">
              <w:t xml:space="preserve">Przedsiębiorstwo Wielobranżowe </w:t>
            </w:r>
            <w:r w:rsidR="000A2E4D">
              <w:br/>
            </w:r>
            <w:r w:rsidRPr="000A2E4D">
              <w:t>MK MATRAB Michał Kaptur</w:t>
            </w:r>
          </w:p>
          <w:p w14:paraId="27038C47" w14:textId="629AE9A7" w:rsidR="00A10766" w:rsidRPr="000A2E4D" w:rsidRDefault="000A2E4D" w:rsidP="0077118E">
            <w:r>
              <w:t xml:space="preserve">Ul. </w:t>
            </w:r>
            <w:r w:rsidR="00A10766" w:rsidRPr="000A2E4D">
              <w:t>Zarabie</w:t>
            </w:r>
            <w:r w:rsidR="00A10766" w:rsidRPr="000A2E4D">
              <w:t xml:space="preserve"> </w:t>
            </w:r>
            <w:r w:rsidR="00A10766" w:rsidRPr="000A2E4D">
              <w:t>21</w:t>
            </w:r>
            <w:r w:rsidR="00A10766" w:rsidRPr="000A2E4D">
              <w:t xml:space="preserve"> </w:t>
            </w:r>
          </w:p>
          <w:p w14:paraId="4E293FDB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32-410</w:t>
            </w:r>
            <w:r w:rsidRPr="000A2E4D">
              <w:t xml:space="preserve"> </w:t>
            </w:r>
            <w:r w:rsidRPr="000A2E4D">
              <w:t>DOBCZYCE</w:t>
            </w:r>
          </w:p>
        </w:tc>
        <w:tc>
          <w:tcPr>
            <w:tcW w:w="2551" w:type="dxa"/>
            <w:vAlign w:val="center"/>
          </w:tcPr>
          <w:p w14:paraId="1F839A04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528 506.40 zł</w:t>
            </w:r>
          </w:p>
        </w:tc>
      </w:tr>
      <w:tr w:rsidR="00A10766" w:rsidRPr="000A2E4D" w14:paraId="5BA2854F" w14:textId="77777777" w:rsidTr="0077118E">
        <w:tc>
          <w:tcPr>
            <w:tcW w:w="1276" w:type="dxa"/>
            <w:vAlign w:val="center"/>
          </w:tcPr>
          <w:p w14:paraId="34FCC603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5</w:t>
            </w:r>
          </w:p>
        </w:tc>
        <w:tc>
          <w:tcPr>
            <w:tcW w:w="1276" w:type="dxa"/>
            <w:vAlign w:val="center"/>
          </w:tcPr>
          <w:p w14:paraId="60454305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</w:t>
            </w:r>
          </w:p>
        </w:tc>
        <w:tc>
          <w:tcPr>
            <w:tcW w:w="3969" w:type="dxa"/>
          </w:tcPr>
          <w:p w14:paraId="2BF833EF" w14:textId="01192DFA" w:rsidR="00A10766" w:rsidRPr="000A2E4D" w:rsidRDefault="00A10766" w:rsidP="0077118E">
            <w:r w:rsidRPr="000A2E4D">
              <w:t xml:space="preserve">Przedsiębiorstwo Drogowo-Mostowe </w:t>
            </w:r>
            <w:r w:rsidR="000A2E4D" w:rsidRPr="000A2E4D">
              <w:t>S</w:t>
            </w:r>
            <w:r w:rsidR="000A2E4D">
              <w:t>. A</w:t>
            </w:r>
            <w:r w:rsidR="000A2E4D">
              <w:t>.</w:t>
            </w:r>
            <w:r w:rsidR="000A2E4D">
              <w:br/>
              <w:t xml:space="preserve">ul. </w:t>
            </w:r>
            <w:r w:rsidRPr="000A2E4D">
              <w:t>Drogowców</w:t>
            </w:r>
            <w:r w:rsidRPr="000A2E4D">
              <w:t xml:space="preserve"> </w:t>
            </w:r>
            <w:r w:rsidRPr="000A2E4D">
              <w:t>1</w:t>
            </w:r>
            <w:r w:rsidRPr="000A2E4D">
              <w:t xml:space="preserve"> </w:t>
            </w:r>
          </w:p>
          <w:p w14:paraId="6BED2825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39-200</w:t>
            </w:r>
            <w:r w:rsidRPr="000A2E4D">
              <w:t xml:space="preserve"> </w:t>
            </w:r>
            <w:r w:rsidRPr="000A2E4D">
              <w:t>Dębica</w:t>
            </w:r>
          </w:p>
        </w:tc>
        <w:tc>
          <w:tcPr>
            <w:tcW w:w="2551" w:type="dxa"/>
            <w:vAlign w:val="center"/>
          </w:tcPr>
          <w:p w14:paraId="042A08DC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372 771.18 zł</w:t>
            </w:r>
          </w:p>
        </w:tc>
      </w:tr>
      <w:tr w:rsidR="00A10766" w:rsidRPr="000A2E4D" w14:paraId="61862B1F" w14:textId="77777777" w:rsidTr="0077118E">
        <w:tc>
          <w:tcPr>
            <w:tcW w:w="1276" w:type="dxa"/>
            <w:vAlign w:val="center"/>
          </w:tcPr>
          <w:p w14:paraId="04E11A0B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5</w:t>
            </w:r>
          </w:p>
        </w:tc>
        <w:tc>
          <w:tcPr>
            <w:tcW w:w="1276" w:type="dxa"/>
            <w:vAlign w:val="center"/>
          </w:tcPr>
          <w:p w14:paraId="4AB0D284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2</w:t>
            </w:r>
          </w:p>
        </w:tc>
        <w:tc>
          <w:tcPr>
            <w:tcW w:w="3969" w:type="dxa"/>
          </w:tcPr>
          <w:p w14:paraId="7C88E678" w14:textId="278C918E" w:rsidR="00A10766" w:rsidRPr="000A2E4D" w:rsidRDefault="00A10766" w:rsidP="0077118E">
            <w:pPr>
              <w:spacing w:before="80" w:after="40"/>
            </w:pPr>
            <w:r w:rsidRPr="000A2E4D">
              <w:t>Przedsiębiorstwo Drogowo-Mostowe S</w:t>
            </w:r>
            <w:r w:rsidR="000A2E4D">
              <w:t>. A.</w:t>
            </w:r>
          </w:p>
          <w:p w14:paraId="2AFE859A" w14:textId="4BEDDDFF" w:rsidR="00A10766" w:rsidRPr="000A2E4D" w:rsidRDefault="000A2E4D" w:rsidP="0077118E">
            <w:r>
              <w:t xml:space="preserve">Ul. </w:t>
            </w:r>
            <w:r w:rsidR="00A10766" w:rsidRPr="000A2E4D">
              <w:t>Drogowców</w:t>
            </w:r>
            <w:r w:rsidR="00A10766" w:rsidRPr="000A2E4D">
              <w:t xml:space="preserve"> </w:t>
            </w:r>
            <w:r w:rsidR="00A10766" w:rsidRPr="000A2E4D">
              <w:t>1</w:t>
            </w:r>
            <w:r w:rsidR="00A10766" w:rsidRPr="000A2E4D">
              <w:t xml:space="preserve"> </w:t>
            </w:r>
          </w:p>
          <w:p w14:paraId="0158301A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39-200</w:t>
            </w:r>
            <w:r w:rsidRPr="000A2E4D">
              <w:t xml:space="preserve"> </w:t>
            </w:r>
            <w:r w:rsidRPr="000A2E4D">
              <w:t>Dębica</w:t>
            </w:r>
          </w:p>
        </w:tc>
        <w:tc>
          <w:tcPr>
            <w:tcW w:w="2551" w:type="dxa"/>
            <w:vAlign w:val="center"/>
          </w:tcPr>
          <w:p w14:paraId="2F3A100A" w14:textId="72490646" w:rsidR="00A10766" w:rsidRPr="000A2E4D" w:rsidRDefault="000A2E4D" w:rsidP="0077118E">
            <w:pPr>
              <w:spacing w:before="80" w:after="80"/>
              <w:jc w:val="center"/>
            </w:pPr>
            <w:r>
              <w:t>4</w:t>
            </w:r>
            <w:r w:rsidR="00A10766" w:rsidRPr="000A2E4D">
              <w:t>72 191.22 zł</w:t>
            </w:r>
          </w:p>
        </w:tc>
      </w:tr>
      <w:tr w:rsidR="00A10766" w:rsidRPr="000A2E4D" w14:paraId="07968CA3" w14:textId="77777777" w:rsidTr="0077118E">
        <w:tc>
          <w:tcPr>
            <w:tcW w:w="1276" w:type="dxa"/>
            <w:vAlign w:val="center"/>
          </w:tcPr>
          <w:p w14:paraId="73312148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5</w:t>
            </w:r>
          </w:p>
        </w:tc>
        <w:tc>
          <w:tcPr>
            <w:tcW w:w="1276" w:type="dxa"/>
            <w:vAlign w:val="center"/>
          </w:tcPr>
          <w:p w14:paraId="3ED6C795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3</w:t>
            </w:r>
          </w:p>
        </w:tc>
        <w:tc>
          <w:tcPr>
            <w:tcW w:w="3969" w:type="dxa"/>
          </w:tcPr>
          <w:p w14:paraId="1222FD86" w14:textId="3B94A456" w:rsidR="00A10766" w:rsidRPr="000A2E4D" w:rsidRDefault="00A10766" w:rsidP="0077118E">
            <w:r w:rsidRPr="000A2E4D">
              <w:t xml:space="preserve">Przedsiębiorstwo Drogowo-Mostowe </w:t>
            </w:r>
            <w:r w:rsidR="000A2E4D" w:rsidRPr="000A2E4D">
              <w:t>S</w:t>
            </w:r>
            <w:r w:rsidR="000A2E4D">
              <w:t>. A</w:t>
            </w:r>
            <w:r w:rsidR="000A2E4D">
              <w:t>.</w:t>
            </w:r>
            <w:r w:rsidR="000A2E4D" w:rsidRPr="000A2E4D">
              <w:t xml:space="preserve"> </w:t>
            </w:r>
            <w:r w:rsidR="000A2E4D">
              <w:br/>
              <w:t xml:space="preserve">ul. </w:t>
            </w:r>
            <w:r w:rsidRPr="000A2E4D">
              <w:t>Drogowców</w:t>
            </w:r>
            <w:r w:rsidRPr="000A2E4D">
              <w:t xml:space="preserve"> </w:t>
            </w:r>
            <w:r w:rsidRPr="000A2E4D">
              <w:t>1</w:t>
            </w:r>
            <w:r w:rsidRPr="000A2E4D">
              <w:t xml:space="preserve"> </w:t>
            </w:r>
          </w:p>
          <w:p w14:paraId="6364C4C9" w14:textId="77777777" w:rsidR="00A10766" w:rsidRPr="000A2E4D" w:rsidRDefault="00A10766" w:rsidP="0077118E">
            <w:pPr>
              <w:spacing w:after="80"/>
              <w:jc w:val="both"/>
            </w:pPr>
            <w:r w:rsidRPr="000A2E4D">
              <w:t>39-200</w:t>
            </w:r>
            <w:r w:rsidRPr="000A2E4D">
              <w:t xml:space="preserve"> </w:t>
            </w:r>
            <w:r w:rsidRPr="000A2E4D">
              <w:t>Dębica</w:t>
            </w:r>
          </w:p>
        </w:tc>
        <w:tc>
          <w:tcPr>
            <w:tcW w:w="2551" w:type="dxa"/>
            <w:vAlign w:val="center"/>
          </w:tcPr>
          <w:p w14:paraId="2BDE3B52" w14:textId="77777777" w:rsidR="00A10766" w:rsidRPr="000A2E4D" w:rsidRDefault="00A10766" w:rsidP="0077118E">
            <w:pPr>
              <w:spacing w:before="80" w:after="80"/>
              <w:jc w:val="center"/>
            </w:pPr>
            <w:r w:rsidRPr="000A2E4D">
              <w:t>138 780.90 zł</w:t>
            </w:r>
          </w:p>
        </w:tc>
      </w:tr>
      <w:bookmarkEnd w:id="0"/>
    </w:tbl>
    <w:p w14:paraId="4D68A3FF" w14:textId="77777777" w:rsidR="000A2E4D" w:rsidRDefault="000A2E4D" w:rsidP="00173B20">
      <w:pPr>
        <w:jc w:val="right"/>
      </w:pPr>
    </w:p>
    <w:p w14:paraId="36F514B3" w14:textId="77777777" w:rsidR="000A2E4D" w:rsidRDefault="000A2E4D" w:rsidP="00173B20">
      <w:pPr>
        <w:jc w:val="right"/>
      </w:pPr>
    </w:p>
    <w:p w14:paraId="5B2B6A88" w14:textId="77777777" w:rsidR="000A2E4D" w:rsidRDefault="000A2E4D" w:rsidP="00173B20">
      <w:pPr>
        <w:jc w:val="right"/>
      </w:pPr>
    </w:p>
    <w:p w14:paraId="1DAA66E8" w14:textId="77777777" w:rsidR="000A2E4D" w:rsidRDefault="000A2E4D" w:rsidP="00173B20">
      <w:pPr>
        <w:jc w:val="right"/>
      </w:pPr>
    </w:p>
    <w:sectPr w:rsidR="000A2E4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5B941" w14:textId="77777777" w:rsidR="00133CFF" w:rsidRDefault="00133CFF">
      <w:r>
        <w:separator/>
      </w:r>
    </w:p>
  </w:endnote>
  <w:endnote w:type="continuationSeparator" w:id="0">
    <w:p w14:paraId="7518DA9E" w14:textId="77777777" w:rsidR="00133CFF" w:rsidRDefault="0013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5D8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B0A0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4A3B2" w14:textId="3231DC76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E3C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8FF07F" w14:textId="77777777" w:rsidR="009F189D" w:rsidRDefault="009F189D">
    <w:pPr>
      <w:pStyle w:val="Stopka"/>
      <w:tabs>
        <w:tab w:val="clear" w:pos="4536"/>
      </w:tabs>
      <w:jc w:val="center"/>
    </w:pPr>
  </w:p>
  <w:p w14:paraId="280A18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E4024" w14:textId="77777777" w:rsidR="00133CFF" w:rsidRDefault="00133CFF">
      <w:r>
        <w:separator/>
      </w:r>
    </w:p>
  </w:footnote>
  <w:footnote w:type="continuationSeparator" w:id="0">
    <w:p w14:paraId="7E66339F" w14:textId="77777777" w:rsidR="00133CFF" w:rsidRDefault="0013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C26E6" w14:textId="77777777" w:rsidR="00A10766" w:rsidRDefault="00A10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ABE26" w14:textId="77777777" w:rsidR="00A10766" w:rsidRDefault="00A10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E61B3" w14:textId="77777777" w:rsidR="00A10766" w:rsidRDefault="00A10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CFF"/>
    <w:rsid w:val="00007727"/>
    <w:rsid w:val="00017720"/>
    <w:rsid w:val="00035488"/>
    <w:rsid w:val="000A2E4D"/>
    <w:rsid w:val="000D7F25"/>
    <w:rsid w:val="000E00E5"/>
    <w:rsid w:val="00133CFF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1076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53B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3E44C"/>
  <w15:chartTrackingRefBased/>
  <w15:docId w15:val="{833FEE4A-66D3-490D-8D55-49931462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2026-02-12T09:48:00Z</cp:lastPrinted>
  <dcterms:created xsi:type="dcterms:W3CDTF">2026-02-12T09:48:00Z</dcterms:created>
  <dcterms:modified xsi:type="dcterms:W3CDTF">2026-02-12T09:48:00Z</dcterms:modified>
</cp:coreProperties>
</file>