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AAFDFD" w14:textId="7E07BBFB" w:rsidR="00EB1359" w:rsidRPr="003261E7" w:rsidRDefault="00D92491" w:rsidP="00EB1359">
      <w:pPr>
        <w:spacing w:after="240"/>
        <w:jc w:val="right"/>
        <w:rPr>
          <w:sz w:val="22"/>
          <w:szCs w:val="22"/>
        </w:rPr>
      </w:pPr>
      <w:r w:rsidRPr="00D92491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5E32D4">
        <w:rPr>
          <w:sz w:val="22"/>
          <w:szCs w:val="22"/>
        </w:rPr>
        <w:t>11.02.2026</w:t>
      </w:r>
    </w:p>
    <w:p w14:paraId="21DE97F4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73782251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2C9760F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65C3085F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06250612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5566A70C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5E234E46" w14:textId="77777777" w:rsidR="00EB1359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0EDC0008" w14:textId="77777777" w:rsidR="00006D25" w:rsidRPr="003261E7" w:rsidRDefault="00006D25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</w:p>
    <w:p w14:paraId="0B7EC83F" w14:textId="77777777" w:rsidR="00EB1359" w:rsidRPr="003261E7" w:rsidRDefault="00EB1359" w:rsidP="00006D25">
      <w:pPr>
        <w:keepNext/>
        <w:spacing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6D1A410E" w14:textId="77777777" w:rsidR="00006D25" w:rsidRDefault="00775DAE" w:rsidP="00006D25">
      <w:pPr>
        <w:spacing w:after="6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</w:t>
      </w:r>
    </w:p>
    <w:p w14:paraId="19D4D32F" w14:textId="11044D68" w:rsidR="00EB1359" w:rsidRDefault="00775DAE" w:rsidP="00006D25">
      <w:pPr>
        <w:spacing w:after="60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PAKIETU </w:t>
      </w:r>
      <w:r w:rsidR="00006D25">
        <w:rPr>
          <w:b/>
          <w:sz w:val="28"/>
          <w:szCs w:val="24"/>
        </w:rPr>
        <w:t>nr 2 i 4</w:t>
      </w:r>
    </w:p>
    <w:p w14:paraId="1286F5BE" w14:textId="77777777" w:rsidR="00006D25" w:rsidRPr="003261E7" w:rsidRDefault="00006D25" w:rsidP="00006D25">
      <w:pPr>
        <w:spacing w:after="60"/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D92491" w:rsidRPr="003261E7" w14:paraId="0FC563DF" w14:textId="77777777" w:rsidTr="00FC2728">
        <w:trPr>
          <w:trHeight w:val="638"/>
        </w:trPr>
        <w:tc>
          <w:tcPr>
            <w:tcW w:w="959" w:type="dxa"/>
          </w:tcPr>
          <w:p w14:paraId="14B671B1" w14:textId="77777777" w:rsidR="00D92491" w:rsidRPr="003261E7" w:rsidRDefault="00D92491" w:rsidP="00FC272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36344EF2" w14:textId="14E1B190" w:rsidR="00D92491" w:rsidRPr="003261E7" w:rsidRDefault="00D92491" w:rsidP="00FC272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92491">
              <w:rPr>
                <w:sz w:val="22"/>
                <w:szCs w:val="22"/>
              </w:rPr>
              <w:t>przetarg</w:t>
            </w:r>
            <w:r w:rsidR="00006D25">
              <w:rPr>
                <w:sz w:val="22"/>
                <w:szCs w:val="22"/>
              </w:rPr>
              <w:t>u</w:t>
            </w:r>
            <w:r w:rsidRPr="00D92491">
              <w:rPr>
                <w:sz w:val="22"/>
                <w:szCs w:val="22"/>
              </w:rPr>
              <w:t xml:space="preserve"> nieograniczon</w:t>
            </w:r>
            <w:r w:rsidR="00006D25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92491">
              <w:rPr>
                <w:b/>
                <w:bCs/>
                <w:sz w:val="22"/>
                <w:szCs w:val="22"/>
              </w:rPr>
              <w:t>Zakup i dostawa wszczepialnych i niewszczepialnych wyrobów medycznych dla potrzeb Oddziału Urazowo-Ortopedycznego III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D92491">
              <w:rPr>
                <w:b/>
                <w:sz w:val="22"/>
                <w:szCs w:val="22"/>
              </w:rPr>
              <w:t>ZP/55/2025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2952034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E013B96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2057DB63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65881C09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630E1BA9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87284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E055A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3460078A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D92491" w:rsidRPr="00EB1359" w14:paraId="328CEDEA" w14:textId="77777777" w:rsidTr="00FC272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81D21" w14:textId="77777777" w:rsidR="00D92491" w:rsidRPr="00710915" w:rsidRDefault="00D92491" w:rsidP="00FC272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92491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242B1" w14:textId="77777777" w:rsidR="00D92491" w:rsidRPr="00EB1359" w:rsidRDefault="00D92491" w:rsidP="00FC272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92491">
              <w:rPr>
                <w:b/>
                <w:sz w:val="22"/>
                <w:szCs w:val="22"/>
              </w:rPr>
              <w:t>Pakiet 2 - Zestaw do zespalania złamań okołoprotezowych</w:t>
            </w:r>
          </w:p>
          <w:p w14:paraId="121579FD" w14:textId="77777777" w:rsidR="00D92491" w:rsidRDefault="00D92491" w:rsidP="00FC272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5CF591C9" w14:textId="392F93EA" w:rsidR="00D92491" w:rsidRDefault="00340F37" w:rsidP="00FC272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1 </w:t>
            </w:r>
            <w:r w:rsidR="005505C1">
              <w:rPr>
                <w:sz w:val="22"/>
                <w:szCs w:val="22"/>
              </w:rPr>
              <w:t xml:space="preserve">ustawy Pzp </w:t>
            </w:r>
            <w:r>
              <w:rPr>
                <w:sz w:val="22"/>
                <w:szCs w:val="22"/>
              </w:rPr>
              <w:t xml:space="preserve">- </w:t>
            </w:r>
            <w:r w:rsidR="00D92491" w:rsidRPr="00D9249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3E6B2AC" w14:textId="77777777" w:rsidR="00D92491" w:rsidRDefault="00D92491" w:rsidP="00FC272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5461447A" w14:textId="77777777" w:rsidR="00D92491" w:rsidRPr="00EB1359" w:rsidRDefault="00D92491" w:rsidP="00FC272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92491">
              <w:rPr>
                <w:sz w:val="22"/>
                <w:szCs w:val="22"/>
              </w:rPr>
              <w:t>Nie złożono żadnej oferty. W postępowaniu nie wpłynęła żadna oferta w terminie przewidzianym na składanie ofert, tj. do dnia 05.12.2025 r. do godziny 11:00.</w:t>
            </w:r>
          </w:p>
        </w:tc>
      </w:tr>
      <w:tr w:rsidR="00D92491" w:rsidRPr="00EB1359" w14:paraId="0D806644" w14:textId="77777777" w:rsidTr="00FC2728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FEB91" w14:textId="77777777" w:rsidR="00D92491" w:rsidRPr="00710915" w:rsidRDefault="00D92491" w:rsidP="00FC2728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D92491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D1768" w14:textId="77777777" w:rsidR="00D92491" w:rsidRPr="00EB1359" w:rsidRDefault="00D92491" w:rsidP="00FC272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D92491">
              <w:rPr>
                <w:b/>
                <w:sz w:val="22"/>
                <w:szCs w:val="22"/>
              </w:rPr>
              <w:t>Pakiet 4 - Płyta stalowa anatomiczna niskoprofilowa, blokująco-kompresyjna do dalszego końca kości strzałkowej od strony bocznej</w:t>
            </w:r>
          </w:p>
          <w:p w14:paraId="5F87C2AD" w14:textId="77777777" w:rsidR="00D92491" w:rsidRDefault="00D92491" w:rsidP="00FC272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</w:p>
          <w:p w14:paraId="76445524" w14:textId="490ADC56" w:rsidR="00D92491" w:rsidRDefault="00340F37" w:rsidP="00FC272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Art. 255 pkt. 1 </w:t>
            </w:r>
            <w:r w:rsidR="005505C1">
              <w:rPr>
                <w:sz w:val="22"/>
                <w:szCs w:val="22"/>
              </w:rPr>
              <w:t xml:space="preserve">ustawy Pzp </w:t>
            </w:r>
            <w:r>
              <w:rPr>
                <w:sz w:val="22"/>
                <w:szCs w:val="22"/>
              </w:rPr>
              <w:t xml:space="preserve">- </w:t>
            </w:r>
            <w:r w:rsidR="00D92491" w:rsidRPr="00D92491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36832E4E" w14:textId="77777777" w:rsidR="00D92491" w:rsidRDefault="00D92491" w:rsidP="00FC2728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1943349" w14:textId="77777777" w:rsidR="00D92491" w:rsidRPr="00EB1359" w:rsidRDefault="00D92491" w:rsidP="00FC2728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D92491">
              <w:rPr>
                <w:sz w:val="22"/>
                <w:szCs w:val="22"/>
              </w:rPr>
              <w:t>Nie złożono żadnej oferty. W postępowaniu nie wpłynęła żadna oferta w terminie przewidzianym na składanie ofert, tj. do dnia 05.12.2025 r. do godziny 11:00.</w:t>
            </w:r>
          </w:p>
        </w:tc>
      </w:tr>
    </w:tbl>
    <w:p w14:paraId="11E00404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08E93A" w14:textId="77777777" w:rsidR="00D92491" w:rsidRDefault="00D92491" w:rsidP="00D92491">
      <w:r>
        <w:separator/>
      </w:r>
    </w:p>
  </w:endnote>
  <w:endnote w:type="continuationSeparator" w:id="0">
    <w:p w14:paraId="0ED32030" w14:textId="77777777" w:rsidR="00D92491" w:rsidRDefault="00D92491" w:rsidP="00D92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F0A85" w14:textId="77777777" w:rsidR="00D92491" w:rsidRDefault="00D924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278512" w14:textId="77777777" w:rsidR="00D92491" w:rsidRDefault="00D9249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3D262" w14:textId="77777777" w:rsidR="00D92491" w:rsidRDefault="00D924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A43FBA" w14:textId="77777777" w:rsidR="00D92491" w:rsidRDefault="00D92491" w:rsidP="00D92491">
      <w:r>
        <w:separator/>
      </w:r>
    </w:p>
  </w:footnote>
  <w:footnote w:type="continuationSeparator" w:id="0">
    <w:p w14:paraId="3FCCEC2A" w14:textId="77777777" w:rsidR="00D92491" w:rsidRDefault="00D92491" w:rsidP="00D924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FDAE0" w14:textId="77777777" w:rsidR="00D92491" w:rsidRDefault="00D924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99FFC4" w14:textId="77777777" w:rsidR="00D92491" w:rsidRDefault="00D9249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EE525" w14:textId="77777777" w:rsidR="00D92491" w:rsidRDefault="00D924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45A4"/>
    <w:rsid w:val="00006D25"/>
    <w:rsid w:val="00010B31"/>
    <w:rsid w:val="00104963"/>
    <w:rsid w:val="00150F65"/>
    <w:rsid w:val="00340F37"/>
    <w:rsid w:val="005505C1"/>
    <w:rsid w:val="005E32D4"/>
    <w:rsid w:val="006131EB"/>
    <w:rsid w:val="00775DAE"/>
    <w:rsid w:val="00823326"/>
    <w:rsid w:val="00856A3E"/>
    <w:rsid w:val="00894412"/>
    <w:rsid w:val="00923AA9"/>
    <w:rsid w:val="009462DF"/>
    <w:rsid w:val="009500EB"/>
    <w:rsid w:val="00993EFC"/>
    <w:rsid w:val="00AB3E72"/>
    <w:rsid w:val="00AC1A4B"/>
    <w:rsid w:val="00C245A4"/>
    <w:rsid w:val="00D41670"/>
    <w:rsid w:val="00D44D12"/>
    <w:rsid w:val="00D92491"/>
    <w:rsid w:val="00E403D2"/>
    <w:rsid w:val="00E742E3"/>
    <w:rsid w:val="00EB1359"/>
    <w:rsid w:val="00ED4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0B4D77"/>
  <w15:chartTrackingRefBased/>
  <w15:docId w15:val="{A950F9ED-502C-493B-907C-3425CF608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D924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924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220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Urszula Sojka</cp:lastModifiedBy>
  <cp:revision>6</cp:revision>
  <dcterms:created xsi:type="dcterms:W3CDTF">2026-02-02T08:59:00Z</dcterms:created>
  <dcterms:modified xsi:type="dcterms:W3CDTF">2026-02-11T09:17:00Z</dcterms:modified>
</cp:coreProperties>
</file>